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5AC7D" w14:textId="46345F04" w:rsidR="006355FB" w:rsidRPr="00D42A7A" w:rsidRDefault="00F574CD" w:rsidP="0005725F">
      <w:pPr>
        <w:pStyle w:val="Heading1"/>
        <w:bidi/>
        <w:rPr>
          <w:rFonts w:ascii="Tahoma" w:hAnsi="Tahoma" w:cs="Tahoma"/>
          <w:sz w:val="48"/>
          <w:szCs w:val="36"/>
        </w:rPr>
      </w:pPr>
      <w:bookmarkStart w:id="0" w:name="_Toc5885551"/>
      <w:bookmarkStart w:id="1" w:name="_Toc6404779"/>
      <w:r w:rsidRPr="00D42A7A">
        <w:rPr>
          <w:rFonts w:ascii="Tahoma" w:hAnsi="Tahoma" w:cs="Tahoma"/>
          <w:sz w:val="52"/>
          <w:szCs w:val="40"/>
          <w:rtl/>
          <w:lang w:val="ar-SA"/>
        </w:rPr>
        <w:t>استراتيجية وطنية للإعاقة جديدة</w:t>
      </w:r>
      <w:bookmarkEnd w:id="0"/>
      <w:bookmarkEnd w:id="1"/>
    </w:p>
    <w:p w14:paraId="1896FCB9" w14:textId="77777777" w:rsidR="00C94E0F" w:rsidRPr="00D42A7A" w:rsidRDefault="00F574CD" w:rsidP="00982C38">
      <w:pPr>
        <w:pStyle w:val="Heading2"/>
      </w:pPr>
      <w:bookmarkStart w:id="2" w:name="_Toc43821863"/>
      <w:bookmarkStart w:id="3" w:name="_Toc44515811"/>
      <w:bookmarkStart w:id="4" w:name="_Toc47349873"/>
      <w:bookmarkStart w:id="5" w:name="_Toc47363116"/>
      <w:bookmarkStart w:id="6" w:name="_Toc47428809"/>
      <w:bookmarkStart w:id="7" w:name="_Toc20746712"/>
      <w:bookmarkStart w:id="8" w:name="_Toc43466323"/>
      <w:bookmarkStart w:id="9" w:name="_Toc43721057"/>
      <w:bookmarkStart w:id="10" w:name="_Toc43721126"/>
      <w:bookmarkStart w:id="11" w:name="_Toc43723874"/>
      <w:r w:rsidRPr="00D42A7A">
        <w:rPr>
          <w:rtl/>
          <w:lang w:val="ar-SA"/>
        </w:rPr>
        <w:t>ما الذي ينبغي أن تحتويه؟</w:t>
      </w:r>
      <w:bookmarkEnd w:id="2"/>
      <w:bookmarkEnd w:id="3"/>
      <w:bookmarkEnd w:id="4"/>
      <w:bookmarkEnd w:id="5"/>
      <w:bookmarkEnd w:id="6"/>
    </w:p>
    <w:p w14:paraId="7369F95B" w14:textId="77777777" w:rsidR="00C94E0F" w:rsidRPr="00D42A7A" w:rsidRDefault="00F574CD" w:rsidP="00A41AB9">
      <w:pPr>
        <w:pStyle w:val="Heading3"/>
        <w:bidi/>
        <w:spacing w:before="600"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t>أسئلة يجب أن تفكر فيها</w:t>
      </w:r>
    </w:p>
    <w:p w14:paraId="43900215" w14:textId="77777777" w:rsidR="003D539A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نسخة سهلة القراءة</w:t>
      </w:r>
      <w:bookmarkEnd w:id="7"/>
      <w:bookmarkEnd w:id="8"/>
      <w:bookmarkEnd w:id="9"/>
      <w:bookmarkEnd w:id="10"/>
      <w:bookmarkEnd w:id="11"/>
      <w:r w:rsidRPr="00D42A7A">
        <w:rPr>
          <w:rFonts w:ascii="Tahoma" w:hAnsi="Tahoma"/>
          <w:sz w:val="32"/>
          <w:szCs w:val="24"/>
          <w:rtl/>
          <w:lang w:val="ar-SA"/>
        </w:rPr>
        <w:t xml:space="preserve"> </w:t>
      </w:r>
      <w:bookmarkStart w:id="12" w:name="_Toc349720822"/>
      <w:bookmarkStart w:id="13" w:name="_Toc513644158"/>
    </w:p>
    <w:p w14:paraId="06ACBA5F" w14:textId="77777777" w:rsidR="00E90F97" w:rsidRPr="00D42A7A" w:rsidRDefault="00F574CD" w:rsidP="00982C38">
      <w:pPr>
        <w:pStyle w:val="Heading2"/>
      </w:pPr>
      <w:bookmarkStart w:id="14" w:name="_Toc5885554"/>
      <w:bookmarkStart w:id="15" w:name="_Toc6404782"/>
      <w:bookmarkStart w:id="16" w:name="_Toc20406463"/>
      <w:bookmarkStart w:id="17" w:name="_Toc20406562"/>
      <w:bookmarkStart w:id="18" w:name="_Toc20406623"/>
      <w:bookmarkStart w:id="19" w:name="_Toc20407172"/>
      <w:bookmarkStart w:id="20" w:name="_Toc20746713"/>
      <w:bookmarkStart w:id="21" w:name="_Toc43466324"/>
      <w:bookmarkStart w:id="22" w:name="_Toc43721058"/>
      <w:bookmarkStart w:id="23" w:name="_Toc43721127"/>
      <w:bookmarkStart w:id="24" w:name="_Toc43723875"/>
      <w:bookmarkStart w:id="25" w:name="_Toc44515812"/>
      <w:bookmarkStart w:id="26" w:name="_Toc47349874"/>
      <w:bookmarkStart w:id="27" w:name="_Toc47363117"/>
      <w:bookmarkStart w:id="28" w:name="_Toc47428810"/>
      <w:r w:rsidRPr="00D42A7A">
        <w:rPr>
          <w:rtl/>
          <w:lang w:val="ar-SA"/>
        </w:rPr>
        <w:t xml:space="preserve">كيف تستخدم هذه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D42A7A">
        <w:rPr>
          <w:rtl/>
          <w:lang w:val="ar-SA"/>
        </w:rPr>
        <w:t>الوثيقة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D42A7A">
        <w:rPr>
          <w:rtl/>
          <w:lang w:val="ar-SA"/>
        </w:rPr>
        <w:t xml:space="preserve"> </w:t>
      </w:r>
    </w:p>
    <w:p w14:paraId="2B7680B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قامت الحكومة الأسترالية بكتابة هذه الوثيقة. عندما ترى كلمة ’نحن‘، فهى تعني الحكومة الأسترالية. </w:t>
      </w:r>
    </w:p>
    <w:p w14:paraId="7C34BAC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لقد قمنا بكتابة هذه الوثيقة بطريقة سهلة للقراءة. </w:t>
      </w:r>
    </w:p>
    <w:p w14:paraId="0DEE5D61" w14:textId="77777777" w:rsidR="00251332" w:rsidRPr="00D42A7A" w:rsidRDefault="00F574CD" w:rsidP="005E105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لقد قمنا بكتابة بعض الكلمات بالخط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العريض</w:t>
      </w:r>
      <w:r w:rsidRPr="00D42A7A">
        <w:rPr>
          <w:rFonts w:ascii="Tahoma" w:hAnsi="Tahoma"/>
          <w:sz w:val="32"/>
          <w:szCs w:val="24"/>
          <w:rtl/>
          <w:lang w:val="ar-SA"/>
        </w:rPr>
        <w:t>.</w:t>
      </w:r>
    </w:p>
    <w:p w14:paraId="0C811A1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هذا يعني أن كتابة الحروف أعرض وأغمق.</w:t>
      </w:r>
    </w:p>
    <w:p w14:paraId="4FD2EBFA" w14:textId="7A0034EA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نحن نشرح ما الذي تعنيه هذه الكلمات. هناك قائمة بتلك الكلمات في الصفحة </w:t>
      </w:r>
      <w:r w:rsidR="008C38E6" w:rsidRPr="00D42A7A">
        <w:rPr>
          <w:rFonts w:ascii="Tahoma" w:hAnsi="Tahoma"/>
          <w:sz w:val="32"/>
          <w:szCs w:val="24"/>
        </w:rPr>
        <w:fldChar w:fldCharType="begin"/>
      </w:r>
      <w:r w:rsidRPr="00D42A7A">
        <w:rPr>
          <w:rFonts w:ascii="Tahoma" w:hAnsi="Tahoma"/>
          <w:sz w:val="32"/>
          <w:szCs w:val="24"/>
          <w:rtl/>
          <w:lang w:val="ar-SA"/>
        </w:rPr>
        <w:instrText xml:space="preserve"> PAGEREF _Ref46755952 \h </w:instrText>
      </w:r>
      <w:r w:rsidR="008C38E6" w:rsidRPr="00D42A7A">
        <w:rPr>
          <w:rFonts w:ascii="Tahoma" w:hAnsi="Tahoma"/>
          <w:sz w:val="32"/>
          <w:szCs w:val="24"/>
        </w:rPr>
      </w:r>
      <w:r w:rsidR="008C38E6" w:rsidRPr="00D42A7A">
        <w:rPr>
          <w:rFonts w:ascii="Tahoma" w:hAnsi="Tahoma"/>
          <w:sz w:val="32"/>
          <w:szCs w:val="24"/>
        </w:rPr>
        <w:fldChar w:fldCharType="separate"/>
      </w:r>
      <w:r w:rsidR="00FB345B">
        <w:rPr>
          <w:rFonts w:ascii="Tahoma" w:hAnsi="Tahoma"/>
          <w:noProof/>
          <w:sz w:val="32"/>
          <w:szCs w:val="24"/>
          <w:rtl/>
          <w:lang w:val="ar-SA"/>
        </w:rPr>
        <w:t>20</w:t>
      </w:r>
      <w:r w:rsidR="008C38E6" w:rsidRPr="00D42A7A">
        <w:rPr>
          <w:rFonts w:ascii="Tahoma" w:hAnsi="Tahoma"/>
          <w:sz w:val="32"/>
          <w:szCs w:val="24"/>
        </w:rPr>
        <w:fldChar w:fldCharType="end"/>
      </w:r>
      <w:r w:rsidRPr="00D42A7A">
        <w:rPr>
          <w:rFonts w:ascii="Tahoma" w:hAnsi="Tahoma"/>
          <w:sz w:val="32"/>
          <w:szCs w:val="24"/>
          <w:rtl/>
          <w:lang w:val="ar-SA"/>
        </w:rPr>
        <w:t xml:space="preserve">. </w:t>
      </w:r>
    </w:p>
    <w:p w14:paraId="69B3A6D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هذه الوثيقة سهلة القراءة هى ملخص لوثيقة أخرى. هذا يعني إنها تتضمن الأفكار الأكثر أهمية فقط.</w:t>
      </w:r>
    </w:p>
    <w:p w14:paraId="2C13875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أن تجد الوثيقة الأخرى على موقع الإنترنت الخاص بنا على</w:t>
      </w:r>
    </w:p>
    <w:p w14:paraId="043B6E79" w14:textId="07B78328" w:rsidR="00251332" w:rsidRPr="00D42A7A" w:rsidRDefault="00886935" w:rsidP="00AD7916">
      <w:pPr>
        <w:pStyle w:val="CommentText"/>
        <w:bidi/>
        <w:rPr>
          <w:rStyle w:val="Hyperlink"/>
          <w:rFonts w:asciiTheme="minorBidi" w:hAnsiTheme="minorBidi"/>
          <w:sz w:val="32"/>
          <w:lang w:val="ar-SA"/>
        </w:rPr>
      </w:pPr>
      <w:hyperlink r:id="rId8" w:history="1">
        <w:r w:rsidR="00AD7916" w:rsidRPr="00D42A7A">
          <w:rPr>
            <w:rStyle w:val="Hyperlink"/>
            <w:rFonts w:asciiTheme="minorBidi" w:hAnsiTheme="minorBidi" w:cstheme="minorBidi"/>
            <w:sz w:val="32"/>
            <w:szCs w:val="22"/>
            <w:lang w:val="ar-SA"/>
          </w:rPr>
          <w:t>engage.dss.gov.au/nds-stage2-consultation</w:t>
        </w:r>
      </w:hyperlink>
    </w:p>
    <w:p w14:paraId="7709B9F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يمكنك طلب المساعدة لقراءة هذه الوثيقة. يمكن أن يساعدك صديق أو أحد أفراد الأسرة أو شخص الدعم. </w:t>
      </w:r>
    </w:p>
    <w:p w14:paraId="4B307121" w14:textId="77777777" w:rsidR="005E1051" w:rsidRPr="00D42A7A" w:rsidRDefault="00F574CD">
      <w:pPr>
        <w:spacing w:before="0" w:after="0" w:line="240" w:lineRule="auto"/>
        <w:rPr>
          <w:rFonts w:ascii="Tahoma" w:hAnsi="Tahoma"/>
          <w:b/>
          <w:bCs/>
          <w:color w:val="00787A"/>
          <w:sz w:val="40"/>
          <w:szCs w:val="28"/>
        </w:rPr>
      </w:pPr>
      <w:bookmarkStart w:id="29" w:name="_Toc349720823"/>
      <w:bookmarkStart w:id="30" w:name="_Toc513644159"/>
      <w:bookmarkStart w:id="31" w:name="_Toc5885555"/>
      <w:bookmarkStart w:id="32" w:name="_Toc6404783"/>
      <w:bookmarkStart w:id="33" w:name="_Toc20406464"/>
      <w:bookmarkStart w:id="34" w:name="_Toc20406563"/>
      <w:bookmarkStart w:id="35" w:name="_Toc20406624"/>
      <w:bookmarkStart w:id="36" w:name="_Toc20407173"/>
      <w:bookmarkStart w:id="37" w:name="_Toc20746714"/>
      <w:bookmarkStart w:id="38" w:name="_Toc43466325"/>
      <w:bookmarkStart w:id="39" w:name="_Toc43721059"/>
      <w:bookmarkStart w:id="40" w:name="_Toc43721128"/>
      <w:bookmarkStart w:id="41" w:name="_Toc43723876"/>
      <w:bookmarkStart w:id="42" w:name="_Toc44515813"/>
      <w:bookmarkStart w:id="43" w:name="_Toc513644160"/>
      <w:r w:rsidRPr="00D42A7A">
        <w:rPr>
          <w:rFonts w:ascii="Tahoma" w:hAnsi="Tahoma"/>
          <w:sz w:val="32"/>
          <w:szCs w:val="24"/>
        </w:rPr>
        <w:br w:type="page"/>
      </w:r>
    </w:p>
    <w:p w14:paraId="028D58BF" w14:textId="77777777" w:rsidR="00982C38" w:rsidRPr="00D42A7A" w:rsidRDefault="00F574CD" w:rsidP="00982C38">
      <w:pPr>
        <w:pStyle w:val="Heading2"/>
        <w:rPr>
          <w:noProof/>
        </w:rPr>
      </w:pPr>
      <w:bookmarkStart w:id="44" w:name="_Toc47363118"/>
      <w:bookmarkStart w:id="45" w:name="_Toc47428811"/>
      <w:r w:rsidRPr="00D42A7A">
        <w:rPr>
          <w:rtl/>
        </w:rPr>
        <w:lastRenderedPageBreak/>
        <w:t>ما الذي تحتويه هذه الوثيقة؟</w:t>
      </w:r>
      <w:bookmarkStart w:id="46" w:name="_Toc6404784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4"/>
      <w:bookmarkEnd w:id="45"/>
      <w:r w:rsidR="008C38E6" w:rsidRPr="00D42A7A">
        <w:fldChar w:fldCharType="begin"/>
      </w:r>
      <w:r w:rsidRPr="00D42A7A">
        <w:rPr>
          <w:rtl/>
        </w:rPr>
        <w:instrText xml:space="preserve"> TOC \h \z \u \t "Heading 2,1" </w:instrText>
      </w:r>
      <w:r w:rsidR="008C38E6" w:rsidRPr="00D42A7A">
        <w:fldChar w:fldCharType="separate"/>
      </w:r>
    </w:p>
    <w:p w14:paraId="3B6E150F" w14:textId="008969A8" w:rsidR="00982C38" w:rsidRPr="00D42A7A" w:rsidRDefault="00982C38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r w:rsidRPr="00D42A7A">
        <w:rPr>
          <w:rStyle w:val="Hyperlink"/>
          <w:rFonts w:ascii="Tahoma" w:hAnsi="Tahoma"/>
          <w:noProof/>
          <w:sz w:val="24"/>
          <w:szCs w:val="24"/>
        </w:rPr>
        <w:t xml:space="preserve"> </w:t>
      </w:r>
      <w:hyperlink w:anchor="_Toc47428812" w:history="1">
        <w:r w:rsidRPr="00D42A7A">
          <w:rPr>
            <w:rStyle w:val="Hyperlink"/>
            <w:rFonts w:ascii="Tahoma" w:hAnsi="Tahoma"/>
            <w:noProof/>
            <w:sz w:val="24"/>
            <w:szCs w:val="24"/>
            <w:lang w:val="ar-SA"/>
          </w:rPr>
          <w:t>National Disability Strategy</w:t>
        </w:r>
        <w:r w:rsidRPr="00D42A7A">
          <w:rPr>
            <w:rStyle w:val="Hyperlink"/>
            <w:rFonts w:ascii="Tahoma" w:hAnsi="Tahoma"/>
            <w:noProof/>
            <w:sz w:val="24"/>
            <w:szCs w:val="24"/>
          </w:rPr>
          <w:t xml:space="preserve"> </w:t>
        </w:r>
        <w:r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(استراتيجية وطنية للإعاقة) جديدة</w:t>
        </w:r>
        <w:r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_Toc47428812 \h </w:instrText>
        </w:r>
        <w:r w:rsidRPr="00D42A7A">
          <w:rPr>
            <w:rFonts w:ascii="Tahoma" w:hAnsi="Tahoma"/>
            <w:noProof/>
            <w:webHidden/>
            <w:sz w:val="24"/>
            <w:szCs w:val="24"/>
          </w:rPr>
        </w:r>
        <w:r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4</w:t>
        </w:r>
        <w:r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092AC35C" w14:textId="4E4E6998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3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تتحدث إلى المجتمع المحلي عن الاستراتيجية الجديدة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_Toc47428813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4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48954AE8" w14:textId="796A5315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4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ورقة الموقف الخاصة بنا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_Toc47428814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5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22677FBF" w14:textId="143970ED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5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أفكار من الاستراتيجية الموجودة لدينا الآن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_Toc47428815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5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779C9794" w14:textId="7C3DC836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6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الأفكار حول الاستراتيجية الجديدة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_Toc47428816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7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4D6FF6C3" w14:textId="712252CC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7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النظر إلى المواقف المجتمعية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_Toc47428817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9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5B5A6331" w14:textId="476BF989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8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التأكد من أن الجميع يعرفون ما يجب أن يفعلوه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_Toc47428818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10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359C2C2A" w14:textId="7B2F1CE3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19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الأشخاص ذو الإعاقة يحققون أهدافهم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_Toc47428819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11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4357072C" w14:textId="5614E8FA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20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خطط عمل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_Toc47428820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13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7CBAFA7F" w14:textId="1515D981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21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إشراك الأشخاص ذوي الإعاقة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_Toc47428821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14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2C28E056" w14:textId="4FDE4688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22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أسئلة عنك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_Toc47428822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16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37330302" w14:textId="6FBBABF0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23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كيف يمكنك إخبارنا بإجاباتك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_Toc47428823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19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3B072D4F" w14:textId="1908DB77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24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قائمة الكلمات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_Toc47428824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20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1D61F16A" w14:textId="1670D124" w:rsidR="00982C38" w:rsidRPr="00D42A7A" w:rsidRDefault="00886935" w:rsidP="00982C38">
      <w:pPr>
        <w:pStyle w:val="TOC1"/>
        <w:rPr>
          <w:rFonts w:ascii="Tahoma" w:eastAsiaTheme="minorEastAsia" w:hAnsi="Tahoma"/>
          <w:noProof/>
          <w:sz w:val="24"/>
          <w:szCs w:val="24"/>
          <w:lang w:eastAsia="zh-CN"/>
        </w:rPr>
      </w:pPr>
      <w:hyperlink w:anchor="_Toc47428825" w:history="1">
        <w:r w:rsidR="00982C38" w:rsidRPr="00D42A7A">
          <w:rPr>
            <w:rStyle w:val="Hyperlink"/>
            <w:rFonts w:ascii="Tahoma" w:hAnsi="Tahoma"/>
            <w:noProof/>
            <w:sz w:val="24"/>
            <w:szCs w:val="24"/>
            <w:rtl/>
            <w:lang w:val="ar-SA"/>
          </w:rPr>
          <w:t>اتصل بنا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tab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begin"/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instrText xml:space="preserve"> PAGEREF _Toc47428825 \h </w:instrTex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separate"/>
        </w:r>
        <w:r w:rsidR="00FB345B">
          <w:rPr>
            <w:rFonts w:ascii="Tahoma" w:hAnsi="Tahoma"/>
            <w:noProof/>
            <w:webHidden/>
            <w:sz w:val="24"/>
            <w:szCs w:val="24"/>
            <w:rtl/>
          </w:rPr>
          <w:t>22</w:t>
        </w:r>
        <w:r w:rsidR="00982C38" w:rsidRPr="00D42A7A">
          <w:rPr>
            <w:rFonts w:ascii="Tahoma" w:hAnsi="Tahoma"/>
            <w:noProof/>
            <w:webHidden/>
            <w:sz w:val="24"/>
            <w:szCs w:val="24"/>
          </w:rPr>
          <w:fldChar w:fldCharType="end"/>
        </w:r>
      </w:hyperlink>
    </w:p>
    <w:p w14:paraId="3750C328" w14:textId="3A4F2FDC" w:rsidR="003D539A" w:rsidRPr="00D42A7A" w:rsidRDefault="008C38E6" w:rsidP="00982C38">
      <w:pPr>
        <w:pStyle w:val="Heading2"/>
      </w:pPr>
      <w:r w:rsidRPr="00D42A7A">
        <w:lastRenderedPageBreak/>
        <w:fldChar w:fldCharType="end"/>
      </w:r>
      <w:bookmarkStart w:id="47" w:name="_Toc47349875"/>
      <w:r w:rsidR="00F574CD" w:rsidRPr="00D42A7A">
        <w:rPr>
          <w:rtl/>
        </w:rPr>
        <w:t>ما هى National Disability Strategy (الإستراتيجية الوطنية للإعاقة)</w:t>
      </w:r>
      <w:bookmarkEnd w:id="43"/>
      <w:r w:rsidR="00F574CD" w:rsidRPr="00D42A7A">
        <w:rPr>
          <w:rtl/>
        </w:rPr>
        <w:t>؟</w:t>
      </w:r>
      <w:bookmarkEnd w:id="46"/>
      <w:bookmarkEnd w:id="47"/>
    </w:p>
    <w:p w14:paraId="305BACF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i/>
          <w:sz w:val="32"/>
          <w:szCs w:val="24"/>
          <w:rtl/>
          <w:lang w:val="ar-SA"/>
        </w:rPr>
        <w:t>National Disability Strategy 2010 - 2020</w:t>
      </w:r>
      <w:r w:rsidRPr="00D42A7A">
        <w:rPr>
          <w:rFonts w:ascii="Tahoma" w:hAnsi="Tahoma"/>
          <w:sz w:val="32"/>
          <w:szCs w:val="24"/>
          <w:rtl/>
          <w:lang w:val="ar-SA"/>
        </w:rPr>
        <w:t xml:space="preserve"> (الاستراتيجية الوطنية للإعاقة 2010 - 2020) هى خطة للعمل على تحسين حياة الأشخاص ذوي الإعاقة. </w:t>
      </w:r>
    </w:p>
    <w:p w14:paraId="4807A552" w14:textId="77777777" w:rsidR="00251332" w:rsidRPr="00D42A7A" w:rsidRDefault="00F574CD" w:rsidP="005E1051">
      <w:pPr>
        <w:bidi/>
        <w:rPr>
          <w:rFonts w:ascii="Tahoma" w:hAnsi="Tahoma"/>
          <w:spacing w:val="-2"/>
          <w:sz w:val="32"/>
          <w:szCs w:val="24"/>
        </w:rPr>
      </w:pPr>
      <w:r w:rsidRPr="00D42A7A">
        <w:rPr>
          <w:rFonts w:ascii="Tahoma" w:hAnsi="Tahoma"/>
          <w:spacing w:val="-2"/>
          <w:sz w:val="32"/>
          <w:szCs w:val="24"/>
          <w:rtl/>
          <w:lang w:val="ar-SA"/>
        </w:rPr>
        <w:t>في هذه الوثيقة نحن نطلق عليها 'the Strategy' (الاستراتيجية).</w:t>
      </w:r>
    </w:p>
    <w:p w14:paraId="685E24F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تتحدث الاستراتيجية عما يمكن أن نقوم به حتى تكون أستراليا أكثر:</w:t>
      </w:r>
    </w:p>
    <w:p w14:paraId="7EBCD9F7" w14:textId="77777777" w:rsidR="00251332" w:rsidRPr="00D42A7A" w:rsidRDefault="00F574CD" w:rsidP="00833B41">
      <w:pPr>
        <w:pStyle w:val="ListParagraph"/>
        <w:numPr>
          <w:ilvl w:val="0"/>
          <w:numId w:val="2"/>
        </w:numPr>
        <w:bidi/>
        <w:spacing w:before="120" w:after="120" w:line="276" w:lineRule="auto"/>
        <w:rPr>
          <w:rStyle w:val="Strong"/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شمولية</w:t>
      </w:r>
    </w:p>
    <w:p w14:paraId="2E02C873" w14:textId="77777777" w:rsidR="00251332" w:rsidRPr="00D42A7A" w:rsidRDefault="00F574CD" w:rsidP="00982C38">
      <w:pPr>
        <w:pStyle w:val="ListParagraph"/>
        <w:numPr>
          <w:ilvl w:val="0"/>
          <w:numId w:val="2"/>
        </w:numPr>
        <w:bidi/>
        <w:spacing w:before="120" w:line="276" w:lineRule="auto"/>
        <w:rPr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سهولة في التعامل معها</w:t>
      </w:r>
      <w:r w:rsidRPr="00D42A7A">
        <w:rPr>
          <w:rFonts w:ascii="Tahoma" w:hAnsi="Tahoma"/>
          <w:sz w:val="32"/>
          <w:szCs w:val="24"/>
          <w:rtl/>
          <w:lang w:val="ar-SA"/>
        </w:rPr>
        <w:t>.</w:t>
      </w:r>
    </w:p>
    <w:p w14:paraId="3BD0B70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إذا كان شيءٌ شمولياً، فيمكن لكل فرد المشاركة فيه.</w:t>
      </w:r>
    </w:p>
    <w:p w14:paraId="510A337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إذا كان شيءٌ سهل التعامل معه، فيمكن لكل فرد استخدامه. قد يكون ذلك:</w:t>
      </w:r>
    </w:p>
    <w:p w14:paraId="0F64AD8E" w14:textId="77777777" w:rsidR="00251332" w:rsidRPr="00D42A7A" w:rsidRDefault="00F574CD" w:rsidP="00833B41">
      <w:pPr>
        <w:pStyle w:val="ListParagraph"/>
        <w:numPr>
          <w:ilvl w:val="0"/>
          <w:numId w:val="5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مكانا أو بناية</w:t>
      </w:r>
    </w:p>
    <w:p w14:paraId="2462CDD8" w14:textId="77777777" w:rsidR="00251332" w:rsidRPr="00D42A7A" w:rsidRDefault="00F574CD" w:rsidP="00833B41">
      <w:pPr>
        <w:pStyle w:val="ListParagraph"/>
        <w:numPr>
          <w:ilvl w:val="0"/>
          <w:numId w:val="5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وسيلة مواصلات</w:t>
      </w:r>
    </w:p>
    <w:p w14:paraId="7D7FA637" w14:textId="77777777" w:rsidR="00251332" w:rsidRPr="00D42A7A" w:rsidRDefault="00F574CD" w:rsidP="00833B41">
      <w:pPr>
        <w:pStyle w:val="ListParagraph"/>
        <w:numPr>
          <w:ilvl w:val="0"/>
          <w:numId w:val="5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خدمة</w:t>
      </w:r>
    </w:p>
    <w:p w14:paraId="25188883" w14:textId="77777777" w:rsidR="00251332" w:rsidRPr="00D42A7A" w:rsidRDefault="00F574CD" w:rsidP="00833B41">
      <w:pPr>
        <w:pStyle w:val="ListParagraph"/>
        <w:numPr>
          <w:ilvl w:val="0"/>
          <w:numId w:val="5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معلومة</w:t>
      </w:r>
    </w:p>
    <w:p w14:paraId="3939DF3C" w14:textId="77777777" w:rsidR="00251332" w:rsidRPr="00D42A7A" w:rsidRDefault="00F574CD" w:rsidP="00833B41">
      <w:pPr>
        <w:pStyle w:val="ListParagraph"/>
        <w:numPr>
          <w:ilvl w:val="0"/>
          <w:numId w:val="5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موقع إنترنت.</w:t>
      </w:r>
    </w:p>
    <w:p w14:paraId="7C35CBDF" w14:textId="1B30DFE7" w:rsidR="00251332" w:rsidRPr="00D42A7A" w:rsidRDefault="00F574CD" w:rsidP="0051550A">
      <w:pPr>
        <w:bidi/>
        <w:rPr>
          <w:rFonts w:ascii="Tahoma" w:hAnsi="Tahoma"/>
          <w:i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ترتكز الإستراتيجية على الأفكار من</w:t>
      </w:r>
      <w:r w:rsidR="00982C38" w:rsidRPr="00D42A7A">
        <w:rPr>
          <w:rFonts w:ascii="Tahoma" w:hAnsi="Tahoma"/>
          <w:sz w:val="32"/>
          <w:szCs w:val="24"/>
          <w:lang w:val="ar-SA"/>
        </w:rPr>
        <w:br/>
      </w:r>
      <w:r w:rsidR="00982C38" w:rsidRPr="00D42A7A">
        <w:rPr>
          <w:rFonts w:ascii="Tahoma" w:hAnsi="Tahoma" w:hint="cs"/>
          <w:i/>
          <w:iCs/>
          <w:sz w:val="24"/>
          <w:szCs w:val="24"/>
        </w:rPr>
        <w:t>United Nations Conven</w:t>
      </w:r>
      <w:r w:rsidR="00982C38" w:rsidRPr="00D42A7A">
        <w:rPr>
          <w:rFonts w:ascii="Tahoma" w:hAnsi="Tahoma"/>
          <w:i/>
          <w:iCs/>
          <w:sz w:val="24"/>
          <w:szCs w:val="24"/>
        </w:rPr>
        <w:t>tion on the Rights of Persons with disabilities</w:t>
      </w:r>
      <w:r w:rsidRPr="00D42A7A">
        <w:rPr>
          <w:rFonts w:ascii="Tahoma" w:hAnsi="Tahoma"/>
          <w:i/>
          <w:sz w:val="32"/>
          <w:szCs w:val="24"/>
          <w:rtl/>
          <w:lang w:val="ar-SA"/>
        </w:rPr>
        <w:t xml:space="preserve"> (اتفاقية الأمم المتحدة المتعلقة بحقوق الأشخاص ذوي الإعاقة)</w:t>
      </w:r>
      <w:r w:rsidR="005E1051" w:rsidRPr="00D42A7A">
        <w:rPr>
          <w:rFonts w:ascii="Tahoma" w:hAnsi="Tahoma"/>
          <w:sz w:val="32"/>
          <w:szCs w:val="24"/>
          <w:rtl/>
          <w:lang w:val="ar-SA"/>
        </w:rPr>
        <w:t xml:space="preserve"> (UN Convetion) (اتفاقية الأمم المتحدة).</w:t>
      </w:r>
    </w:p>
    <w:p w14:paraId="36DB2A5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تحدد UN Convention (اتفاقية الأمم المتحدة) حقوق الأشخاص ذوي الإعاقة.</w:t>
      </w:r>
    </w:p>
    <w:p w14:paraId="10F5117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تشرح إنه ينبغي أن تكون معاملة الأشخاص ذوي الإعاقة معاملة عادلة.</w:t>
      </w:r>
    </w:p>
    <w:p w14:paraId="24AC00B6" w14:textId="77777777" w:rsidR="003D539A" w:rsidRPr="00D42A7A" w:rsidRDefault="00F574CD" w:rsidP="005E1051">
      <w:pPr>
        <w:rPr>
          <w:rFonts w:ascii="Tahoma" w:hAnsi="Tahoma"/>
          <w:b/>
          <w:bCs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75A410F8" w14:textId="77777777" w:rsidR="004E4B0B" w:rsidRPr="00D42A7A" w:rsidRDefault="007A0B33" w:rsidP="00982C38">
      <w:pPr>
        <w:pStyle w:val="Heading2"/>
      </w:pPr>
      <w:bookmarkStart w:id="48" w:name="_Toc47428812"/>
      <w:bookmarkStart w:id="49" w:name="_Toc496283183"/>
      <w:r w:rsidRPr="00D42A7A">
        <w:rPr>
          <w:rFonts w:asciiTheme="minorBidi" w:hAnsiTheme="minorBidi" w:cs="Arial" w:hint="cs"/>
          <w:sz w:val="32"/>
          <w:szCs w:val="32"/>
          <w:rtl/>
          <w:lang w:val="ar-SA"/>
        </w:rPr>
        <w:lastRenderedPageBreak/>
        <w:t>National Disability Strategy</w:t>
      </w:r>
      <w:r w:rsidR="006074E9" w:rsidRPr="00D42A7A">
        <w:rPr>
          <w:rFonts w:asciiTheme="minorBidi" w:hAnsiTheme="minorBidi" w:cs="Arial"/>
          <w:sz w:val="32"/>
          <w:szCs w:val="32"/>
        </w:rPr>
        <w:t xml:space="preserve"> </w:t>
      </w:r>
      <w:r w:rsidR="00F574CD" w:rsidRPr="00D42A7A">
        <w:rPr>
          <w:rtl/>
          <w:lang w:val="ar-SA"/>
        </w:rPr>
        <w:t>(استراتيجية وطنية للإعاقة) جديدة</w:t>
      </w:r>
      <w:bookmarkEnd w:id="48"/>
    </w:p>
    <w:p w14:paraId="322BE58B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في عام 2020، سوف تنتهي الاستراتيجية.</w:t>
      </w:r>
    </w:p>
    <w:p w14:paraId="5911CB4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لقد طرأت كثير من التغييرات منذ أن بدأت الاستراتيجية.</w:t>
      </w:r>
    </w:p>
    <w:p w14:paraId="1AAF5A9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لدينا الآن خطة National Disability Insurance Scheme (الخطة الوطنية للتأمين ضد الإعاقة) (NDIS).</w:t>
      </w:r>
    </w:p>
    <w:p w14:paraId="54328AB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توفر NDIS الخدمات والدعم لكثير من الأشخاص ذوي الإعاقة.</w:t>
      </w:r>
    </w:p>
    <w:p w14:paraId="31FFD1F1" w14:textId="77777777" w:rsidR="00251332" w:rsidRPr="00D42A7A" w:rsidRDefault="00F574CD" w:rsidP="008F786C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لقد تأثر الكثير من الأستراليين بـ:</w:t>
      </w:r>
    </w:p>
    <w:p w14:paraId="3E25C705" w14:textId="77777777" w:rsidR="00251332" w:rsidRPr="00D42A7A" w:rsidRDefault="00F574CD" w:rsidP="00833B41">
      <w:pPr>
        <w:pStyle w:val="ListParagraph"/>
        <w:numPr>
          <w:ilvl w:val="0"/>
          <w:numId w:val="7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فيروس كورونا (COVID-19)</w:t>
      </w:r>
    </w:p>
    <w:p w14:paraId="4A50D4B2" w14:textId="77777777" w:rsidR="00251332" w:rsidRPr="00D42A7A" w:rsidRDefault="00F574CD" w:rsidP="00982C38">
      <w:pPr>
        <w:pStyle w:val="ListParagraph"/>
        <w:numPr>
          <w:ilvl w:val="0"/>
          <w:numId w:val="6"/>
        </w:numPr>
        <w:bidi/>
        <w:spacing w:before="120" w:line="276" w:lineRule="auto"/>
        <w:contextualSpacing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موسم الحرائق لعام 2019 - 2020.</w:t>
      </w:r>
    </w:p>
    <w:p w14:paraId="19FC8E4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تعمل الحكومات معا في أرجاء أستراليا لوضع استراتيجية جديدة.</w:t>
      </w:r>
    </w:p>
    <w:p w14:paraId="08EA021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نحن نريد أن نعرف آراء الناس عما يجب أن يكون في الإستراتيجية الجديدة.</w:t>
      </w:r>
    </w:p>
    <w:p w14:paraId="145E37B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نحن نعلم أن الاستراتيجية الجديدة ينبغي أن:</w:t>
      </w:r>
    </w:p>
    <w:p w14:paraId="7D8B6241" w14:textId="77777777" w:rsidR="00251332" w:rsidRPr="00D42A7A" w:rsidRDefault="00F574CD" w:rsidP="00833B41">
      <w:pPr>
        <w:pStyle w:val="ListParagraph"/>
        <w:numPr>
          <w:ilvl w:val="0"/>
          <w:numId w:val="6"/>
        </w:numPr>
        <w:bidi/>
        <w:spacing w:before="120" w:after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تحافظ على اتباع ما تنص عليه UN Convention (اتفاقية الأمم المتحدة)</w:t>
      </w:r>
    </w:p>
    <w:p w14:paraId="67455976" w14:textId="77777777" w:rsidR="002264F2" w:rsidRPr="00D42A7A" w:rsidRDefault="00F574CD" w:rsidP="00982C38">
      <w:pPr>
        <w:pStyle w:val="ListParagraph"/>
        <w:numPr>
          <w:ilvl w:val="0"/>
          <w:numId w:val="6"/>
        </w:numPr>
        <w:bidi/>
        <w:spacing w:before="120" w:line="276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تعتمد مقدمي الرعاية.</w:t>
      </w:r>
      <w:bookmarkStart w:id="50" w:name="_Toc43821868"/>
    </w:p>
    <w:p w14:paraId="6A85FBD3" w14:textId="77777777" w:rsidR="00EF5A96" w:rsidRPr="00D42A7A" w:rsidRDefault="00F574CD" w:rsidP="00982C38">
      <w:pPr>
        <w:pStyle w:val="Heading2"/>
      </w:pPr>
      <w:bookmarkStart w:id="51" w:name="_Toc47428813"/>
      <w:r w:rsidRPr="00D42A7A">
        <w:rPr>
          <w:rtl/>
          <w:lang w:val="ar-SA"/>
        </w:rPr>
        <w:t>تتحدث إلى المجتمع المحلي عن الاستراتيجية الجديدة</w:t>
      </w:r>
      <w:bookmarkEnd w:id="50"/>
      <w:bookmarkEnd w:id="51"/>
    </w:p>
    <w:p w14:paraId="311AC670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نحن بدأنا في التحدث إلى الأشخاص ذوي الإعاقة في المجتمع المحلي عن الاستراتيجية الجديدة في عام 2019.</w:t>
      </w:r>
    </w:p>
    <w:p w14:paraId="6B3B8908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نحن نريد أن نعرف آراء الناس عما يجب أن يكون في الإستراتيجية الجديدة.</w:t>
      </w:r>
    </w:p>
    <w:p w14:paraId="6604E9A5" w14:textId="77777777" w:rsidR="00011555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تخبرنا به سوف يساعدنا على وضع الاستراتيجية الجديدة.</w:t>
      </w:r>
    </w:p>
    <w:p w14:paraId="658454F4" w14:textId="77777777" w:rsidR="00011555" w:rsidRPr="00D42A7A" w:rsidRDefault="00F574CD" w:rsidP="005E1051">
      <w:pPr>
        <w:rPr>
          <w:rFonts w:ascii="Tahoma" w:hAnsi="Tahoma"/>
          <w:b/>
          <w:bCs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20BBF1B4" w14:textId="77777777" w:rsidR="00EF5A96" w:rsidRPr="00D42A7A" w:rsidRDefault="00F574CD" w:rsidP="00982C38">
      <w:pPr>
        <w:pStyle w:val="Heading2"/>
      </w:pPr>
      <w:bookmarkStart w:id="52" w:name="_Toc47428814"/>
      <w:r w:rsidRPr="00D42A7A">
        <w:rPr>
          <w:rtl/>
          <w:lang w:val="ar-SA"/>
        </w:rPr>
        <w:lastRenderedPageBreak/>
        <w:t>ورقة الموقف الخاصة بنا</w:t>
      </w:r>
      <w:bookmarkEnd w:id="52"/>
    </w:p>
    <w:p w14:paraId="653450CB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قمنا بكتابة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 xml:space="preserve"> ورقة موقف</w:t>
      </w:r>
      <w:r w:rsidRPr="00D42A7A">
        <w:rPr>
          <w:rStyle w:val="Strong"/>
          <w:rFonts w:ascii="Tahoma" w:hAnsi="Tahoma"/>
          <w:b w:val="0"/>
          <w:bCs w:val="0"/>
          <w:sz w:val="32"/>
          <w:szCs w:val="24"/>
          <w:rtl/>
          <w:lang w:val="ar-SA"/>
        </w:rPr>
        <w:t>.</w:t>
      </w:r>
    </w:p>
    <w:p w14:paraId="230C63C0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ورقة الموقف هى ملخص لما يمكن أن يكون في الاستراتيجية الجديدة.</w:t>
      </w:r>
    </w:p>
    <w:p w14:paraId="2D5B74B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تشمل ورقة الموقف الخاصة بنا:</w:t>
      </w:r>
    </w:p>
    <w:p w14:paraId="2899AAFC" w14:textId="77777777" w:rsidR="00251332" w:rsidRPr="00D42A7A" w:rsidRDefault="00F574CD" w:rsidP="0085345F">
      <w:pPr>
        <w:pStyle w:val="ListParagraph"/>
        <w:numPr>
          <w:ilvl w:val="0"/>
          <w:numId w:val="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أفادنا به قطاع الإعاقة إنه ينبغي أن يكون في الاستراتيجية الجديدة</w:t>
      </w:r>
    </w:p>
    <w:p w14:paraId="2A414DDB" w14:textId="77777777" w:rsidR="00251332" w:rsidRPr="00D42A7A" w:rsidRDefault="00F574CD" w:rsidP="0085345F">
      <w:pPr>
        <w:pStyle w:val="ListParagraph"/>
        <w:numPr>
          <w:ilvl w:val="0"/>
          <w:numId w:val="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نجح بشكل جيد من الاستراتيجية الموجودة لدينا الآن</w:t>
      </w:r>
    </w:p>
    <w:p w14:paraId="265488E7" w14:textId="77777777" w:rsidR="00251332" w:rsidRPr="00D42A7A" w:rsidRDefault="00F574CD" w:rsidP="0085345F">
      <w:pPr>
        <w:pStyle w:val="ListParagraph"/>
        <w:numPr>
          <w:ilvl w:val="0"/>
          <w:numId w:val="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أفكار عن كيفية تغيير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المواقف</w:t>
      </w:r>
      <w:r w:rsidRPr="00D42A7A">
        <w:rPr>
          <w:rFonts w:ascii="Tahoma" w:hAnsi="Tahoma"/>
          <w:sz w:val="32"/>
          <w:szCs w:val="24"/>
          <w:rtl/>
          <w:lang w:val="ar-SA"/>
        </w:rPr>
        <w:t xml:space="preserve"> المجتمعية تجاه الأشخاص ذوي الإعاقة.</w:t>
      </w:r>
    </w:p>
    <w:p w14:paraId="1414BE3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المواقف هي:</w:t>
      </w:r>
    </w:p>
    <w:p w14:paraId="7AD12115" w14:textId="77777777" w:rsidR="00251332" w:rsidRPr="00D42A7A" w:rsidRDefault="00F574CD" w:rsidP="0085345F">
      <w:pPr>
        <w:pStyle w:val="ListParagraph"/>
        <w:numPr>
          <w:ilvl w:val="0"/>
          <w:numId w:val="24"/>
        </w:numPr>
        <w:bidi/>
        <w:spacing w:before="120" w:after="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تفكر به</w:t>
      </w:r>
    </w:p>
    <w:p w14:paraId="43EF272D" w14:textId="77777777" w:rsidR="00251332" w:rsidRPr="00D42A7A" w:rsidRDefault="00F574CD" w:rsidP="0085345F">
      <w:pPr>
        <w:pStyle w:val="ListParagraph"/>
        <w:numPr>
          <w:ilvl w:val="0"/>
          <w:numId w:val="24"/>
        </w:numPr>
        <w:bidi/>
        <w:spacing w:before="120" w:after="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تشعر به</w:t>
      </w:r>
    </w:p>
    <w:p w14:paraId="48BECFA0" w14:textId="77777777" w:rsidR="00251332" w:rsidRPr="00D42A7A" w:rsidRDefault="00F574CD" w:rsidP="00982C38">
      <w:pPr>
        <w:pStyle w:val="ListParagraph"/>
        <w:numPr>
          <w:ilvl w:val="0"/>
          <w:numId w:val="24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تصدقه.</w:t>
      </w:r>
    </w:p>
    <w:p w14:paraId="5B3004A4" w14:textId="77777777" w:rsidR="00EC7617" w:rsidRPr="00D42A7A" w:rsidRDefault="00F574CD" w:rsidP="00982C38">
      <w:pPr>
        <w:pStyle w:val="Heading2"/>
      </w:pPr>
      <w:bookmarkStart w:id="53" w:name="_Toc47428815"/>
      <w:r w:rsidRPr="00D42A7A">
        <w:rPr>
          <w:rtl/>
          <w:lang w:val="ar-SA"/>
        </w:rPr>
        <w:t>أفكار من الاستراتيجية الموجودة لدينا الآن</w:t>
      </w:r>
      <w:bookmarkEnd w:id="53"/>
    </w:p>
    <w:p w14:paraId="5C2EE76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لدى الاستراتيجية 6 أفكار للعمل على تحسين الحياة للأشخاص ذوي الإعاقة.</w:t>
      </w:r>
    </w:p>
    <w:p w14:paraId="0E708D3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نحن نسمي هذه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بمجالات النتائج</w:t>
      </w:r>
      <w:r w:rsidRPr="00D42A7A">
        <w:rPr>
          <w:rFonts w:ascii="Tahoma" w:hAnsi="Tahoma"/>
          <w:sz w:val="32"/>
          <w:szCs w:val="24"/>
          <w:rtl/>
          <w:lang w:val="ar-SA"/>
        </w:rPr>
        <w:t>.</w:t>
      </w:r>
    </w:p>
    <w:p w14:paraId="0EE5A02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مجالات النتائج الستة للاستراتيجية هى:</w:t>
      </w:r>
    </w:p>
    <w:p w14:paraId="1A3D4AEA" w14:textId="77777777" w:rsidR="00251332" w:rsidRPr="00D42A7A" w:rsidRDefault="00F574CD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العمل والمال والإسكان</w:t>
      </w:r>
    </w:p>
    <w:p w14:paraId="3C6FB193" w14:textId="77777777" w:rsidR="00251332" w:rsidRPr="00D42A7A" w:rsidRDefault="00F574CD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المشاركة في المجتمع المحلي</w:t>
      </w:r>
    </w:p>
    <w:p w14:paraId="23FC2195" w14:textId="77777777" w:rsidR="00251332" w:rsidRPr="00D42A7A" w:rsidRDefault="00F574CD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حقوقنا في المعاملة العادلة والأمن</w:t>
      </w:r>
    </w:p>
    <w:p w14:paraId="1AA1080E" w14:textId="77777777" w:rsidR="00251332" w:rsidRPr="00D42A7A" w:rsidRDefault="00F574CD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الحصول على الدعم</w:t>
      </w:r>
    </w:p>
    <w:p w14:paraId="2EBEBA08" w14:textId="77777777" w:rsidR="00251332" w:rsidRPr="00D42A7A" w:rsidRDefault="00F574CD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التعلم والمهارات</w:t>
      </w:r>
    </w:p>
    <w:p w14:paraId="65F3A08B" w14:textId="77777777" w:rsidR="00251332" w:rsidRPr="00D42A7A" w:rsidRDefault="00F574CD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الصحة والرفاهية </w:t>
      </w:r>
    </w:p>
    <w:p w14:paraId="4E62D3F4" w14:textId="77777777" w:rsidR="005E1051" w:rsidRPr="00D42A7A" w:rsidRDefault="00F574CD">
      <w:pPr>
        <w:spacing w:before="0" w:after="0" w:line="240" w:lineRule="auto"/>
        <w:rPr>
          <w:rFonts w:ascii="Tahoma" w:hAnsi="Tahoma"/>
          <w:b/>
          <w:bCs/>
          <w:sz w:val="32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406A2137" w14:textId="77777777" w:rsidR="00C13EF5" w:rsidRPr="00D42A7A" w:rsidRDefault="00F574CD" w:rsidP="00C13EF5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lastRenderedPageBreak/>
        <w:t>رؤيتنا للاستراتيجية الجديدة</w:t>
      </w:r>
    </w:p>
    <w:p w14:paraId="4289123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كما لدينا أيضا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رؤية</w:t>
      </w:r>
      <w:r w:rsidRPr="00D42A7A">
        <w:rPr>
          <w:rFonts w:ascii="Tahoma" w:hAnsi="Tahoma"/>
          <w:sz w:val="32"/>
          <w:szCs w:val="24"/>
          <w:rtl/>
          <w:lang w:val="ar-SA"/>
        </w:rPr>
        <w:t xml:space="preserve"> للاستراتيجية الجديدة.</w:t>
      </w:r>
    </w:p>
    <w:p w14:paraId="1F8BF27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رؤيتنا هى ما هو رأينا فيما ينبغي أن يكون المستقبل عليه.</w:t>
      </w:r>
    </w:p>
    <w:p w14:paraId="56E27595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رؤيتنا أن تكون أستراليا مكانا حيث يكون الأشخاص ذوي الإعاقة:</w:t>
      </w:r>
    </w:p>
    <w:p w14:paraId="48C5BC9B" w14:textId="77777777" w:rsidR="00251332" w:rsidRPr="00D42A7A" w:rsidRDefault="00F574CD" w:rsidP="005E1051">
      <w:pPr>
        <w:pStyle w:val="ListParagraph"/>
        <w:numPr>
          <w:ilvl w:val="0"/>
          <w:numId w:val="23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مشمولين</w:t>
      </w:r>
    </w:p>
    <w:p w14:paraId="64E15A3A" w14:textId="77777777" w:rsidR="00251332" w:rsidRPr="00D42A7A" w:rsidRDefault="00F574CD" w:rsidP="005E1051">
      <w:pPr>
        <w:pStyle w:val="ListParagraph"/>
        <w:numPr>
          <w:ilvl w:val="0"/>
          <w:numId w:val="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بإمكانهم عيش الحياة التي يرغبون في عيشها</w:t>
      </w:r>
    </w:p>
    <w:p w14:paraId="344F4DB2" w14:textId="77777777" w:rsidR="00251332" w:rsidRPr="00D42A7A" w:rsidRDefault="00F574CD" w:rsidP="005E1051">
      <w:pPr>
        <w:pStyle w:val="ListParagraph"/>
        <w:numPr>
          <w:ilvl w:val="0"/>
          <w:numId w:val="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تتم معاملتهم مثلما يتم التعامل مع الآخرين في المجتمع المحلي. </w:t>
      </w:r>
    </w:p>
    <w:p w14:paraId="61646B58" w14:textId="77777777" w:rsidR="00EF5A96" w:rsidRPr="00D42A7A" w:rsidRDefault="00F574CD" w:rsidP="00EF5A96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t>أسئلة يجب التفكير فيها</w:t>
      </w:r>
    </w:p>
    <w:p w14:paraId="64770C5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رأيكم في مجالات النتائج الستة؟</w:t>
      </w:r>
    </w:p>
    <w:p w14:paraId="4620A19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ما رأيكم في رؤيتنا؟ </w:t>
      </w:r>
    </w:p>
    <w:p w14:paraId="6CE33A9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2C426DC0" w14:textId="77777777" w:rsidTr="000423F8">
        <w:trPr>
          <w:trHeight w:val="5237"/>
        </w:trPr>
        <w:sdt>
          <w:sdtPr>
            <w:rPr>
              <w:rFonts w:ascii="Tahoma" w:hAnsi="Tahoma"/>
              <w:sz w:val="32"/>
              <w:szCs w:val="24"/>
              <w:rtl/>
            </w:rPr>
            <w:id w:val="-1217189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44AFFC1" w14:textId="77777777" w:rsidR="00EF5A96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0B79220A" w14:textId="77777777" w:rsidR="00DF07ED" w:rsidRPr="00D42A7A" w:rsidRDefault="00F574CD" w:rsidP="005E1051">
      <w:pPr>
        <w:rPr>
          <w:rFonts w:ascii="Tahoma" w:hAnsi="Tahoma"/>
          <w:b/>
          <w:bCs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411B9174" w14:textId="77777777" w:rsidR="00011555" w:rsidRPr="00D42A7A" w:rsidRDefault="00F574CD" w:rsidP="00982C38">
      <w:pPr>
        <w:pStyle w:val="Heading2"/>
      </w:pPr>
      <w:bookmarkStart w:id="54" w:name="_Toc47428816"/>
      <w:r w:rsidRPr="00D42A7A">
        <w:rPr>
          <w:rtl/>
          <w:lang w:val="ar-SA"/>
        </w:rPr>
        <w:lastRenderedPageBreak/>
        <w:t>الأفكار حول الاستراتيجية الجديدة</w:t>
      </w:r>
      <w:bookmarkEnd w:id="54"/>
    </w:p>
    <w:p w14:paraId="59A7F55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إن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المباديء الإرشادية</w:t>
      </w:r>
      <w:r w:rsidRPr="00D42A7A">
        <w:rPr>
          <w:rFonts w:ascii="Tahoma" w:hAnsi="Tahoma"/>
          <w:sz w:val="32"/>
          <w:szCs w:val="24"/>
          <w:rtl/>
          <w:lang w:val="ar-SA"/>
        </w:rPr>
        <w:t xml:space="preserve"> الخاصة بنا هى أفكار مهمة نرغب في وضعها في </w:t>
      </w:r>
      <w:r w:rsidRPr="00D42A7A">
        <w:rPr>
          <w:rFonts w:ascii="Tahoma" w:hAnsi="Tahoma"/>
          <w:sz w:val="32"/>
          <w:szCs w:val="24"/>
          <w:rtl/>
          <w:lang w:val="ar-SA"/>
        </w:rPr>
        <w:br/>
        <w:t>الاستراتيجية الجديدة.</w:t>
      </w:r>
    </w:p>
    <w:p w14:paraId="1B7C0185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تنص هذه الأفكار على أنه ينبغي علينا:</w:t>
      </w:r>
    </w:p>
    <w:p w14:paraId="7F5308E7" w14:textId="77777777" w:rsidR="00251332" w:rsidRPr="00D42A7A" w:rsidRDefault="00F574CD" w:rsidP="000200D4">
      <w:pPr>
        <w:pStyle w:val="ListParagraph"/>
        <w:numPr>
          <w:ilvl w:val="0"/>
          <w:numId w:val="10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أن نشرك الأشخاص ذوي الإعاقة</w:t>
      </w:r>
    </w:p>
    <w:p w14:paraId="2F8991F6" w14:textId="77777777" w:rsidR="00251332" w:rsidRPr="00D42A7A" w:rsidRDefault="00F574CD" w:rsidP="000200D4">
      <w:pPr>
        <w:pStyle w:val="ListParagraph"/>
        <w:numPr>
          <w:ilvl w:val="0"/>
          <w:numId w:val="10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أن تكون لدينا طرق لإشراك الأشخاص ذوي الإعاقة</w:t>
      </w:r>
    </w:p>
    <w:p w14:paraId="4BB15093" w14:textId="77777777" w:rsidR="00251332" w:rsidRPr="00D42A7A" w:rsidRDefault="00F574CD" w:rsidP="000200D4">
      <w:pPr>
        <w:pStyle w:val="ListParagraph"/>
        <w:numPr>
          <w:ilvl w:val="0"/>
          <w:numId w:val="10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استخدام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التصميم العام</w:t>
      </w:r>
      <w:r w:rsidRPr="00D42A7A">
        <w:rPr>
          <w:rFonts w:ascii="Tahoma" w:hAnsi="Tahoma"/>
          <w:sz w:val="32"/>
          <w:szCs w:val="24"/>
          <w:rtl/>
          <w:lang w:val="ar-SA"/>
        </w:rPr>
        <w:t>.</w:t>
      </w:r>
    </w:p>
    <w:p w14:paraId="6C6CF8CF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التصميم العام يعني أننا نفكر في احتياجات كل فرد عندما نخطط أو نبدأ مشروعات وخدمات جديدة.</w:t>
      </w:r>
    </w:p>
    <w:p w14:paraId="2B91FC2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يجب علينا أن نزيل الحواجز التي تواجه الأشخاص ذوي الإعاقة.</w:t>
      </w:r>
    </w:p>
    <w:p w14:paraId="1A82839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يجب علينا أن نشمل أوسع نطاق من المجتمع المحلي في العمل الذي نقوم به.</w:t>
      </w:r>
    </w:p>
    <w:p w14:paraId="1BFEE62A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يجب علينا أن نساعد الناس الذين يقدمون الدعم والرعاية للأشخاص ذوي الإعاقة، مثل:</w:t>
      </w:r>
    </w:p>
    <w:p w14:paraId="1CD0967A" w14:textId="77777777" w:rsidR="00251332" w:rsidRPr="00D42A7A" w:rsidRDefault="00F574CD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أفراد الأسرة</w:t>
      </w:r>
    </w:p>
    <w:p w14:paraId="09298929" w14:textId="77777777" w:rsidR="00251332" w:rsidRPr="00D42A7A" w:rsidRDefault="00F574CD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القائمون بالرعاية</w:t>
      </w:r>
    </w:p>
    <w:p w14:paraId="197F9E46" w14:textId="77777777" w:rsidR="00251332" w:rsidRPr="00D42A7A" w:rsidRDefault="00F574CD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عمال الدعم</w:t>
      </w:r>
    </w:p>
    <w:p w14:paraId="4FE795A2" w14:textId="77777777" w:rsidR="00251332" w:rsidRPr="00D42A7A" w:rsidRDefault="00F574CD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مقدمو الخدمات.</w:t>
      </w:r>
    </w:p>
    <w:p w14:paraId="02643628" w14:textId="77777777" w:rsidR="00256AC1" w:rsidRPr="00D42A7A" w:rsidRDefault="00F574CD" w:rsidP="005E1051">
      <w:pPr>
        <w:rPr>
          <w:rFonts w:ascii="Tahoma" w:hAnsi="Tahoma"/>
          <w:b/>
          <w:bCs/>
          <w:sz w:val="32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597E48E3" w14:textId="77777777" w:rsidR="00EF5A96" w:rsidRPr="00D42A7A" w:rsidRDefault="00F574CD" w:rsidP="00EF5A96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lastRenderedPageBreak/>
        <w:t>أسئلة يجب التفكير فيها</w:t>
      </w:r>
    </w:p>
    <w:p w14:paraId="5CBF1AAF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رأيك في المبادئ الإرشادية؟</w:t>
      </w:r>
    </w:p>
    <w:p w14:paraId="2A6FA3D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توجد أفكار مهمة أخرى يجب أن نضعها في الاستراتيجية الجديدة؟</w:t>
      </w:r>
    </w:p>
    <w:p w14:paraId="17ED10A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كيف يمكننا أن نضمن أن الجميع يتبع المباديء الإرشادية الخاصة بنا؟</w:t>
      </w:r>
    </w:p>
    <w:p w14:paraId="7CA57EB5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79637032" w14:textId="77777777" w:rsidTr="0085345F">
        <w:trPr>
          <w:trHeight w:val="3820"/>
        </w:trPr>
        <w:sdt>
          <w:sdtPr>
            <w:rPr>
              <w:rFonts w:ascii="Tahoma" w:hAnsi="Tahoma"/>
              <w:sz w:val="32"/>
              <w:szCs w:val="24"/>
              <w:rtl/>
            </w:rPr>
            <w:id w:val="-8968214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3FAD8FE" w14:textId="77777777" w:rsidR="00EF5A96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76D42BF7" w14:textId="77777777" w:rsidR="005E1051" w:rsidRPr="00D42A7A" w:rsidRDefault="00F574CD">
      <w:pPr>
        <w:spacing w:before="0" w:after="0" w:line="240" w:lineRule="auto"/>
        <w:rPr>
          <w:rFonts w:ascii="Tahoma" w:hAnsi="Tahoma"/>
          <w:b/>
          <w:bCs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44A7A209" w14:textId="77777777" w:rsidR="007E3924" w:rsidRPr="00D42A7A" w:rsidRDefault="00F574CD" w:rsidP="00982C38">
      <w:pPr>
        <w:pStyle w:val="Heading2"/>
      </w:pPr>
      <w:bookmarkStart w:id="55" w:name="_Toc47428817"/>
      <w:r w:rsidRPr="00D42A7A">
        <w:rPr>
          <w:rtl/>
          <w:lang w:val="ar-SA"/>
        </w:rPr>
        <w:lastRenderedPageBreak/>
        <w:t>النظر إلى المواقف المجتمعية</w:t>
      </w:r>
      <w:bookmarkEnd w:id="55"/>
    </w:p>
    <w:p w14:paraId="6DFFFE1F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من شأن المواقف المجتمعية أن تمنع الأشخاص ذوي الإعاقة من تحقيق </w:t>
      </w:r>
      <w:r w:rsidRPr="00D42A7A">
        <w:rPr>
          <w:rFonts w:ascii="Tahoma" w:hAnsi="Tahoma"/>
          <w:sz w:val="32"/>
          <w:szCs w:val="24"/>
          <w:rtl/>
          <w:lang w:val="ar-SA"/>
        </w:rPr>
        <w:br/>
        <w:t>أهدافهم.</w:t>
      </w:r>
    </w:p>
    <w:p w14:paraId="10C4D6B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ويشمل ذلك أهدافهم في:</w:t>
      </w:r>
    </w:p>
    <w:p w14:paraId="6A6DC9E0" w14:textId="77777777" w:rsidR="00251332" w:rsidRPr="00D42A7A" w:rsidRDefault="00F574CD" w:rsidP="005E1051">
      <w:pPr>
        <w:pStyle w:val="ListParagraph"/>
        <w:numPr>
          <w:ilvl w:val="0"/>
          <w:numId w:val="13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الذهاب إلى المدرسة والتعلم</w:t>
      </w:r>
    </w:p>
    <w:p w14:paraId="10E67457" w14:textId="77777777" w:rsidR="00251332" w:rsidRPr="00D42A7A" w:rsidRDefault="00F574CD" w:rsidP="005E1051">
      <w:pPr>
        <w:pStyle w:val="ListParagraph"/>
        <w:numPr>
          <w:ilvl w:val="0"/>
          <w:numId w:val="13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العمل وكسب المال</w:t>
      </w:r>
    </w:p>
    <w:p w14:paraId="7409D889" w14:textId="77777777" w:rsidR="00251332" w:rsidRPr="00D42A7A" w:rsidRDefault="00F574CD" w:rsidP="005E1051">
      <w:pPr>
        <w:pStyle w:val="ListParagraph"/>
        <w:numPr>
          <w:ilvl w:val="0"/>
          <w:numId w:val="13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المشاركة في المجتمع المحلي.</w:t>
      </w:r>
    </w:p>
    <w:p w14:paraId="38C5030B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أخبرنا الأشخاص ذوي الإعاقة أن المواقف المجتمعية تأتي بالمرتبة الأولى من بين أكبر الحواجز التي تواجههم عندما يحاولون تحقيق أهدافهم.</w:t>
      </w:r>
    </w:p>
    <w:p w14:paraId="79129FD3" w14:textId="77777777" w:rsidR="00EF5A96" w:rsidRPr="00D42A7A" w:rsidRDefault="00F574CD" w:rsidP="00EF5A96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t>أسئلة يجب التفكير فيها</w:t>
      </w:r>
    </w:p>
    <w:p w14:paraId="5A8A51E5" w14:textId="79C1F0AA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ينبغي أن نضع تغيير المواقف المجتمعية كهدف مهم للاستراتيجية؟</w:t>
      </w:r>
    </w:p>
    <w:p w14:paraId="07749BEE" w14:textId="203AB4D4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ينبغي أن نضم الأفكار حول تغيير المواقف المجتمعية إلى الاستراتيجية الجديدة؟</w:t>
      </w:r>
    </w:p>
    <w:p w14:paraId="1F8EB5DB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pPr w:leftFromText="180" w:rightFromText="180" w:vertAnchor="text" w:horzAnchor="margin" w:tblpY="29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6C52BE4C" w14:textId="77777777" w:rsidTr="00256AC1">
        <w:trPr>
          <w:trHeight w:val="5377"/>
        </w:trPr>
        <w:sdt>
          <w:sdtPr>
            <w:rPr>
              <w:rFonts w:ascii="Tahoma" w:hAnsi="Tahoma"/>
              <w:sz w:val="32"/>
              <w:szCs w:val="24"/>
              <w:rtl/>
            </w:rPr>
            <w:id w:val="-14994192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0E35578" w14:textId="77777777" w:rsidR="00EF5A96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05CA972C" w14:textId="77777777" w:rsidR="00982C38" w:rsidRPr="00D42A7A" w:rsidRDefault="00982C38" w:rsidP="00982C38">
      <w:pPr>
        <w:pStyle w:val="Heading2"/>
        <w:rPr>
          <w:rtl/>
          <w:lang w:val="ar-SA"/>
        </w:rPr>
      </w:pPr>
      <w:bookmarkStart w:id="56" w:name="_Toc47428818"/>
    </w:p>
    <w:p w14:paraId="1575070B" w14:textId="77777777" w:rsidR="00982C38" w:rsidRPr="00D42A7A" w:rsidRDefault="00982C38">
      <w:pPr>
        <w:spacing w:before="0" w:after="0" w:line="240" w:lineRule="auto"/>
        <w:rPr>
          <w:rFonts w:ascii="Tahoma" w:hAnsi="Tahoma"/>
          <w:b/>
          <w:bCs/>
          <w:color w:val="00787A"/>
          <w:sz w:val="36"/>
          <w:szCs w:val="36"/>
          <w:rtl/>
          <w:lang w:val="ar-SA"/>
        </w:rPr>
      </w:pPr>
      <w:r w:rsidRPr="00D42A7A">
        <w:rPr>
          <w:rtl/>
          <w:lang w:val="ar-SA"/>
        </w:rPr>
        <w:br w:type="page"/>
      </w:r>
    </w:p>
    <w:p w14:paraId="3D5B646B" w14:textId="48162ACE" w:rsidR="005373C5" w:rsidRPr="00D42A7A" w:rsidRDefault="00F574CD" w:rsidP="00982C38">
      <w:pPr>
        <w:pStyle w:val="Heading2"/>
      </w:pPr>
      <w:r w:rsidRPr="00D42A7A">
        <w:rPr>
          <w:rtl/>
          <w:lang w:val="ar-SA"/>
        </w:rPr>
        <w:lastRenderedPageBreak/>
        <w:t>التأكد من أن الجميع يعرفون ما يجب أن يفعلوه</w:t>
      </w:r>
      <w:bookmarkEnd w:id="56"/>
    </w:p>
    <w:p w14:paraId="76282B9E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يجب أن تكون الاستراتيجية الجديدة واضحة حتى يعرف الجميع ما يجب القيام به.</w:t>
      </w:r>
    </w:p>
    <w:p w14:paraId="7E1E48E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يشمل ذلك:</w:t>
      </w:r>
    </w:p>
    <w:p w14:paraId="6AE0A81A" w14:textId="77777777" w:rsidR="00251332" w:rsidRPr="00D42A7A" w:rsidRDefault="00F574CD" w:rsidP="0085345F">
      <w:pPr>
        <w:pStyle w:val="ListParagraph"/>
        <w:numPr>
          <w:ilvl w:val="0"/>
          <w:numId w:val="14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الحكومات</w:t>
      </w:r>
    </w:p>
    <w:p w14:paraId="479DDEF6" w14:textId="77777777" w:rsidR="00251332" w:rsidRPr="00D42A7A" w:rsidRDefault="00F574CD" w:rsidP="0085345F">
      <w:pPr>
        <w:pStyle w:val="ListParagraph"/>
        <w:numPr>
          <w:ilvl w:val="0"/>
          <w:numId w:val="14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قطاع الإعاقة</w:t>
      </w:r>
    </w:p>
    <w:p w14:paraId="0E7F6467" w14:textId="77777777" w:rsidR="00251332" w:rsidRPr="00D42A7A" w:rsidRDefault="00F574CD" w:rsidP="00982C38">
      <w:pPr>
        <w:pStyle w:val="ListParagraph"/>
        <w:numPr>
          <w:ilvl w:val="0"/>
          <w:numId w:val="14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المجتمع المحلي الأوسع نطاقا.</w:t>
      </w:r>
    </w:p>
    <w:p w14:paraId="483B7F8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سوف تشرح الاستراتيجية الجديدة بوضوح:</w:t>
      </w:r>
    </w:p>
    <w:p w14:paraId="2D9791FE" w14:textId="77777777" w:rsidR="00251332" w:rsidRPr="00D42A7A" w:rsidRDefault="00F574CD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ينبغي أن تقوم به الحكومات</w:t>
      </w:r>
    </w:p>
    <w:p w14:paraId="2AC8891A" w14:textId="77777777" w:rsidR="00251332" w:rsidRPr="00D42A7A" w:rsidRDefault="00F574CD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كيف ستدعم الحكومات الأشخاص ذوي الإعاقة </w:t>
      </w:r>
    </w:p>
    <w:p w14:paraId="6A407D64" w14:textId="77777777" w:rsidR="00251332" w:rsidRPr="00D42A7A" w:rsidRDefault="00F574CD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إلى أي مدى سوف تساهم الحكومات في إدارة الخدمات المقدمة للأشخاص ذوي الإعاقة</w:t>
      </w:r>
    </w:p>
    <w:p w14:paraId="47174217" w14:textId="77777777" w:rsidR="00251332" w:rsidRPr="00D42A7A" w:rsidRDefault="00F574CD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الذي يجب أن يقوم به قطاع الإعاقة</w:t>
      </w:r>
    </w:p>
    <w:p w14:paraId="624F413F" w14:textId="77777777" w:rsidR="00251332" w:rsidRPr="00D42A7A" w:rsidRDefault="00F574CD" w:rsidP="00D42A7A">
      <w:pPr>
        <w:pStyle w:val="ListParagraph"/>
        <w:numPr>
          <w:ilvl w:val="0"/>
          <w:numId w:val="15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الذي يجب أن يقوم به المجتمع المحلي.</w:t>
      </w:r>
    </w:p>
    <w:p w14:paraId="15870660" w14:textId="77777777" w:rsidR="0068526C" w:rsidRPr="00D42A7A" w:rsidRDefault="00F574CD" w:rsidP="0068526C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t>أسئلة يجب التفكير فيها</w:t>
      </w:r>
    </w:p>
    <w:p w14:paraId="780C4758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تعتقد أن الحكومات والمنظمات والمجتمع المحلي يعملون معا للتحسين الحياة للأشخاص ذوي الإعاقة؟</w:t>
      </w:r>
    </w:p>
    <w:p w14:paraId="0A19FD3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الذي يجب أن يكون في الاستراتيجية الجديدة لتوضيح كيف يمكن لقطاع الإعاقة والمجتمع المحلي الأوسع نطاقا عمله لتحسين الحياة للأشخاص ذوي الإعاقة؟</w:t>
      </w:r>
    </w:p>
    <w:p w14:paraId="2213355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1FC6CCB8" w14:textId="77777777" w:rsidTr="008841E9">
        <w:trPr>
          <w:trHeight w:val="2568"/>
        </w:trPr>
        <w:sdt>
          <w:sdtPr>
            <w:rPr>
              <w:rFonts w:ascii="Tahoma" w:hAnsi="Tahoma"/>
              <w:sz w:val="32"/>
              <w:szCs w:val="24"/>
              <w:rtl/>
            </w:rPr>
            <w:id w:val="544721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5F12935" w14:textId="77777777" w:rsidR="0068526C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28A868FD" w14:textId="77777777" w:rsidR="007E3924" w:rsidRPr="00D42A7A" w:rsidRDefault="00F574CD" w:rsidP="00982C38">
      <w:pPr>
        <w:pStyle w:val="Heading2"/>
      </w:pPr>
      <w:bookmarkStart w:id="57" w:name="_Toc47428819"/>
      <w:r w:rsidRPr="00D42A7A">
        <w:rPr>
          <w:rtl/>
          <w:lang w:val="ar-SA"/>
        </w:rPr>
        <w:lastRenderedPageBreak/>
        <w:t>الأشخاص ذو الإعاقة يحققون أهدافهم</w:t>
      </w:r>
      <w:bookmarkEnd w:id="57"/>
      <w:r w:rsidRPr="00D42A7A">
        <w:rPr>
          <w:rtl/>
          <w:lang w:val="ar-SA"/>
        </w:rPr>
        <w:t xml:space="preserve"> </w:t>
      </w:r>
    </w:p>
    <w:p w14:paraId="5FD089F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الأشخاص ذو الإعاقة يحددون الأهداف في العديد من مجالات حياتهم.</w:t>
      </w:r>
    </w:p>
    <w:p w14:paraId="5E49198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نحن نعلم أن الاستراتيجية ناجحة إذا حقق الأشخاص ذوي الإعاقة هذه الأهداف.</w:t>
      </w:r>
    </w:p>
    <w:p w14:paraId="35651940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نحن نرغب في إدراج </w:t>
      </w: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إطار النتائج</w:t>
      </w:r>
      <w:r w:rsidRPr="00D42A7A">
        <w:rPr>
          <w:rFonts w:ascii="Tahoma" w:hAnsi="Tahoma"/>
          <w:sz w:val="32"/>
          <w:szCs w:val="24"/>
          <w:rtl/>
          <w:lang w:val="ar-SA"/>
        </w:rPr>
        <w:t xml:space="preserve"> في الاستراتيجية الجديدة.</w:t>
      </w:r>
    </w:p>
    <w:p w14:paraId="0286717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إن إطار النتائج هو طريقة لمتابعة:</w:t>
      </w:r>
    </w:p>
    <w:p w14:paraId="7ABC7597" w14:textId="77777777" w:rsidR="00251332" w:rsidRPr="00D42A7A" w:rsidRDefault="00F574CD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إذا كان الأشخاص ذوي الإعاقة قد حققوا أهدافهم</w:t>
      </w:r>
    </w:p>
    <w:p w14:paraId="2AF81001" w14:textId="77777777" w:rsidR="00251332" w:rsidRPr="00D42A7A" w:rsidRDefault="00F574CD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كيفية معرفة ما إذا كان الأشخاص ذوي الإعاقة قد حققوا أهدافهم</w:t>
      </w:r>
    </w:p>
    <w:p w14:paraId="098AC15F" w14:textId="77777777" w:rsidR="00251332" w:rsidRPr="00D42A7A" w:rsidRDefault="00F574CD" w:rsidP="00D42A7A">
      <w:pPr>
        <w:pStyle w:val="ListParagraph"/>
        <w:numPr>
          <w:ilvl w:val="0"/>
          <w:numId w:val="16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التغييرات على مدار الزمن.</w:t>
      </w:r>
    </w:p>
    <w:p w14:paraId="2B29062C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على سبيل المثال، كم عدد الأشخاص ذوي الإعاقة الذين حققوا أهدافهم في</w:t>
      </w:r>
    </w:p>
    <w:p w14:paraId="5FDE8359" w14:textId="77777777" w:rsidR="00251332" w:rsidRPr="00D42A7A" w:rsidRDefault="00F574CD" w:rsidP="005E1051">
      <w:pPr>
        <w:pStyle w:val="ListParagraph"/>
        <w:numPr>
          <w:ilvl w:val="0"/>
          <w:numId w:val="2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العثور على وظيفة</w:t>
      </w:r>
    </w:p>
    <w:p w14:paraId="7661E477" w14:textId="77777777" w:rsidR="00251332" w:rsidRPr="00D42A7A" w:rsidRDefault="00F574CD" w:rsidP="00D42A7A">
      <w:pPr>
        <w:pStyle w:val="ListParagraph"/>
        <w:numPr>
          <w:ilvl w:val="0"/>
          <w:numId w:val="26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كسب أموالهم الخاصة.</w:t>
      </w:r>
    </w:p>
    <w:p w14:paraId="2486A218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يمكننا استخدام إطار النتائج ليساعدنا في كتابة التقارير.</w:t>
      </w:r>
    </w:p>
    <w:p w14:paraId="5C0525BE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 أن تتحدث تقاريرنا عما إذا كانت الأمور تتحسن للأشخاص ذوي الإعاقة أم لا.</w:t>
      </w:r>
    </w:p>
    <w:p w14:paraId="4C85DE9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كما يمكن أن تتحدث أيضا تقاريرنا عن:</w:t>
      </w:r>
    </w:p>
    <w:p w14:paraId="46B9F8CA" w14:textId="77777777" w:rsidR="00251332" w:rsidRPr="00D42A7A" w:rsidRDefault="00F574CD" w:rsidP="005E1051">
      <w:pPr>
        <w:pStyle w:val="ListParagraph"/>
        <w:numPr>
          <w:ilvl w:val="0"/>
          <w:numId w:val="17"/>
        </w:numPr>
        <w:bidi/>
        <w:spacing w:before="120" w:after="120"/>
        <w:ind w:left="714" w:hanging="357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مدى نجاح الاستراتيجية الجديدة</w:t>
      </w:r>
    </w:p>
    <w:p w14:paraId="678A295C" w14:textId="77777777" w:rsidR="00251332" w:rsidRPr="00D42A7A" w:rsidRDefault="00F574CD" w:rsidP="005E1051">
      <w:pPr>
        <w:pStyle w:val="ListParagraph"/>
        <w:numPr>
          <w:ilvl w:val="0"/>
          <w:numId w:val="17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المجالات التي تحتاج إلى المزيد من العمل.</w:t>
      </w:r>
    </w:p>
    <w:p w14:paraId="3A618F4E" w14:textId="77777777" w:rsidR="005E1051" w:rsidRPr="00D42A7A" w:rsidRDefault="00F574CD">
      <w:pPr>
        <w:spacing w:before="0" w:after="0" w:line="240" w:lineRule="auto"/>
        <w:rPr>
          <w:rFonts w:ascii="Tahoma" w:hAnsi="Tahoma"/>
          <w:b/>
          <w:bCs/>
          <w:sz w:val="32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4BC377DB" w14:textId="77777777" w:rsidR="0068526C" w:rsidRPr="00D42A7A" w:rsidRDefault="00F574CD" w:rsidP="0068526C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lastRenderedPageBreak/>
        <w:t>أسئلة يجب التفكير فيها</w:t>
      </w:r>
    </w:p>
    <w:p w14:paraId="24D9E23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الذي يجب أن نكتب عنه في تقاريرنا؟</w:t>
      </w:r>
    </w:p>
    <w:p w14:paraId="55C7AFF8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كم مرة تعتقد أنه ينبغي علينا:</w:t>
      </w:r>
    </w:p>
    <w:p w14:paraId="68B69715" w14:textId="77777777" w:rsidR="00251332" w:rsidRPr="00D42A7A" w:rsidRDefault="00F574CD" w:rsidP="005E1051">
      <w:pPr>
        <w:pStyle w:val="ListParagraph"/>
        <w:numPr>
          <w:ilvl w:val="0"/>
          <w:numId w:val="1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كتابة تقاريرنا، على سبيل المثال مرة كل سنة أم  كل سنتين؟</w:t>
      </w:r>
    </w:p>
    <w:p w14:paraId="3FCEE03D" w14:textId="77777777" w:rsidR="00251332" w:rsidRPr="00D42A7A" w:rsidRDefault="00F574CD" w:rsidP="00D42A7A">
      <w:pPr>
        <w:pStyle w:val="ListParagraph"/>
        <w:numPr>
          <w:ilvl w:val="0"/>
          <w:numId w:val="18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مشاركة تقاريرنا مع المجتمع المحلي؟</w:t>
      </w:r>
    </w:p>
    <w:p w14:paraId="7E7D554E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5EC15FB5" w14:textId="77777777" w:rsidTr="00632E7A">
        <w:trPr>
          <w:trHeight w:val="4526"/>
        </w:trPr>
        <w:sdt>
          <w:sdtPr>
            <w:rPr>
              <w:rFonts w:ascii="Tahoma" w:hAnsi="Tahoma"/>
              <w:sz w:val="32"/>
              <w:szCs w:val="24"/>
              <w:rtl/>
            </w:rPr>
            <w:id w:val="-15869174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293E86AD" w14:textId="77777777" w:rsidR="0068526C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3B8179D2" w14:textId="77777777" w:rsidR="00632E7A" w:rsidRPr="00D42A7A" w:rsidRDefault="00F574CD" w:rsidP="005E1051">
      <w:pPr>
        <w:rPr>
          <w:rFonts w:ascii="Tahoma" w:hAnsi="Tahoma"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712B49AC" w14:textId="77777777" w:rsidR="007E3924" w:rsidRPr="00D42A7A" w:rsidRDefault="00F574CD" w:rsidP="00982C38">
      <w:pPr>
        <w:pStyle w:val="Heading2"/>
      </w:pPr>
      <w:bookmarkStart w:id="58" w:name="_Toc47428820"/>
      <w:r w:rsidRPr="00D42A7A">
        <w:rPr>
          <w:rtl/>
          <w:lang w:val="ar-SA"/>
        </w:rPr>
        <w:lastRenderedPageBreak/>
        <w:t>خطط عمل</w:t>
      </w:r>
      <w:bookmarkEnd w:id="58"/>
    </w:p>
    <w:p w14:paraId="24B64A4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يمكننا أن نكتب خطط عمل لتساعد:</w:t>
      </w:r>
    </w:p>
    <w:p w14:paraId="004BD312" w14:textId="77777777" w:rsidR="00251332" w:rsidRPr="00D42A7A" w:rsidRDefault="00F574CD" w:rsidP="005E1051">
      <w:pPr>
        <w:pStyle w:val="ListParagraph"/>
        <w:numPr>
          <w:ilvl w:val="0"/>
          <w:numId w:val="1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الحكومات</w:t>
      </w:r>
    </w:p>
    <w:p w14:paraId="77ED0E23" w14:textId="77777777" w:rsidR="00251332" w:rsidRPr="00D42A7A" w:rsidRDefault="00F574CD" w:rsidP="005E1051">
      <w:pPr>
        <w:pStyle w:val="ListParagraph"/>
        <w:numPr>
          <w:ilvl w:val="0"/>
          <w:numId w:val="1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قطاع الإعاقة</w:t>
      </w:r>
    </w:p>
    <w:p w14:paraId="5C44422F" w14:textId="77777777" w:rsidR="00251332" w:rsidRPr="00D42A7A" w:rsidRDefault="00F574CD" w:rsidP="00D42A7A">
      <w:pPr>
        <w:pStyle w:val="ListParagraph"/>
        <w:numPr>
          <w:ilvl w:val="0"/>
          <w:numId w:val="19"/>
        </w:numPr>
        <w:bidi/>
        <w:spacing w:before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المجتمع المحلي الأوسع نطاقا.</w:t>
      </w:r>
    </w:p>
    <w:p w14:paraId="41ABFBD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خطط العمل الخاصة بنا ستساعد: </w:t>
      </w:r>
    </w:p>
    <w:p w14:paraId="7DE916C2" w14:textId="77777777" w:rsidR="00251332" w:rsidRPr="00D42A7A" w:rsidRDefault="00F574CD" w:rsidP="005E1051">
      <w:pPr>
        <w:numPr>
          <w:ilvl w:val="0"/>
          <w:numId w:val="19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الجميع على فهم ما يجب أن يقوموا به تحديداً</w:t>
      </w:r>
    </w:p>
    <w:p w14:paraId="721AFE65" w14:textId="77777777" w:rsidR="00251332" w:rsidRPr="00D42A7A" w:rsidRDefault="00F574CD" w:rsidP="00D42A7A">
      <w:pPr>
        <w:numPr>
          <w:ilvl w:val="0"/>
          <w:numId w:val="19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الاستراتيجية الجديدة على أن تحدث فرقا كبيرا للأشخاص ذوي الإعاقة.</w:t>
      </w:r>
    </w:p>
    <w:p w14:paraId="109E548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خطط العمل الخاصة بنا سوف تتحدث عن:</w:t>
      </w:r>
    </w:p>
    <w:p w14:paraId="251D0E1E" w14:textId="77777777" w:rsidR="00251332" w:rsidRPr="00D42A7A" w:rsidRDefault="00F574CD" w:rsidP="005E1051">
      <w:pPr>
        <w:numPr>
          <w:ilvl w:val="0"/>
          <w:numId w:val="40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الذي سنقوم به لتحسين الأمور</w:t>
      </w:r>
    </w:p>
    <w:p w14:paraId="66B35748" w14:textId="77777777" w:rsidR="00251332" w:rsidRPr="00D42A7A" w:rsidRDefault="00F574CD" w:rsidP="00D42A7A">
      <w:pPr>
        <w:numPr>
          <w:ilvl w:val="0"/>
          <w:numId w:val="40"/>
        </w:num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كم ينبغي أن يستغرق من الوقت لتحسين الأمور.</w:t>
      </w:r>
    </w:p>
    <w:p w14:paraId="092862D1" w14:textId="77777777" w:rsidR="0068526C" w:rsidRPr="00D42A7A" w:rsidRDefault="00F574CD" w:rsidP="0068526C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Style w:val="Strong"/>
          <w:rFonts w:ascii="Tahoma" w:hAnsi="Tahoma" w:cs="Tahoma"/>
          <w:b/>
          <w:bCs/>
          <w:sz w:val="32"/>
          <w:szCs w:val="28"/>
          <w:rtl/>
          <w:lang w:val="ar-SA"/>
        </w:rPr>
        <w:t>أسئلة يجب التفكير فيها</w:t>
      </w:r>
    </w:p>
    <w:p w14:paraId="6D63907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رأيك في خطط العمل؟</w:t>
      </w:r>
    </w:p>
    <w:p w14:paraId="1FAAFDD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ينبغي علينا أن ندرج خطط العمل في الاستراتيجية الجديدة؟</w:t>
      </w:r>
    </w:p>
    <w:p w14:paraId="7DD86F9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136AE267" w14:textId="77777777" w:rsidTr="008841E9">
        <w:trPr>
          <w:trHeight w:val="4490"/>
        </w:trPr>
        <w:sdt>
          <w:sdtPr>
            <w:rPr>
              <w:rFonts w:ascii="Tahoma" w:hAnsi="Tahoma"/>
              <w:sz w:val="32"/>
              <w:szCs w:val="24"/>
              <w:rtl/>
            </w:rPr>
            <w:id w:val="870183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33D5821" w14:textId="77777777" w:rsidR="0068526C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067C3900" w14:textId="77777777" w:rsidR="00982D5D" w:rsidRPr="00D42A7A" w:rsidRDefault="00F574CD" w:rsidP="00982C38">
      <w:pPr>
        <w:pStyle w:val="Heading2"/>
      </w:pPr>
      <w:bookmarkStart w:id="59" w:name="_Toc47428821"/>
      <w:r w:rsidRPr="00D42A7A">
        <w:rPr>
          <w:rtl/>
          <w:lang w:val="ar-SA"/>
        </w:rPr>
        <w:lastRenderedPageBreak/>
        <w:t>إشراك الأشخاص ذوي الإعاقة</w:t>
      </w:r>
      <w:bookmarkEnd w:id="59"/>
    </w:p>
    <w:p w14:paraId="66A37596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نرغب في أن نكتب خطة تتحدث عن كيف سوف يشارك الأشخاص ذوي الإعاقة لضمان نجاح الاستراتيجية.</w:t>
      </w:r>
    </w:p>
    <w:p w14:paraId="27E2EB5D" w14:textId="77777777" w:rsidR="00D6664C" w:rsidRPr="00D42A7A" w:rsidRDefault="00F574CD" w:rsidP="00D6664C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Style w:val="Strong"/>
          <w:rFonts w:ascii="Tahoma" w:hAnsi="Tahoma" w:cs="Tahoma"/>
          <w:b/>
          <w:bCs/>
          <w:sz w:val="32"/>
          <w:szCs w:val="28"/>
          <w:rtl/>
          <w:lang w:val="ar-SA"/>
        </w:rPr>
        <w:t>أسئلة يجب التفكير فيها</w:t>
      </w:r>
    </w:p>
    <w:p w14:paraId="476C098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كيف يمكننا أن نشرك الأشخاص ذوي الإعاقة لضمان نجاح الاستراتيجية الجديدة؟ </w:t>
      </w:r>
    </w:p>
    <w:p w14:paraId="16B66978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كيف يمكننا أن نشرك قطاع الإعاقة لضمان نجاح </w:t>
      </w:r>
      <w:r w:rsidRPr="00D42A7A">
        <w:rPr>
          <w:rFonts w:ascii="Tahoma" w:hAnsi="Tahoma"/>
          <w:sz w:val="32"/>
          <w:szCs w:val="24"/>
          <w:rtl/>
          <w:lang w:val="ar-SA"/>
        </w:rPr>
        <w:br/>
        <w:t>الاستراتيجية الجديدة؟</w:t>
      </w:r>
    </w:p>
    <w:p w14:paraId="6EF8E9DF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ردودكم في المربع أدناه.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0EE3" w:rsidRPr="00D42A7A" w14:paraId="193CB744" w14:textId="77777777" w:rsidTr="00E13089">
        <w:trPr>
          <w:trHeight w:val="4535"/>
        </w:trPr>
        <w:sdt>
          <w:sdtPr>
            <w:rPr>
              <w:rFonts w:ascii="Tahoma" w:hAnsi="Tahoma"/>
              <w:sz w:val="32"/>
              <w:szCs w:val="24"/>
              <w:rtl/>
            </w:rPr>
            <w:id w:val="-5996413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5E310293" w14:textId="77777777" w:rsidR="00D6664C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494F7AD4" w14:textId="77777777" w:rsidR="005E1051" w:rsidRPr="00D42A7A" w:rsidRDefault="00F574CD">
      <w:pPr>
        <w:spacing w:before="0" w:after="0" w:line="240" w:lineRule="auto"/>
        <w:rPr>
          <w:rFonts w:ascii="Tahoma" w:hAnsi="Tahoma"/>
          <w:b/>
          <w:bCs/>
          <w:sz w:val="32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0927E9AA" w14:textId="77777777" w:rsidR="00D6664C" w:rsidRPr="00D42A7A" w:rsidRDefault="00F574CD" w:rsidP="000200D4">
      <w:pPr>
        <w:pStyle w:val="Heading3"/>
        <w:bidi/>
        <w:rPr>
          <w:rFonts w:ascii="Tahoma" w:hAnsi="Tahoma" w:cs="Tahoma"/>
          <w:sz w:val="32"/>
          <w:szCs w:val="28"/>
        </w:rPr>
      </w:pPr>
      <w:r w:rsidRPr="00D42A7A">
        <w:rPr>
          <w:rFonts w:ascii="Tahoma" w:hAnsi="Tahoma" w:cs="Tahoma"/>
          <w:sz w:val="32"/>
          <w:szCs w:val="28"/>
          <w:rtl/>
          <w:lang w:val="ar-SA"/>
        </w:rPr>
        <w:lastRenderedPageBreak/>
        <w:t>أشياء أخرى يجب التفكير فيها</w:t>
      </w:r>
    </w:p>
    <w:p w14:paraId="5B3BDFA5" w14:textId="2EC2A74E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لديك أية أفكار أو آراء أخرى عما يجب أن يكون في الاستراتيجية الجديدة؟</w:t>
      </w:r>
    </w:p>
    <w:p w14:paraId="22FFA252" w14:textId="77777777" w:rsidR="00251332" w:rsidRPr="00D42A7A" w:rsidRDefault="00F574CD" w:rsidP="00AE23E0">
      <w:pPr>
        <w:bidi/>
        <w:spacing w:after="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الرجاء كتابة أفكارك أو آرائك في المربع أدناه.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40EE3" w:rsidRPr="00D42A7A" w14:paraId="40674B11" w14:textId="77777777" w:rsidTr="002A6C54">
        <w:trPr>
          <w:trHeight w:val="8921"/>
        </w:trPr>
        <w:sdt>
          <w:sdtPr>
            <w:rPr>
              <w:rFonts w:ascii="Tahoma" w:hAnsi="Tahoma"/>
              <w:sz w:val="32"/>
              <w:szCs w:val="24"/>
              <w:rtl/>
            </w:rPr>
            <w:id w:val="-1662762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402F469" w14:textId="77777777" w:rsidR="00D6664C" w:rsidRPr="00D42A7A" w:rsidRDefault="00F574CD" w:rsidP="005E1051">
                <w:pPr>
                  <w:bidi/>
                  <w:rPr>
                    <w:rFonts w:ascii="Tahoma" w:hAnsi="Tahoma"/>
                    <w:sz w:val="32"/>
                    <w:szCs w:val="24"/>
                  </w:rPr>
                </w:pPr>
                <w:r w:rsidRPr="00D42A7A">
                  <w:rPr>
                    <w:rStyle w:val="PlaceholderText"/>
                    <w:rFonts w:ascii="Tahoma" w:hAnsi="Tahoma"/>
                    <w:sz w:val="32"/>
                    <w:szCs w:val="24"/>
                    <w:rtl/>
                    <w:lang w:val="ar-SA"/>
                  </w:rPr>
                  <w:t>اضغط أو انقر هنا لإدخال النص.</w:t>
                </w:r>
              </w:p>
            </w:tc>
          </w:sdtContent>
        </w:sdt>
      </w:tr>
    </w:tbl>
    <w:p w14:paraId="55B7ACBB" w14:textId="77777777" w:rsidR="00AE23E0" w:rsidRPr="00D42A7A" w:rsidRDefault="00F574CD">
      <w:pPr>
        <w:spacing w:before="0" w:after="0" w:line="240" w:lineRule="auto"/>
        <w:rPr>
          <w:rStyle w:val="Strong"/>
          <w:rFonts w:ascii="Tahoma" w:hAnsi="Tahoma"/>
          <w:color w:val="00787A"/>
          <w:sz w:val="40"/>
          <w:szCs w:val="28"/>
        </w:rPr>
      </w:pPr>
      <w:r w:rsidRPr="00D42A7A">
        <w:rPr>
          <w:rStyle w:val="Strong"/>
          <w:rFonts w:ascii="Tahoma" w:hAnsi="Tahoma"/>
          <w:b w:val="0"/>
          <w:bCs w:val="0"/>
          <w:color w:val="00787A"/>
          <w:sz w:val="40"/>
          <w:szCs w:val="24"/>
        </w:rPr>
        <w:br w:type="page"/>
      </w:r>
    </w:p>
    <w:p w14:paraId="026A6ECF" w14:textId="77777777" w:rsidR="00D36640" w:rsidRPr="00D42A7A" w:rsidRDefault="00F574CD" w:rsidP="00982C38">
      <w:pPr>
        <w:pStyle w:val="Heading2"/>
        <w:rPr>
          <w:rStyle w:val="Strong"/>
          <w:rFonts w:ascii="Tahoma" w:hAnsi="Tahoma"/>
          <w:b/>
          <w:bCs/>
          <w:color w:val="00787A"/>
          <w:sz w:val="48"/>
        </w:rPr>
      </w:pPr>
      <w:bookmarkStart w:id="60" w:name="_Toc47428822"/>
      <w:r w:rsidRPr="00D42A7A">
        <w:rPr>
          <w:rStyle w:val="Strong"/>
          <w:rFonts w:ascii="Tahoma" w:hAnsi="Tahoma"/>
          <w:b/>
          <w:bCs/>
          <w:color w:val="00787A"/>
          <w:sz w:val="48"/>
          <w:rtl/>
          <w:lang w:val="ar-SA"/>
        </w:rPr>
        <w:lastRenderedPageBreak/>
        <w:t>أسئلة عنك</w:t>
      </w:r>
      <w:bookmarkEnd w:id="60"/>
    </w:p>
    <w:p w14:paraId="4829ABC1" w14:textId="77777777" w:rsidR="00251332" w:rsidRPr="00D42A7A" w:rsidRDefault="00F574CD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هل تجيب عن أسئلتنا:</w:t>
      </w:r>
    </w:p>
    <w:p w14:paraId="01AED992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23461498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AE23E0" w:rsidRPr="00D42A7A">
        <w:rPr>
          <w:rFonts w:ascii="Tahoma" w:hAnsi="Tahoma"/>
          <w:sz w:val="32"/>
          <w:szCs w:val="24"/>
          <w:rtl/>
          <w:lang w:val="ar-SA"/>
        </w:rPr>
        <w:tab/>
        <w:t>نيابة عن نفسك فقط؟</w:t>
      </w:r>
    </w:p>
    <w:p w14:paraId="2BDD60F9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457179551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AE23E0" w:rsidRPr="00D42A7A">
        <w:rPr>
          <w:rFonts w:ascii="Tahoma" w:hAnsi="Tahoma"/>
          <w:sz w:val="32"/>
          <w:szCs w:val="24"/>
          <w:rtl/>
          <w:lang w:val="ar-SA"/>
        </w:rPr>
        <w:tab/>
        <w:t>نيابة عن منظمة؟</w:t>
      </w:r>
    </w:p>
    <w:p w14:paraId="66DE0D5E" w14:textId="77777777" w:rsidR="0029097E" w:rsidRPr="00D42A7A" w:rsidRDefault="00F574CD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إذا كنت تجيب عن تساؤلاتنا نيابة عن منظمة، يرجى إخبارنا ما هى: </w:t>
      </w:r>
      <w:sdt>
        <w:sdtPr>
          <w:rPr>
            <w:rFonts w:ascii="Tahoma" w:hAnsi="Tahoma"/>
            <w:sz w:val="32"/>
            <w:szCs w:val="24"/>
            <w:rtl/>
          </w:rPr>
          <w:id w:val="583636818"/>
          <w:showingPlcHdr/>
        </w:sdtPr>
        <w:sdtEndPr/>
        <w:sdtContent>
          <w:r w:rsidR="002568B9" w:rsidRPr="00D42A7A">
            <w:rPr>
              <w:rStyle w:val="PlaceholderText"/>
              <w:rFonts w:ascii="Tahoma" w:hAnsi="Tahoma"/>
              <w:sz w:val="32"/>
              <w:szCs w:val="24"/>
              <w:rtl/>
              <w:lang w:val="ar-SA"/>
            </w:rPr>
            <w:t>اضغط أو انقر هنا لإدخال النص.</w:t>
          </w:r>
        </w:sdtContent>
      </w:sdt>
    </w:p>
    <w:p w14:paraId="6FB3C8FB" w14:textId="77777777" w:rsidR="00251332" w:rsidRPr="00D42A7A" w:rsidRDefault="00F574CD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أي من هذه العبارات تنطبق عليك؟</w:t>
      </w:r>
    </w:p>
    <w:p w14:paraId="5F322C5C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481761780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شخص ذو إعاقة.</w:t>
      </w:r>
    </w:p>
    <w:p w14:paraId="22DCA3E9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667654391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أحد الوالدين أو وصي لشخص ذي إعاقة.</w:t>
      </w:r>
    </w:p>
    <w:p w14:paraId="0588D6FF" w14:textId="77777777" w:rsidR="00251332" w:rsidRPr="00D42A7A" w:rsidRDefault="00886935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202507506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فرد من أفراد أسرة شخص ذي أعاقة.</w:t>
      </w:r>
    </w:p>
    <w:p w14:paraId="6DACB4B3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701364950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قائم بالرعاية لشخص ذي إعاقة.</w:t>
      </w:r>
    </w:p>
    <w:p w14:paraId="159D1C7C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344918769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عامل دعم.</w:t>
      </w:r>
    </w:p>
    <w:p w14:paraId="475A726D" w14:textId="77777777" w:rsidR="00251332" w:rsidRPr="00D42A7A" w:rsidRDefault="00886935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02380645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أعمل مع أشخاص ذوي إعاقة.</w:t>
      </w:r>
    </w:p>
    <w:p w14:paraId="73E48DF8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92458826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مدافع عن حقوق ذوي الإعاقة.</w:t>
      </w:r>
    </w:p>
    <w:p w14:paraId="22276326" w14:textId="77777777" w:rsidR="00251332" w:rsidRPr="00D42A7A" w:rsidRDefault="00886935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779158555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أعمل لدي منظمة لذوي الإعاقة أو مقدمي خدمة.</w:t>
      </w:r>
    </w:p>
    <w:p w14:paraId="5C136C9D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438369943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أوظف أشخاص ذوي إعاقة.</w:t>
      </w:r>
    </w:p>
    <w:p w14:paraId="703AABA2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898845639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صاحب عمل.</w:t>
      </w:r>
    </w:p>
    <w:p w14:paraId="15D75593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496321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عامل رعاية صحية.</w:t>
      </w:r>
    </w:p>
    <w:p w14:paraId="00FA954A" w14:textId="77777777" w:rsidR="00251332" w:rsidRPr="00D42A7A" w:rsidRDefault="00886935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752842541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أدرس أو أعمل في الجامعة.</w:t>
      </w:r>
    </w:p>
    <w:p w14:paraId="283DE3CB" w14:textId="77777777" w:rsidR="00251332" w:rsidRPr="00D42A7A" w:rsidRDefault="00886935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172949715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أنا أعمل لدى الحكومة، على سبيل المثال:</w:t>
      </w:r>
    </w:p>
    <w:p w14:paraId="6958A728" w14:textId="77777777" w:rsidR="00251332" w:rsidRPr="00D42A7A" w:rsidRDefault="00F574CD" w:rsidP="00AE23E0">
      <w:pPr>
        <w:pStyle w:val="ListParagraph"/>
        <w:numPr>
          <w:ilvl w:val="0"/>
          <w:numId w:val="29"/>
        </w:numPr>
        <w:bidi/>
        <w:spacing w:before="120" w:after="120" w:line="324" w:lineRule="auto"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الحكومة الأسترالية</w:t>
      </w:r>
    </w:p>
    <w:p w14:paraId="091188A8" w14:textId="77777777" w:rsidR="00251332" w:rsidRPr="00D42A7A" w:rsidRDefault="00F574CD" w:rsidP="00AE23E0">
      <w:pPr>
        <w:pStyle w:val="ListParagraph"/>
        <w:numPr>
          <w:ilvl w:val="0"/>
          <w:numId w:val="29"/>
        </w:numPr>
        <w:bidi/>
        <w:spacing w:before="120" w:after="120" w:line="324" w:lineRule="auto"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حكومة الولاية أو المقاطعة</w:t>
      </w:r>
    </w:p>
    <w:p w14:paraId="00B44C08" w14:textId="77777777" w:rsidR="00251332" w:rsidRPr="00D42A7A" w:rsidRDefault="00F574CD" w:rsidP="00D42A7A">
      <w:pPr>
        <w:pStyle w:val="ListParagraph"/>
        <w:numPr>
          <w:ilvl w:val="0"/>
          <w:numId w:val="29"/>
        </w:numPr>
        <w:bidi/>
        <w:spacing w:before="120" w:line="324" w:lineRule="auto"/>
        <w:rPr>
          <w:rFonts w:ascii="Tahoma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الحكومة المحلية.</w:t>
      </w:r>
    </w:p>
    <w:p w14:paraId="1FD58ED3" w14:textId="77777777" w:rsidR="00251332" w:rsidRPr="00D42A7A" w:rsidRDefault="00F574CD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آخر، الرجاء إخبارنا:</w:t>
      </w:r>
    </w:p>
    <w:sdt>
      <w:sdtPr>
        <w:rPr>
          <w:rFonts w:ascii="Tahoma" w:hAnsi="Tahoma"/>
          <w:sz w:val="32"/>
          <w:szCs w:val="24"/>
          <w:rtl/>
        </w:rPr>
        <w:id w:val="-496657402"/>
        <w:placeholder>
          <w:docPart w:val="DefaultPlaceholder_-1854013440"/>
        </w:placeholder>
        <w:showingPlcHdr/>
      </w:sdtPr>
      <w:sdtEndPr/>
      <w:sdtContent>
        <w:p w14:paraId="5ED4E5CE" w14:textId="77777777" w:rsidR="00251332" w:rsidRPr="00D42A7A" w:rsidRDefault="00F574CD" w:rsidP="00AE23E0">
          <w:pPr>
            <w:bidi/>
            <w:spacing w:line="324" w:lineRule="auto"/>
            <w:rPr>
              <w:rFonts w:ascii="Tahoma" w:hAnsi="Tahoma"/>
              <w:sz w:val="32"/>
              <w:szCs w:val="24"/>
            </w:rPr>
          </w:pPr>
          <w:r w:rsidRPr="00D42A7A">
            <w:rPr>
              <w:rStyle w:val="PlaceholderText"/>
              <w:rFonts w:ascii="Tahoma" w:hAnsi="Tahoma"/>
              <w:sz w:val="32"/>
              <w:szCs w:val="24"/>
              <w:rtl/>
              <w:lang w:val="ar-SA"/>
            </w:rPr>
            <w:t>اضغط أو انقر هنا لإدخال النص.</w:t>
          </w:r>
        </w:p>
      </w:sdtContent>
    </w:sdt>
    <w:p w14:paraId="2880FB2C" w14:textId="77777777" w:rsidR="008907C7" w:rsidRPr="00D42A7A" w:rsidRDefault="008907C7">
      <w:pPr>
        <w:spacing w:before="0" w:after="0" w:line="240" w:lineRule="auto"/>
        <w:rPr>
          <w:rFonts w:ascii="Tahoma" w:eastAsia="Arial" w:hAnsi="Tahoma"/>
          <w:sz w:val="32"/>
          <w:szCs w:val="24"/>
          <w:rtl/>
          <w:lang w:val="ar-SA"/>
        </w:rPr>
      </w:pPr>
      <w:r w:rsidRPr="00D42A7A">
        <w:rPr>
          <w:rFonts w:ascii="Tahoma" w:eastAsia="Arial" w:hAnsi="Tahoma"/>
          <w:sz w:val="32"/>
          <w:szCs w:val="24"/>
          <w:rtl/>
          <w:lang w:val="ar-SA"/>
        </w:rPr>
        <w:br w:type="page"/>
      </w:r>
    </w:p>
    <w:p w14:paraId="7730955B" w14:textId="77777777" w:rsidR="00FE5136" w:rsidRPr="00D42A7A" w:rsidRDefault="00F574CD" w:rsidP="005E1051">
      <w:pPr>
        <w:bidi/>
        <w:rPr>
          <w:rFonts w:ascii="Tahoma" w:eastAsia="Arial" w:hAnsi="Tahoma"/>
          <w:sz w:val="32"/>
          <w:szCs w:val="24"/>
        </w:rPr>
      </w:pPr>
      <w:r w:rsidRPr="00D42A7A">
        <w:rPr>
          <w:rFonts w:ascii="Tahoma" w:eastAsia="Arial" w:hAnsi="Tahoma"/>
          <w:sz w:val="32"/>
          <w:szCs w:val="24"/>
          <w:rtl/>
          <w:lang w:val="ar-SA"/>
        </w:rPr>
        <w:lastRenderedPageBreak/>
        <w:t>ما هى الولاية أو المقاطعة التي تعيش فيها؟</w:t>
      </w:r>
    </w:p>
    <w:p w14:paraId="1DDEC41D" w14:textId="77777777" w:rsidR="00251332" w:rsidRPr="00D42A7A" w:rsidRDefault="00886935" w:rsidP="00071956">
      <w:pPr>
        <w:bidi/>
        <w:spacing w:line="240" w:lineRule="auto"/>
        <w:rPr>
          <w:rFonts w:ascii="Tahoma" w:hAnsi="Tahoma"/>
          <w:sz w:val="22"/>
        </w:rPr>
      </w:pPr>
      <w:sdt>
        <w:sdtPr>
          <w:rPr>
            <w:rFonts w:ascii="Tahoma" w:hAnsi="Tahoma"/>
            <w:sz w:val="32"/>
            <w:szCs w:val="24"/>
            <w:rtl/>
          </w:rPr>
          <w:id w:val="1858290539"/>
        </w:sdtPr>
        <w:sdtEndPr/>
        <w:sdtContent>
          <w:r w:rsidR="008907C7" w:rsidRPr="00D42A7A">
            <w:rPr>
              <w:rFonts w:ascii="MS Gothic" w:eastAsia="MS Gothic" w:hAnsi="MS Gothic" w:hint="eastAsia"/>
              <w:sz w:val="32"/>
              <w:szCs w:val="24"/>
              <w:rtl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مقاطعة العاصمة الأسترالية</w:t>
      </w:r>
    </w:p>
    <w:p w14:paraId="06165059" w14:textId="77777777" w:rsidR="00251332" w:rsidRPr="00D42A7A" w:rsidRDefault="00886935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29151511"/>
        </w:sdtPr>
        <w:sdtEndPr/>
        <w:sdtContent>
          <w:r w:rsidR="008907C7" w:rsidRPr="00D42A7A">
            <w:rPr>
              <w:rFonts w:ascii="MS Gothic" w:eastAsia="MS Gothic" w:hAnsi="MS Gothic" w:hint="eastAsia"/>
              <w:sz w:val="32"/>
              <w:szCs w:val="24"/>
              <w:rtl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ولاية نيوساوث ويلز</w:t>
      </w:r>
    </w:p>
    <w:p w14:paraId="21152892" w14:textId="77777777" w:rsidR="00251332" w:rsidRPr="00D42A7A" w:rsidRDefault="00886935" w:rsidP="00071956">
      <w:pPr>
        <w:bidi/>
        <w:spacing w:line="240" w:lineRule="auto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44194106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المقاطعة الشمالية</w:t>
      </w:r>
    </w:p>
    <w:p w14:paraId="43C23265" w14:textId="77777777" w:rsidR="00251332" w:rsidRPr="00D42A7A" w:rsidRDefault="00886935" w:rsidP="00071956">
      <w:pPr>
        <w:bidi/>
        <w:spacing w:line="240" w:lineRule="auto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461342216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ولاية كوينزلاند</w:t>
      </w:r>
    </w:p>
    <w:p w14:paraId="0C141FDE" w14:textId="77777777" w:rsidR="00251332" w:rsidRPr="00D42A7A" w:rsidRDefault="00886935" w:rsidP="00071956">
      <w:pPr>
        <w:bidi/>
        <w:spacing w:line="240" w:lineRule="auto"/>
        <w:ind w:left="-3"/>
        <w:rPr>
          <w:rFonts w:ascii="Tahoma" w:hAnsi="Tahoma"/>
          <w:sz w:val="22"/>
        </w:rPr>
      </w:pPr>
      <w:sdt>
        <w:sdtPr>
          <w:rPr>
            <w:rFonts w:ascii="Tahoma" w:hAnsi="Tahoma"/>
            <w:sz w:val="32"/>
            <w:szCs w:val="24"/>
            <w:rtl/>
          </w:rPr>
          <w:id w:val="20091458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ولاية جنوب أستراليا</w:t>
      </w:r>
    </w:p>
    <w:p w14:paraId="7B172C96" w14:textId="77777777" w:rsidR="00251332" w:rsidRPr="00D42A7A" w:rsidRDefault="00886935" w:rsidP="00071956">
      <w:pPr>
        <w:bidi/>
        <w:spacing w:line="240" w:lineRule="auto"/>
        <w:ind w:left="-3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07932218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ولاية تازمانيا</w:t>
      </w:r>
    </w:p>
    <w:p w14:paraId="43166563" w14:textId="77777777" w:rsidR="00251332" w:rsidRPr="00D42A7A" w:rsidRDefault="00886935" w:rsidP="00071956">
      <w:pPr>
        <w:bidi/>
        <w:spacing w:line="240" w:lineRule="auto"/>
        <w:ind w:left="-3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156023237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ولاية فيكتوريا</w:t>
      </w:r>
    </w:p>
    <w:p w14:paraId="4D3C5A36" w14:textId="77777777" w:rsidR="00FE5136" w:rsidRPr="00D42A7A" w:rsidRDefault="00886935" w:rsidP="00071956">
      <w:pPr>
        <w:bidi/>
        <w:spacing w:line="240" w:lineRule="auto"/>
        <w:ind w:left="-3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59860920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ولاية غرب أستراليا</w:t>
      </w:r>
    </w:p>
    <w:p w14:paraId="1F5D9BE4" w14:textId="77777777" w:rsidR="00251332" w:rsidRPr="00D42A7A" w:rsidRDefault="00886935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824085718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 أعيش في أستراليا</w:t>
      </w:r>
    </w:p>
    <w:p w14:paraId="65323E3C" w14:textId="77777777" w:rsidR="00251332" w:rsidRPr="00D42A7A" w:rsidRDefault="00886935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22654373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 أريد الإجابة</w:t>
      </w:r>
    </w:p>
    <w:p w14:paraId="538A7DC7" w14:textId="77777777" w:rsidR="00251332" w:rsidRPr="00D42A7A" w:rsidRDefault="00F574CD" w:rsidP="00AE23E0">
      <w:pPr>
        <w:bidi/>
        <w:spacing w:before="600"/>
        <w:rPr>
          <w:rFonts w:ascii="Tahoma" w:eastAsia="Arial" w:hAnsi="Tahoma"/>
          <w:sz w:val="32"/>
          <w:szCs w:val="24"/>
        </w:rPr>
      </w:pPr>
      <w:r w:rsidRPr="00D42A7A">
        <w:rPr>
          <w:rFonts w:ascii="Tahoma" w:eastAsia="Arial" w:hAnsi="Tahoma"/>
          <w:sz w:val="32"/>
          <w:szCs w:val="24"/>
          <w:rtl/>
          <w:lang w:val="ar-SA"/>
        </w:rPr>
        <w:t xml:space="preserve">ما نوع المكان الذي تعيش فيه؟ </w:t>
      </w:r>
    </w:p>
    <w:p w14:paraId="03083069" w14:textId="77777777" w:rsidR="00251332" w:rsidRPr="00D42A7A" w:rsidRDefault="00886935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469364749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العاصمة</w:t>
      </w:r>
    </w:p>
    <w:p w14:paraId="6C35DBF2" w14:textId="77777777" w:rsidR="00251332" w:rsidRPr="00D42A7A" w:rsidRDefault="00886935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77529790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مدينة أو قرية كبيرة</w:t>
      </w:r>
    </w:p>
    <w:p w14:paraId="6943CEC5" w14:textId="77777777" w:rsidR="00251332" w:rsidRPr="00D42A7A" w:rsidRDefault="00886935" w:rsidP="00071956">
      <w:pPr>
        <w:bidi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61249630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مدينة صغيرة أو منطقة بعيدة عن المدن الكبرى</w:t>
      </w:r>
    </w:p>
    <w:p w14:paraId="69605612" w14:textId="77777777" w:rsidR="00BB669F" w:rsidRPr="00D42A7A" w:rsidRDefault="00886935" w:rsidP="00071956">
      <w:pPr>
        <w:bidi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329336726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 أريد الإجابة</w:t>
      </w:r>
    </w:p>
    <w:p w14:paraId="2FD2F011" w14:textId="77777777" w:rsidR="00BB669F" w:rsidRPr="00D42A7A" w:rsidRDefault="00F574CD" w:rsidP="00AE23E0">
      <w:pPr>
        <w:bidi/>
        <w:spacing w:before="600"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هل أنت من السكان الأصليين و/أو من المجتمع المحلي لسكان مضيق توريس؟</w:t>
      </w:r>
    </w:p>
    <w:p w14:paraId="4A509BDC" w14:textId="77777777" w:rsidR="00251332" w:rsidRPr="00D42A7A" w:rsidRDefault="00886935" w:rsidP="00071956">
      <w:pPr>
        <w:bidi/>
        <w:spacing w:line="240" w:lineRule="auto"/>
        <w:ind w:left="-3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295606090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نعم</w:t>
      </w:r>
    </w:p>
    <w:p w14:paraId="11781F0A" w14:textId="77777777" w:rsidR="00251332" w:rsidRPr="00D42A7A" w:rsidRDefault="00886935" w:rsidP="00071956">
      <w:pPr>
        <w:bidi/>
        <w:spacing w:line="240" w:lineRule="auto"/>
        <w:ind w:left="-3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44741644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</w:t>
      </w:r>
    </w:p>
    <w:p w14:paraId="484B8D7C" w14:textId="77777777" w:rsidR="00C13EF5" w:rsidRPr="00D42A7A" w:rsidRDefault="00886935" w:rsidP="00071956">
      <w:pPr>
        <w:bidi/>
        <w:spacing w:line="240" w:lineRule="auto"/>
        <w:ind w:left="-3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31277341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 أريد الإجابة</w:t>
      </w:r>
    </w:p>
    <w:p w14:paraId="157FB97F" w14:textId="77777777" w:rsidR="005E1051" w:rsidRPr="00D42A7A" w:rsidRDefault="00F574CD">
      <w:pPr>
        <w:spacing w:before="0" w:after="0" w:line="240" w:lineRule="auto"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</w:rPr>
        <w:br w:type="page"/>
      </w:r>
    </w:p>
    <w:p w14:paraId="5FFC02BE" w14:textId="77777777" w:rsidR="00251332" w:rsidRPr="00D42A7A" w:rsidRDefault="00F574CD" w:rsidP="005E1051">
      <w:pPr>
        <w:bidi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lastRenderedPageBreak/>
        <w:t xml:space="preserve">هل أنت من </w:t>
      </w:r>
      <w:r w:rsidRPr="00D42A7A">
        <w:rPr>
          <w:rStyle w:val="Strong"/>
          <w:rFonts w:ascii="Tahoma" w:eastAsia="Lato" w:hAnsi="Tahoma"/>
          <w:sz w:val="32"/>
          <w:szCs w:val="24"/>
          <w:rtl/>
          <w:lang w:val="ar-SA"/>
        </w:rPr>
        <w:t>خلفية ثقافية</w:t>
      </w:r>
      <w:r w:rsidRPr="00D42A7A">
        <w:rPr>
          <w:rFonts w:ascii="Tahoma" w:eastAsia="Lato" w:hAnsi="Tahoma"/>
          <w:sz w:val="32"/>
          <w:szCs w:val="24"/>
          <w:rtl/>
          <w:lang w:val="ar-SA"/>
        </w:rPr>
        <w:t xml:space="preserve"> مختلفة؟ </w:t>
      </w:r>
    </w:p>
    <w:p w14:paraId="6202296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خلفيتك الثقافية هى:</w:t>
      </w:r>
    </w:p>
    <w:p w14:paraId="07FB7AB0" w14:textId="77777777" w:rsidR="00251332" w:rsidRPr="00D42A7A" w:rsidRDefault="00F574CD" w:rsidP="00983549">
      <w:pPr>
        <w:pStyle w:val="ListParagraph"/>
        <w:numPr>
          <w:ilvl w:val="0"/>
          <w:numId w:val="32"/>
        </w:numPr>
        <w:bidi/>
        <w:spacing w:before="120" w:after="120"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طريقة حياتك</w:t>
      </w:r>
    </w:p>
    <w:p w14:paraId="559E67BC" w14:textId="77777777" w:rsidR="00C13EF5" w:rsidRPr="00D42A7A" w:rsidRDefault="00F574CD" w:rsidP="00251332">
      <w:pPr>
        <w:pStyle w:val="ListParagraph"/>
        <w:numPr>
          <w:ilvl w:val="0"/>
          <w:numId w:val="32"/>
        </w:numPr>
        <w:bidi/>
        <w:spacing w:before="120" w:after="120"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طريقة تفكيرك أو تصرفاتك التي ترجع إلى الطريقة التي تربيت عليها </w:t>
      </w:r>
    </w:p>
    <w:p w14:paraId="38FE812C" w14:textId="77777777" w:rsidR="00251332" w:rsidRPr="00D42A7A" w:rsidRDefault="00886935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219791064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نعم</w:t>
      </w:r>
    </w:p>
    <w:p w14:paraId="16AE41B7" w14:textId="77777777" w:rsidR="00251332" w:rsidRPr="00D42A7A" w:rsidRDefault="00886935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04013217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</w:t>
      </w:r>
    </w:p>
    <w:p w14:paraId="361BBCF5" w14:textId="77777777" w:rsidR="00251332" w:rsidRPr="00D42A7A" w:rsidRDefault="00886935" w:rsidP="00071956">
      <w:pPr>
        <w:bidi/>
        <w:spacing w:line="240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585520884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 أريد الإجابة</w:t>
      </w:r>
    </w:p>
    <w:p w14:paraId="612CD4AD" w14:textId="77777777" w:rsidR="00C13EF5" w:rsidRPr="00D42A7A" w:rsidRDefault="00F574CD" w:rsidP="00AE23E0">
      <w:pPr>
        <w:bidi/>
        <w:spacing w:before="600"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هل تتحدث لغة غير اللغة الإنجليزية معظم الوقت؟</w:t>
      </w:r>
    </w:p>
    <w:p w14:paraId="0FE7CA3E" w14:textId="77777777" w:rsidR="00251332" w:rsidRPr="00D42A7A" w:rsidRDefault="00886935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635927140"/>
        </w:sdtPr>
        <w:sdtEndPr/>
        <w:sdtContent>
          <w:r w:rsidR="00671EB4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نعم</w:t>
      </w:r>
    </w:p>
    <w:p w14:paraId="4A465463" w14:textId="77777777" w:rsidR="00251332" w:rsidRPr="00D42A7A" w:rsidRDefault="00886935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216412074"/>
        </w:sdtPr>
        <w:sdtEndPr/>
        <w:sdtContent>
          <w:r w:rsidR="00671EB4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</w:t>
      </w:r>
    </w:p>
    <w:p w14:paraId="072025B9" w14:textId="77777777" w:rsidR="00C13EF5" w:rsidRPr="00D42A7A" w:rsidRDefault="00886935" w:rsidP="00071956">
      <w:pPr>
        <w:bidi/>
        <w:spacing w:line="240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24026107"/>
        </w:sdtPr>
        <w:sdtEndPr/>
        <w:sdtContent>
          <w:r w:rsidR="00071956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071956" w:rsidRPr="00D42A7A">
        <w:rPr>
          <w:rFonts w:ascii="Tahoma" w:hAnsi="Tahoma"/>
          <w:sz w:val="32"/>
          <w:szCs w:val="24"/>
          <w:rtl/>
          <w:lang w:val="ar-SA"/>
        </w:rPr>
        <w:tab/>
        <w:t>لا أريد الإجابة</w:t>
      </w:r>
    </w:p>
    <w:p w14:paraId="7753CFD1" w14:textId="77777777" w:rsidR="00D36640" w:rsidRPr="00D42A7A" w:rsidRDefault="00F574CD" w:rsidP="00AE23E0">
      <w:pPr>
        <w:bidi/>
        <w:spacing w:before="600"/>
        <w:rPr>
          <w:rFonts w:ascii="Tahoma" w:eastAsia="Lato" w:hAnsi="Tahoma"/>
          <w:sz w:val="32"/>
          <w:szCs w:val="24"/>
        </w:rPr>
      </w:pPr>
      <w:r w:rsidRPr="00D42A7A">
        <w:rPr>
          <w:rFonts w:ascii="Tahoma" w:eastAsia="Lato" w:hAnsi="Tahoma"/>
          <w:sz w:val="32"/>
          <w:szCs w:val="24"/>
          <w:rtl/>
          <w:lang w:val="ar-SA"/>
        </w:rPr>
        <w:t>هل أنت من مجتمع المثليات، المثليين، ثنائيي الجنس، متحول الجنس، الأحرار من الجنس أو المتحرين عنه، مزدوجي الجنس (+LGBTQI)؟</w:t>
      </w:r>
    </w:p>
    <w:p w14:paraId="65588C2B" w14:textId="77777777" w:rsidR="00251332" w:rsidRPr="00D42A7A" w:rsidRDefault="00886935" w:rsidP="00AE23E0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551078824"/>
        </w:sdtPr>
        <w:sdtEndPr/>
        <w:sdtContent>
          <w:r w:rsidR="00AE23E0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AE23E0" w:rsidRPr="00D42A7A">
        <w:rPr>
          <w:rFonts w:ascii="Tahoma" w:hAnsi="Tahoma"/>
          <w:sz w:val="32"/>
          <w:szCs w:val="24"/>
          <w:rtl/>
          <w:lang w:val="ar-SA"/>
        </w:rPr>
        <w:tab/>
        <w:t>نعم</w:t>
      </w:r>
    </w:p>
    <w:p w14:paraId="11064895" w14:textId="77777777" w:rsidR="00251332" w:rsidRPr="00D42A7A" w:rsidRDefault="00886935" w:rsidP="00AE23E0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99374223"/>
        </w:sdtPr>
        <w:sdtEndPr/>
        <w:sdtContent>
          <w:r w:rsidR="00AE23E0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AE23E0" w:rsidRPr="00D42A7A">
        <w:rPr>
          <w:rFonts w:ascii="Tahoma" w:hAnsi="Tahoma"/>
          <w:sz w:val="32"/>
          <w:szCs w:val="24"/>
          <w:rtl/>
          <w:lang w:val="ar-SA"/>
        </w:rPr>
        <w:tab/>
        <w:t>لا</w:t>
      </w:r>
    </w:p>
    <w:p w14:paraId="391B3261" w14:textId="77777777" w:rsidR="00251332" w:rsidRPr="00D42A7A" w:rsidRDefault="00886935" w:rsidP="00AE23E0">
      <w:pPr>
        <w:bidi/>
        <w:spacing w:line="240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643655663"/>
        </w:sdtPr>
        <w:sdtEndPr/>
        <w:sdtContent>
          <w:r w:rsidR="00AE23E0" w:rsidRPr="00D42A7A">
            <w:rPr>
              <w:rFonts w:ascii="Segoe UI Symbol" w:eastAsia="MS Gothic" w:hAnsi="Segoe UI Symbol" w:cs="Segoe UI Symbol" w:hint="cs"/>
              <w:sz w:val="32"/>
              <w:szCs w:val="24"/>
              <w:rtl/>
              <w:lang w:val="ar-SA"/>
            </w:rPr>
            <w:t>☐</w:t>
          </w:r>
        </w:sdtContent>
      </w:sdt>
      <w:r w:rsidR="00AE23E0" w:rsidRPr="00D42A7A">
        <w:rPr>
          <w:rFonts w:ascii="Tahoma" w:hAnsi="Tahoma"/>
          <w:sz w:val="32"/>
          <w:szCs w:val="24"/>
          <w:rtl/>
          <w:lang w:val="ar-SA"/>
        </w:rPr>
        <w:tab/>
        <w:t>لا أريد الإجابة</w:t>
      </w:r>
    </w:p>
    <w:p w14:paraId="63687A32" w14:textId="77777777" w:rsidR="00D36640" w:rsidRPr="00D42A7A" w:rsidRDefault="00F574CD" w:rsidP="005E1051">
      <w:pPr>
        <w:rPr>
          <w:rFonts w:ascii="Tahoma" w:hAnsi="Tahoma"/>
          <w:b/>
          <w:bCs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3A24AA87" w14:textId="77777777" w:rsidR="00EC7617" w:rsidRPr="00D42A7A" w:rsidRDefault="00F574CD" w:rsidP="00982C38">
      <w:pPr>
        <w:pStyle w:val="Heading2"/>
      </w:pPr>
      <w:bookmarkStart w:id="61" w:name="_Toc47428823"/>
      <w:r w:rsidRPr="00D42A7A">
        <w:rPr>
          <w:rtl/>
          <w:lang w:val="ar-SA"/>
        </w:rPr>
        <w:lastRenderedPageBreak/>
        <w:t>كيف يمكنك إخبارنا بإجاباتك</w:t>
      </w:r>
      <w:bookmarkEnd w:id="61"/>
    </w:p>
    <w:p w14:paraId="2BAED92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الإجابة على تساؤلاتنا بالكتابة.</w:t>
      </w:r>
    </w:p>
    <w:p w14:paraId="6DCCA9E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إرسال إجاباتك إلينا عبر البريد.</w:t>
      </w:r>
    </w:p>
    <w:p w14:paraId="5F9E870A" w14:textId="77777777" w:rsidR="00251332" w:rsidRPr="00D42A7A" w:rsidRDefault="00F574CD" w:rsidP="00D42A7A">
      <w:pPr>
        <w:jc w:val="right"/>
        <w:rPr>
          <w:rFonts w:ascii="Tahoma" w:hAnsi="Tahoma"/>
          <w:sz w:val="24"/>
          <w:szCs w:val="24"/>
        </w:rPr>
      </w:pPr>
      <w:r w:rsidRPr="00D42A7A">
        <w:rPr>
          <w:rFonts w:ascii="Tahoma" w:hAnsi="Tahoma"/>
          <w:sz w:val="24"/>
          <w:szCs w:val="24"/>
        </w:rPr>
        <w:t>National Disability Strategy Governance and Engagement Section</w:t>
      </w:r>
    </w:p>
    <w:p w14:paraId="5FAF642C" w14:textId="77777777" w:rsidR="00251332" w:rsidRPr="00D42A7A" w:rsidRDefault="00F574CD" w:rsidP="00D42A7A">
      <w:pPr>
        <w:jc w:val="right"/>
        <w:rPr>
          <w:rFonts w:ascii="Tahoma" w:hAnsi="Tahoma"/>
          <w:sz w:val="24"/>
          <w:szCs w:val="24"/>
        </w:rPr>
      </w:pPr>
      <w:r w:rsidRPr="00D42A7A">
        <w:rPr>
          <w:rFonts w:ascii="Tahoma" w:hAnsi="Tahoma"/>
          <w:sz w:val="24"/>
          <w:szCs w:val="24"/>
        </w:rPr>
        <w:t>GPO Box 9820 Department of Social Services Canberra, ACT 2601</w:t>
      </w:r>
    </w:p>
    <w:p w14:paraId="66A2C825" w14:textId="77777777" w:rsidR="00251332" w:rsidRPr="00D42A7A" w:rsidRDefault="00F574CD" w:rsidP="00D77F59">
      <w:pPr>
        <w:bidi/>
        <w:rPr>
          <w:rFonts w:ascii="Tahoma" w:hAnsi="Tahoma"/>
          <w:sz w:val="32"/>
          <w:szCs w:val="24"/>
          <w:lang w:bidi="ar-EG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الذهاب إلى موقع الإنترنت الخاص بنا والإجابة على أسئلتنا.</w:t>
      </w:r>
    </w:p>
    <w:p w14:paraId="0DE51D5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موقع الإنترنت: </w:t>
      </w:r>
      <w:hyperlink w:history="1">
        <w:r w:rsidRPr="00D42A7A">
          <w:rPr>
            <w:rStyle w:val="Hyperlink"/>
            <w:rFonts w:ascii="Tahoma" w:hAnsi="Tahoma"/>
            <w:b w:val="0"/>
            <w:bCs/>
            <w:sz w:val="24"/>
            <w:szCs w:val="24"/>
            <w:rtl/>
            <w:lang w:val="ar-SA"/>
          </w:rPr>
          <w:t>www.engage.dss.gov.au</w:t>
        </w:r>
      </w:hyperlink>
    </w:p>
    <w:p w14:paraId="29A2792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القيام بتسجيل صوتي لإجاباتك.</w:t>
      </w:r>
    </w:p>
    <w:p w14:paraId="590EA70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القايم بتسجيل فيديو لإجاباتك.</w:t>
      </w:r>
    </w:p>
    <w:p w14:paraId="2229C967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يمكنك زيارة موقعنا على الإنترنت وتحميل:</w:t>
      </w:r>
    </w:p>
    <w:p w14:paraId="38202772" w14:textId="77777777" w:rsidR="00251332" w:rsidRPr="00D42A7A" w:rsidRDefault="00F574CD" w:rsidP="005E1051">
      <w:pPr>
        <w:pStyle w:val="ListParagraph"/>
        <w:numPr>
          <w:ilvl w:val="0"/>
          <w:numId w:val="22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تسجيلك الصوتي</w:t>
      </w:r>
    </w:p>
    <w:p w14:paraId="44960EA4" w14:textId="77777777" w:rsidR="00251332" w:rsidRPr="00D42A7A" w:rsidRDefault="00F574CD" w:rsidP="005E1051">
      <w:pPr>
        <w:pStyle w:val="ListParagraph"/>
        <w:numPr>
          <w:ilvl w:val="0"/>
          <w:numId w:val="22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تسجيلك الفيديوي </w:t>
      </w:r>
    </w:p>
    <w:p w14:paraId="4BBC7555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عليك إرسال إجاباتك لنا في موعد أقصاه 30 سبتمبر 2020.</w:t>
      </w:r>
    </w:p>
    <w:p w14:paraId="17EE09DC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قد نشارك إجاباتك على موقع الإنترنت الخاص بنا.</w:t>
      </w:r>
    </w:p>
    <w:p w14:paraId="21FCF771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يجب أن تخبرنا ما إذا كنت تريدنا أن نشارك إجاباتك. </w:t>
      </w:r>
    </w:p>
    <w:p w14:paraId="00AD7E93" w14:textId="77777777" w:rsidR="007258A1" w:rsidRPr="00D42A7A" w:rsidRDefault="00F574CD" w:rsidP="005E1051">
      <w:pPr>
        <w:rPr>
          <w:rFonts w:ascii="Tahoma" w:hAnsi="Tahoma"/>
          <w:sz w:val="32"/>
          <w:szCs w:val="24"/>
        </w:rPr>
      </w:pPr>
      <w:bookmarkStart w:id="62" w:name="_Toc513644164"/>
      <w:bookmarkStart w:id="63" w:name="_Toc6404793"/>
      <w:bookmarkEnd w:id="49"/>
      <w:r w:rsidRPr="00D42A7A">
        <w:rPr>
          <w:rFonts w:ascii="Tahoma" w:hAnsi="Tahoma"/>
          <w:b/>
          <w:bCs/>
          <w:sz w:val="32"/>
          <w:szCs w:val="24"/>
        </w:rPr>
        <w:br w:type="page"/>
      </w:r>
    </w:p>
    <w:p w14:paraId="1ADD7CAF" w14:textId="46C0BD4A" w:rsidR="003C25FD" w:rsidRPr="00D42A7A" w:rsidRDefault="00F574CD" w:rsidP="00982C38">
      <w:pPr>
        <w:pStyle w:val="Heading2"/>
      </w:pPr>
      <w:bookmarkStart w:id="64" w:name="_Ref46755952"/>
      <w:bookmarkStart w:id="65" w:name="_Toc47428824"/>
      <w:r w:rsidRPr="00D42A7A">
        <w:rPr>
          <w:rtl/>
          <w:lang w:val="ar-SA"/>
        </w:rPr>
        <w:lastRenderedPageBreak/>
        <w:t>قائمة الكلمات</w:t>
      </w:r>
      <w:bookmarkEnd w:id="62"/>
      <w:bookmarkEnd w:id="63"/>
      <w:bookmarkEnd w:id="64"/>
      <w:bookmarkEnd w:id="65"/>
    </w:p>
    <w:p w14:paraId="3E0510A7" w14:textId="77777777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سهولة التعامل مع</w:t>
      </w:r>
    </w:p>
    <w:p w14:paraId="635CBC28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pacing w:val="-4"/>
          <w:sz w:val="32"/>
          <w:szCs w:val="24"/>
          <w:rtl/>
          <w:lang w:val="ar-SA"/>
        </w:rPr>
        <w:t xml:space="preserve">إذا كان شيءٌ سهل التعامل معه، فيمكن لكل فرد استخدامه. </w:t>
      </w:r>
    </w:p>
    <w:p w14:paraId="77AB38D3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قد يكون ذلك:</w:t>
      </w:r>
    </w:p>
    <w:p w14:paraId="7EAFDEE0" w14:textId="77777777" w:rsidR="00251332" w:rsidRPr="00D42A7A" w:rsidRDefault="00F574CD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مكانا أو بناية</w:t>
      </w:r>
    </w:p>
    <w:p w14:paraId="3C062AB1" w14:textId="77777777" w:rsidR="00251332" w:rsidRPr="00D42A7A" w:rsidRDefault="00F574CD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وسيلة مواصلات</w:t>
      </w:r>
    </w:p>
    <w:p w14:paraId="53A090C1" w14:textId="77777777" w:rsidR="00251332" w:rsidRPr="00D42A7A" w:rsidRDefault="00F574CD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خدمة</w:t>
      </w:r>
    </w:p>
    <w:p w14:paraId="51DE2EC1" w14:textId="77777777" w:rsidR="00251332" w:rsidRPr="00D42A7A" w:rsidRDefault="00F574CD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معلومة</w:t>
      </w:r>
    </w:p>
    <w:p w14:paraId="53B47881" w14:textId="77777777" w:rsidR="00251332" w:rsidRPr="00D42A7A" w:rsidRDefault="00F574CD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موقع إنترنت.</w:t>
      </w:r>
    </w:p>
    <w:p w14:paraId="4D7FD743" w14:textId="77777777" w:rsidR="00251332" w:rsidRPr="00D42A7A" w:rsidRDefault="00F574CD" w:rsidP="005E1051">
      <w:pPr>
        <w:bidi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b/>
          <w:bCs/>
          <w:sz w:val="32"/>
          <w:szCs w:val="24"/>
          <w:rtl/>
          <w:lang w:val="ar-SA"/>
        </w:rPr>
        <w:t>المناصر أو المدافع عن الحقوق</w:t>
      </w:r>
    </w:p>
    <w:p w14:paraId="3C71FC7B" w14:textId="77777777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شخص يدعمك. يساعدك على الإدلاء برأيك. كما يمكنه أيضا أن يعطيك المعلومات والمشورة.</w:t>
      </w:r>
    </w:p>
    <w:p w14:paraId="7BEFDE09" w14:textId="77777777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المواقف</w:t>
      </w:r>
    </w:p>
    <w:p w14:paraId="3C25F9ED" w14:textId="77777777" w:rsidR="00251332" w:rsidRPr="00D42A7A" w:rsidRDefault="00F574CD" w:rsidP="005E1051">
      <w:pPr>
        <w:bidi/>
        <w:spacing w:afterLines="5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المواقف هي:</w:t>
      </w:r>
    </w:p>
    <w:p w14:paraId="17F1E047" w14:textId="77777777" w:rsidR="00251332" w:rsidRPr="00D42A7A" w:rsidRDefault="00F574CD" w:rsidP="005E1051">
      <w:pPr>
        <w:pStyle w:val="ListParagraph"/>
        <w:numPr>
          <w:ilvl w:val="0"/>
          <w:numId w:val="12"/>
        </w:numPr>
        <w:bidi/>
        <w:spacing w:before="120" w:after="120"/>
        <w:ind w:left="714" w:hanging="357"/>
        <w:contextualSpacing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تفكر به</w:t>
      </w:r>
    </w:p>
    <w:p w14:paraId="3535BBD7" w14:textId="77777777" w:rsidR="00251332" w:rsidRPr="00D42A7A" w:rsidRDefault="00F574CD" w:rsidP="005E1051">
      <w:pPr>
        <w:pStyle w:val="ListParagraph"/>
        <w:numPr>
          <w:ilvl w:val="0"/>
          <w:numId w:val="12"/>
        </w:numPr>
        <w:bidi/>
        <w:spacing w:before="120" w:after="120"/>
        <w:ind w:left="714" w:hanging="357"/>
        <w:contextualSpacing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تشعر به</w:t>
      </w:r>
    </w:p>
    <w:p w14:paraId="6973FBD9" w14:textId="77777777" w:rsidR="00251332" w:rsidRPr="00D42A7A" w:rsidRDefault="00F574CD" w:rsidP="005E1051">
      <w:pPr>
        <w:pStyle w:val="ListParagraph"/>
        <w:numPr>
          <w:ilvl w:val="0"/>
          <w:numId w:val="12"/>
        </w:numPr>
        <w:bidi/>
        <w:spacing w:before="120" w:after="120"/>
        <w:ind w:left="714" w:hanging="357"/>
        <w:contextualSpacing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ما تصدقه.</w:t>
      </w:r>
    </w:p>
    <w:p w14:paraId="21919E62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المباديء الإرشادية</w:t>
      </w:r>
    </w:p>
    <w:p w14:paraId="6A75D450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إن المبادئ الإرشادية الخاصة بنا هى أفكار مهمة نرغب في وضعها في الاستراتيجية الجديدة.</w:t>
      </w:r>
    </w:p>
    <w:p w14:paraId="455F028A" w14:textId="77777777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شمولية</w:t>
      </w:r>
    </w:p>
    <w:p w14:paraId="68F13D2D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إذا كان شيءٌ شمولياً، فيمكن لكل فرد المشاركة فيه.</w:t>
      </w:r>
    </w:p>
    <w:p w14:paraId="09C4C769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 xml:space="preserve">مجالات النتائج </w:t>
      </w:r>
    </w:p>
    <w:p w14:paraId="5D22B560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لدى الاستراتيجية 6 أفكار للعمل على تحسين الحياة للأشخاص ذوي الإعاقة.</w:t>
      </w:r>
    </w:p>
    <w:p w14:paraId="1795007D" w14:textId="77777777" w:rsidR="00251332" w:rsidRPr="00D42A7A" w:rsidRDefault="00F574CD" w:rsidP="005E1051">
      <w:pPr>
        <w:bidi/>
        <w:rPr>
          <w:rStyle w:val="Strong"/>
          <w:rFonts w:ascii="Tahoma" w:hAnsi="Tahoma"/>
          <w:b w:val="0"/>
          <w:bCs w:val="0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نحن نسمي هذه مجالات النتائج.</w:t>
      </w:r>
    </w:p>
    <w:p w14:paraId="1714EEB0" w14:textId="77777777" w:rsidR="00D42A7A" w:rsidRDefault="00D42A7A">
      <w:pPr>
        <w:spacing w:before="0" w:after="0" w:line="240" w:lineRule="auto"/>
        <w:rPr>
          <w:rStyle w:val="Strong"/>
          <w:rFonts w:ascii="Tahoma" w:hAnsi="Tahoma"/>
          <w:sz w:val="32"/>
          <w:szCs w:val="24"/>
          <w:rtl/>
          <w:lang w:val="ar-SA"/>
        </w:rPr>
      </w:pPr>
      <w:r>
        <w:rPr>
          <w:rStyle w:val="Strong"/>
          <w:rFonts w:ascii="Tahoma" w:hAnsi="Tahoma"/>
          <w:sz w:val="32"/>
          <w:szCs w:val="24"/>
          <w:rtl/>
          <w:lang w:val="ar-SA"/>
        </w:rPr>
        <w:br w:type="page"/>
      </w:r>
    </w:p>
    <w:p w14:paraId="4A40825E" w14:textId="54C4A5AE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lastRenderedPageBreak/>
        <w:t>إطار النتائج</w:t>
      </w:r>
    </w:p>
    <w:p w14:paraId="27D62A84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إن إطار النتائج هو طريقة لمتابعة:</w:t>
      </w:r>
    </w:p>
    <w:p w14:paraId="5E29BFAD" w14:textId="77777777" w:rsidR="00251332" w:rsidRPr="00D42A7A" w:rsidRDefault="00F574CD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إذا كان الأشخاص ذوي الإعاقة قد حققوا أهدافهم</w:t>
      </w:r>
    </w:p>
    <w:p w14:paraId="02AB32C2" w14:textId="77777777" w:rsidR="00251332" w:rsidRPr="00D42A7A" w:rsidRDefault="00F574CD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b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كيفية معرفة ما إذا كان الأشخاص ذوي الإعاقة قد حققوا أهدافهم </w:t>
      </w:r>
    </w:p>
    <w:p w14:paraId="7CC6E6F5" w14:textId="77777777" w:rsidR="00251332" w:rsidRPr="00D42A7A" w:rsidRDefault="00F574CD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b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التغييرات على مدار الزمن.</w:t>
      </w:r>
    </w:p>
    <w:p w14:paraId="759744D5" w14:textId="77777777" w:rsidR="00251332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ورقة الموقف</w:t>
      </w:r>
    </w:p>
    <w:p w14:paraId="47388BA6" w14:textId="77777777" w:rsidR="00251332" w:rsidRPr="00D42A7A" w:rsidRDefault="00F574CD" w:rsidP="005E1051">
      <w:pPr>
        <w:bidi/>
        <w:rPr>
          <w:rFonts w:ascii="Tahoma" w:hAnsi="Tahoma"/>
          <w:b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ورقة الموقف هى ملخص لما يمكن أن يكون في الاستراتيجية الجديدة.</w:t>
      </w:r>
    </w:p>
    <w:p w14:paraId="5F524B46" w14:textId="77777777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Style w:val="Strong"/>
          <w:rFonts w:ascii="Tahoma" w:hAnsi="Tahoma"/>
          <w:sz w:val="32"/>
          <w:szCs w:val="24"/>
          <w:rtl/>
          <w:lang w:val="ar-SA"/>
        </w:rPr>
        <w:t>التصميم العام</w:t>
      </w:r>
    </w:p>
    <w:p w14:paraId="731EB2D0" w14:textId="77777777" w:rsidR="00251332" w:rsidRPr="00D42A7A" w:rsidRDefault="00F574CD" w:rsidP="005E1051">
      <w:pPr>
        <w:bidi/>
        <w:rPr>
          <w:rStyle w:val="Strong"/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التصميم العام يعني أننا نفكر في احتياجات كل فرد عندما نخطط أو نبدأ مشروعات وخدمات جديدة.</w:t>
      </w:r>
    </w:p>
    <w:p w14:paraId="7BBED576" w14:textId="77777777" w:rsidR="00251332" w:rsidRPr="00D42A7A" w:rsidRDefault="00F574CD" w:rsidP="005E1051">
      <w:pPr>
        <w:bidi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b/>
          <w:bCs/>
          <w:sz w:val="32"/>
          <w:szCs w:val="24"/>
          <w:rtl/>
          <w:lang w:val="ar-SA"/>
        </w:rPr>
        <w:t xml:space="preserve">الرؤية </w:t>
      </w:r>
    </w:p>
    <w:p w14:paraId="63101277" w14:textId="77777777" w:rsidR="005522B2" w:rsidRPr="00D42A7A" w:rsidRDefault="00F574CD" w:rsidP="005E1051">
      <w:pPr>
        <w:bidi/>
        <w:rPr>
          <w:rFonts w:ascii="Tahoma" w:hAnsi="Tahoma"/>
          <w:b/>
          <w:spacing w:val="-4"/>
          <w:sz w:val="32"/>
          <w:szCs w:val="24"/>
        </w:rPr>
      </w:pPr>
      <w:r w:rsidRPr="00D42A7A">
        <w:rPr>
          <w:rFonts w:ascii="Tahoma" w:hAnsi="Tahoma"/>
          <w:spacing w:val="-4"/>
          <w:sz w:val="32"/>
          <w:szCs w:val="24"/>
          <w:rtl/>
          <w:lang w:val="ar-SA"/>
        </w:rPr>
        <w:t xml:space="preserve">إن رؤيتنا هى ما نريد الاستراتيجية الجديدة أن تساعد على تحسينه في </w:t>
      </w:r>
      <w:r w:rsidRPr="00D42A7A">
        <w:rPr>
          <w:rFonts w:ascii="Tahoma" w:hAnsi="Tahoma"/>
          <w:spacing w:val="-4"/>
          <w:sz w:val="32"/>
          <w:szCs w:val="24"/>
          <w:rtl/>
          <w:lang w:val="ar-SA"/>
        </w:rPr>
        <w:br/>
        <w:t>المستقبل.</w:t>
      </w:r>
      <w:bookmarkStart w:id="66" w:name="_Toc513644165"/>
      <w:bookmarkStart w:id="67" w:name="_Toc6404794"/>
    </w:p>
    <w:p w14:paraId="7AA15025" w14:textId="77777777" w:rsidR="005522B2" w:rsidRPr="00D42A7A" w:rsidRDefault="00F574CD" w:rsidP="005E1051">
      <w:pPr>
        <w:rPr>
          <w:rFonts w:ascii="Tahoma" w:hAnsi="Tahoma"/>
          <w:b/>
          <w:bCs/>
          <w:color w:val="00787A"/>
          <w:sz w:val="40"/>
          <w:szCs w:val="28"/>
        </w:rPr>
      </w:pPr>
      <w:r w:rsidRPr="00D42A7A">
        <w:rPr>
          <w:rFonts w:ascii="Tahoma" w:hAnsi="Tahoma"/>
          <w:sz w:val="32"/>
          <w:szCs w:val="24"/>
        </w:rPr>
        <w:br w:type="page"/>
      </w:r>
    </w:p>
    <w:p w14:paraId="198C9162" w14:textId="77777777" w:rsidR="00071FD0" w:rsidRPr="00D42A7A" w:rsidRDefault="00F574CD" w:rsidP="00982C38">
      <w:pPr>
        <w:pStyle w:val="Heading2"/>
      </w:pPr>
      <w:bookmarkStart w:id="68" w:name="_Toc47428825"/>
      <w:r w:rsidRPr="00D42A7A">
        <w:rPr>
          <w:rtl/>
          <w:lang w:val="ar-SA"/>
        </w:rPr>
        <w:lastRenderedPageBreak/>
        <w:t>اتصل بنا</w:t>
      </w:r>
      <w:bookmarkEnd w:id="66"/>
      <w:bookmarkEnd w:id="67"/>
      <w:bookmarkEnd w:id="68"/>
    </w:p>
    <w:p w14:paraId="40B20C7B" w14:textId="77777777" w:rsidR="00251332" w:rsidRPr="00D42A7A" w:rsidRDefault="00F574CD" w:rsidP="00982C38">
      <w:pPr>
        <w:bidi/>
        <w:rPr>
          <w:rStyle w:val="Strong"/>
          <w:rFonts w:ascii="Tahoma" w:hAnsi="Tahoma"/>
          <w:sz w:val="24"/>
          <w:szCs w:val="24"/>
        </w:rPr>
      </w:pPr>
      <w:r w:rsidRPr="00D42A7A">
        <w:rPr>
          <w:rStyle w:val="Strong"/>
          <w:rFonts w:ascii="Tahoma" w:hAnsi="Tahoma"/>
          <w:sz w:val="24"/>
          <w:szCs w:val="24"/>
        </w:rPr>
        <w:t>1800 334 505</w:t>
      </w:r>
    </w:p>
    <w:p w14:paraId="0995A726" w14:textId="77777777" w:rsidR="00251332" w:rsidRPr="00D42A7A" w:rsidRDefault="00F574CD" w:rsidP="000C75E7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كما يمكنك أيضا الاتصال بالخدمة الوطنية للتقوية الصوتية.</w:t>
      </w:r>
    </w:p>
    <w:p w14:paraId="217296E3" w14:textId="00C46260" w:rsidR="00D42A7A" w:rsidRPr="00D42A7A" w:rsidRDefault="00D42A7A" w:rsidP="005E1051">
      <w:pPr>
        <w:bidi/>
        <w:rPr>
          <w:rFonts w:ascii="Tahoma" w:hAnsi="Tahoma"/>
          <w:b/>
          <w:bCs/>
          <w:sz w:val="24"/>
          <w:szCs w:val="24"/>
          <w:lang w:val="ar-SA"/>
        </w:rPr>
      </w:pPr>
      <w:r w:rsidRPr="00D42A7A">
        <w:rPr>
          <w:rFonts w:ascii="Tahoma" w:hAnsi="Tahoma"/>
          <w:sz w:val="24"/>
          <w:szCs w:val="24"/>
          <w:rtl/>
          <w:lang w:val="ar-SA"/>
        </w:rPr>
        <w:t xml:space="preserve">مستخدمو </w:t>
      </w:r>
      <w:r w:rsidRPr="00D42A7A">
        <w:rPr>
          <w:rFonts w:ascii="Tahoma" w:hAnsi="Tahoma"/>
          <w:sz w:val="24"/>
          <w:szCs w:val="24"/>
          <w:lang w:val="ar-SA"/>
        </w:rPr>
        <w:t>TTY</w:t>
      </w:r>
      <w:r w:rsidRPr="00D42A7A">
        <w:rPr>
          <w:rFonts w:ascii="Tahoma" w:hAnsi="Tahoma"/>
          <w:sz w:val="24"/>
          <w:szCs w:val="24"/>
          <w:rtl/>
          <w:lang w:val="ar-SA"/>
        </w:rPr>
        <w:t>:</w:t>
      </w:r>
      <w:r w:rsidRPr="00D42A7A">
        <w:rPr>
          <w:rFonts w:ascii="Tahoma" w:hAnsi="Tahoma" w:hint="cs"/>
          <w:b/>
          <w:bCs/>
          <w:sz w:val="24"/>
          <w:szCs w:val="24"/>
          <w:lang w:val="ar-SA"/>
        </w:rPr>
        <w:t xml:space="preserve">1800 555 677 </w:t>
      </w:r>
    </w:p>
    <w:p w14:paraId="48642242" w14:textId="78279456" w:rsidR="00251332" w:rsidRPr="00D42A7A" w:rsidRDefault="00F574CD" w:rsidP="00D42A7A">
      <w:pPr>
        <w:bidi/>
        <w:rPr>
          <w:rFonts w:ascii="Tahoma" w:hAnsi="Tahoma"/>
          <w:sz w:val="24"/>
          <w:szCs w:val="24"/>
        </w:rPr>
      </w:pPr>
      <w:r w:rsidRPr="00D42A7A">
        <w:rPr>
          <w:rFonts w:ascii="Tahoma" w:hAnsi="Tahoma"/>
          <w:sz w:val="24"/>
          <w:szCs w:val="24"/>
          <w:rtl/>
          <w:lang w:val="ar-SA"/>
        </w:rPr>
        <w:t xml:space="preserve">الهاتف: </w:t>
      </w:r>
      <w:r w:rsidR="00D42A7A" w:rsidRPr="00D42A7A">
        <w:rPr>
          <w:rStyle w:val="Strong"/>
          <w:rFonts w:ascii="Tahoma" w:hAnsi="Tahoma" w:hint="cs"/>
          <w:sz w:val="24"/>
          <w:szCs w:val="24"/>
          <w:lang w:val="ar-SA"/>
        </w:rPr>
        <w:t>13 36 77</w:t>
      </w:r>
    </w:p>
    <w:p w14:paraId="44831950" w14:textId="77777777" w:rsidR="00251332" w:rsidRPr="00D42A7A" w:rsidRDefault="00F574CD" w:rsidP="005E1051">
      <w:pPr>
        <w:bidi/>
        <w:rPr>
          <w:rFonts w:ascii="Tahoma" w:hAnsi="Tahoma"/>
          <w:b/>
          <w:bCs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>البريد الإلكتروني:</w:t>
      </w:r>
      <w:r w:rsidRPr="00D42A7A">
        <w:rPr>
          <w:rFonts w:ascii="Tahoma" w:hAnsi="Tahoma"/>
          <w:b/>
          <w:bCs/>
          <w:sz w:val="32"/>
          <w:szCs w:val="24"/>
          <w:rtl/>
          <w:lang w:val="ar-SA"/>
        </w:rPr>
        <w:t xml:space="preserve"> </w:t>
      </w:r>
      <w:hyperlink w:history="1">
        <w:r w:rsidRPr="00D42A7A">
          <w:rPr>
            <w:rStyle w:val="Hyperlink"/>
            <w:rFonts w:ascii="Tahoma" w:hAnsi="Tahoma"/>
            <w:b w:val="0"/>
            <w:bCs/>
            <w:sz w:val="32"/>
            <w:szCs w:val="24"/>
            <w:rtl/>
            <w:lang w:val="ar-SA"/>
          </w:rPr>
          <w:t>disabilityreform@dss.gov.au</w:t>
        </w:r>
      </w:hyperlink>
    </w:p>
    <w:p w14:paraId="746EFC02" w14:textId="77777777" w:rsidR="00E05064" w:rsidRPr="00D42A7A" w:rsidRDefault="00F574CD" w:rsidP="005E1051">
      <w:pPr>
        <w:bidi/>
        <w:rPr>
          <w:rFonts w:ascii="Tahoma" w:hAnsi="Tahoma"/>
          <w:sz w:val="32"/>
          <w:szCs w:val="24"/>
        </w:rPr>
      </w:pPr>
      <w:r w:rsidRPr="00D42A7A">
        <w:rPr>
          <w:rFonts w:ascii="Tahoma" w:hAnsi="Tahoma"/>
          <w:sz w:val="32"/>
          <w:szCs w:val="24"/>
          <w:rtl/>
          <w:lang w:val="ar-SA"/>
        </w:rPr>
        <w:t xml:space="preserve">موقع الإنترنت: </w:t>
      </w:r>
      <w:hyperlink w:history="1">
        <w:r w:rsidRPr="00D42A7A">
          <w:rPr>
            <w:rStyle w:val="Hyperlink"/>
            <w:rFonts w:ascii="Tahoma" w:hAnsi="Tahoma"/>
            <w:b w:val="0"/>
            <w:bCs/>
            <w:sz w:val="32"/>
            <w:szCs w:val="24"/>
            <w:rtl/>
            <w:lang w:val="ar-SA"/>
          </w:rPr>
          <w:t>www.engage.dss.gov.au</w:t>
        </w:r>
      </w:hyperlink>
    </w:p>
    <w:p w14:paraId="60C6D2C8" w14:textId="2EB49361" w:rsidR="00251332" w:rsidRPr="00D42A7A" w:rsidRDefault="00F574CD" w:rsidP="00D77F59">
      <w:pPr>
        <w:bidi/>
        <w:spacing w:before="8400"/>
        <w:rPr>
          <w:rFonts w:ascii="Tahoma" w:hAnsi="Tahoma"/>
          <w:sz w:val="22"/>
        </w:rPr>
      </w:pPr>
      <w:r w:rsidRPr="00D42A7A">
        <w:rPr>
          <w:rFonts w:ascii="Tahoma" w:hAnsi="Tahoma"/>
          <w:sz w:val="22"/>
          <w:rtl/>
          <w:lang w:val="ar-SA"/>
        </w:rPr>
        <w:t>Information Access Group</w:t>
      </w:r>
      <w:r w:rsidRPr="00D42A7A">
        <w:rPr>
          <w:rFonts w:asciiTheme="minorBidi" w:hAnsiTheme="minorBidi" w:cstheme="minorBidi"/>
          <w:sz w:val="22"/>
          <w:rtl/>
          <w:lang w:val="ar-SA"/>
        </w:rPr>
        <w:t xml:space="preserve"> </w:t>
      </w:r>
      <w:r w:rsidRPr="00D42A7A">
        <w:rPr>
          <w:rFonts w:ascii="Tahoma" w:hAnsi="Tahoma"/>
          <w:sz w:val="22"/>
          <w:rtl/>
          <w:lang w:val="ar-SA"/>
        </w:rPr>
        <w:t>(مجموعة الوصول إلى المعلومات) قامت بإعداد ورقة الحقائق سهلة القراءة النصية فقط هذه.</w:t>
      </w:r>
      <w:r w:rsidR="00D42A7A" w:rsidRPr="00D42A7A">
        <w:rPr>
          <w:rFonts w:ascii="Tahoma" w:hAnsi="Tahoma" w:hint="cs"/>
          <w:sz w:val="22"/>
          <w:lang w:val="ar-SA"/>
        </w:rPr>
        <w:t xml:space="preserve"> </w:t>
      </w:r>
      <w:r w:rsidRPr="00D42A7A">
        <w:rPr>
          <w:rFonts w:ascii="Tahoma" w:hAnsi="Tahoma"/>
          <w:sz w:val="22"/>
          <w:rtl/>
          <w:lang w:val="ar-SA"/>
        </w:rPr>
        <w:t xml:space="preserve">للاستعلام، يرجى زيارة </w:t>
      </w:r>
      <w:hyperlink r:id="rId9" w:history="1">
        <w:r w:rsidR="00D77F59" w:rsidRPr="00D42A7A">
          <w:rPr>
            <w:rStyle w:val="Hyperlink"/>
            <w:rFonts w:asciiTheme="minorBidi" w:hAnsiTheme="minorBidi" w:cstheme="minorBidi"/>
            <w:spacing w:val="-4"/>
            <w:sz w:val="22"/>
          </w:rPr>
          <w:t>www.informationaccessgroup.com</w:t>
        </w:r>
      </w:hyperlink>
      <w:r w:rsidRPr="00D42A7A">
        <w:rPr>
          <w:rFonts w:ascii="Tahoma" w:hAnsi="Tahoma"/>
          <w:sz w:val="22"/>
          <w:rtl/>
          <w:lang w:val="ar-SA"/>
        </w:rPr>
        <w:t xml:space="preserve"> </w:t>
      </w:r>
      <w:r w:rsidRPr="00D42A7A">
        <w:rPr>
          <w:rFonts w:ascii="Tahoma" w:hAnsi="Tahoma"/>
          <w:sz w:val="22"/>
          <w:rtl/>
          <w:lang w:val="ar-SA"/>
        </w:rPr>
        <w:br/>
        <w:t>مع اقتباس رقم المهمة A-3436.</w:t>
      </w:r>
    </w:p>
    <w:p w14:paraId="46913ED0" w14:textId="77777777" w:rsidR="00644C39" w:rsidRPr="00E84AEE" w:rsidRDefault="00644C39" w:rsidP="005E1051">
      <w:pPr>
        <w:rPr>
          <w:rFonts w:ascii="Tahoma" w:hAnsi="Tahoma"/>
          <w:sz w:val="4"/>
          <w:szCs w:val="4"/>
        </w:rPr>
      </w:pPr>
    </w:p>
    <w:sectPr w:rsidR="00644C39" w:rsidRPr="00E84AEE" w:rsidSect="0085345F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B8F3E" w14:textId="77777777" w:rsidR="00886935" w:rsidRDefault="00886935">
      <w:pPr>
        <w:spacing w:before="0" w:after="0" w:line="240" w:lineRule="auto"/>
      </w:pPr>
      <w:r>
        <w:separator/>
      </w:r>
    </w:p>
  </w:endnote>
  <w:endnote w:type="continuationSeparator" w:id="0">
    <w:p w14:paraId="13941C76" w14:textId="77777777" w:rsidR="00886935" w:rsidRDefault="0088693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781830-C750-44DA-80CE-A418FAEEC5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94B3D8-B9C3-4337-99E2-331CADEAA0B6}"/>
    <w:embedBold r:id="rId3" w:fontKey="{772ADDE4-27E4-4B8B-A53E-433F5EC607C8}"/>
    <w:embedItalic r:id="rId4" w:fontKey="{7BB98278-DF04-4412-BBAA-B568F654D964}"/>
    <w:embedBoldItalic r:id="rId5" w:fontKey="{870BDF33-9733-4E96-A297-C0CEC2808E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591C869-84BF-4CE9-9F05-EE2FB72CCC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5A2C194-6257-4C6C-B1EB-66739BD2C3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DC82CC7-69DE-4511-B83A-4843E47E95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4F54A2A-F5EA-4851-9AEA-D36BA2C44747}"/>
    <w:embedBold r:id="rId10" w:fontKey="{0D255150-AD73-4742-A5A7-8F16195D2D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6874FB1-B8EF-4B7E-85E4-90CEB5EA8A8E}"/>
    <w:embedBold r:id="rId12" w:fontKey="{AC5B68DF-3762-465F-90BC-82F5330B3539}"/>
    <w:embedItalic r:id="rId13" w:fontKey="{2B6F8F68-1510-48AD-97C7-B390C6EDBF0B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C020674B-990E-4661-976B-DB2CBA080F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9F54FAC-D0E5-4405-93EE-B82E01180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F3F70" w14:textId="77777777" w:rsidR="00982C38" w:rsidRDefault="00982C38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417411" w14:textId="77777777" w:rsidR="00982C38" w:rsidRDefault="00982C38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DAE59" w14:textId="77777777" w:rsidR="00982C38" w:rsidRPr="00982C38" w:rsidRDefault="00982C38" w:rsidP="003C25FD">
    <w:pPr>
      <w:pStyle w:val="Footer"/>
      <w:bidi/>
      <w:ind w:right="360"/>
      <w:jc w:val="center"/>
      <w:rPr>
        <w:rFonts w:ascii="Tahoma" w:hAnsi="Tahoma" w:cs="Tahoma"/>
      </w:rPr>
    </w:pPr>
    <w:r w:rsidRPr="00982C38">
      <w:rPr>
        <w:rFonts w:ascii="Tahoma" w:hAnsi="Tahoma" w:cs="Tahoma"/>
        <w:noProof/>
        <w:lang w:val="en-US"/>
      </w:rPr>
      <w:drawing>
        <wp:anchor distT="0" distB="0" distL="114300" distR="114300" simplePos="0" relativeHeight="251659264" behindDoc="1" locked="0" layoutInCell="1" allowOverlap="1" wp14:anchorId="636494D2" wp14:editId="24AE31C7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38059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82C38">
      <w:rPr>
        <w:rStyle w:val="PageNumber"/>
        <w:rFonts w:ascii="Tahoma" w:hAnsi="Tahoma" w:cs="Tahoma"/>
        <w:rtl/>
        <w:lang w:val="ar-SA"/>
      </w:rPr>
      <w:t xml:space="preserve"> الصفحة </w:t>
    </w:r>
    <w:r w:rsidRPr="00982C38">
      <w:rPr>
        <w:rStyle w:val="PageNumber"/>
        <w:rFonts w:ascii="Tahoma" w:hAnsi="Tahoma" w:cs="Tahoma"/>
      </w:rPr>
      <w:fldChar w:fldCharType="begin"/>
    </w:r>
    <w:r w:rsidRPr="00982C38">
      <w:rPr>
        <w:rStyle w:val="PageNumber"/>
        <w:rFonts w:ascii="Tahoma" w:hAnsi="Tahoma" w:cs="Tahoma"/>
        <w:rtl/>
        <w:lang w:val="ar-SA"/>
      </w:rPr>
      <w:instrText xml:space="preserve">PAGE  </w:instrText>
    </w:r>
    <w:r w:rsidRPr="00982C38">
      <w:rPr>
        <w:rStyle w:val="PageNumber"/>
        <w:rFonts w:ascii="Tahoma" w:hAnsi="Tahoma" w:cs="Tahoma"/>
      </w:rPr>
      <w:fldChar w:fldCharType="separate"/>
    </w:r>
    <w:r w:rsidRPr="00982C38">
      <w:rPr>
        <w:rStyle w:val="PageNumber"/>
        <w:rFonts w:ascii="Tahoma" w:hAnsi="Tahoma" w:cs="Tahoma"/>
        <w:noProof/>
        <w:rtl/>
      </w:rPr>
      <w:t>2</w:t>
    </w:r>
    <w:r w:rsidRPr="00982C38">
      <w:rPr>
        <w:rStyle w:val="PageNumber"/>
        <w:rFonts w:ascii="Tahoma" w:hAnsi="Tahoma" w:cs="Tahom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6DE71" w14:textId="77777777" w:rsidR="00982C38" w:rsidRDefault="00982C38" w:rsidP="00572836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9B871F0" wp14:editId="43F7EB7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31674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D051F" w14:textId="77777777" w:rsidR="00886935" w:rsidRDefault="00886935">
      <w:pPr>
        <w:spacing w:before="0" w:after="0" w:line="240" w:lineRule="auto"/>
      </w:pPr>
      <w:r>
        <w:separator/>
      </w:r>
    </w:p>
  </w:footnote>
  <w:footnote w:type="continuationSeparator" w:id="0">
    <w:p w14:paraId="17AA5219" w14:textId="77777777" w:rsidR="00886935" w:rsidRDefault="0088693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79DF0" w14:textId="77777777" w:rsidR="00982C38" w:rsidRPr="00147643" w:rsidRDefault="00982C38" w:rsidP="00590B68">
    <w:pPr>
      <w:pStyle w:val="Header"/>
      <w:bidi/>
      <w:jc w:val="right"/>
      <w:rPr>
        <w:rFonts w:ascii="Tahoma" w:hAnsi="Tahoma" w:cs="Tahoma"/>
        <w:sz w:val="24"/>
        <w:szCs w:val="24"/>
      </w:rPr>
    </w:pPr>
    <w:r w:rsidRPr="00147643">
      <w:rPr>
        <w:rFonts w:ascii="Tahoma" w:hAnsi="Tahoma" w:cs="Tahoma"/>
        <w:sz w:val="24"/>
        <w:szCs w:val="24"/>
        <w:rtl/>
        <w:lang w:val="ar-SA"/>
      </w:rPr>
      <w:t>Arabic | العربية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F6E2F75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A2A5C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EAC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D4C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5CB6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241B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472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2E46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9470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C366C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123E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5441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82C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879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2EE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669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3661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3EE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22289C20"/>
    <w:lvl w:ilvl="0" w:tplc="D7D8F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425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4D0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4A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1257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149D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68C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49F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6262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7FAEAB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C336A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80D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61A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89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D6C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ADF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265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9E8F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227E8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1E9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886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5C71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06B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90E2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08E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2815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25E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245C5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089D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A89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BAE8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040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0AC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6EC1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3A74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06CB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AAD2B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AF2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7AD1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4205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B891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AABA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6D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21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2823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DDF20AE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B044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47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26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E6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2A8D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03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C1A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5669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F34EA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E85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D286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5ADA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C8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84C6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2C4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C3E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6AE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962820C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424EF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3EB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03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6466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C6D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64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63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C1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A16E6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A61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786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07C99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AA813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7049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4C244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6482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4EC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6B865D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FEA5F9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2DED44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2122F0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B029C7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C08D7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D4C741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2E86E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DEE688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C22CC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264A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3CAC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922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C04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646B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94C0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C6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B64B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504A82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22065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FAF1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D098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8B3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A6B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2C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4DD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E2B3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E9C276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B12F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C48D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EF5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2098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1CC2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4EB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EB8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342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58D693E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4A04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881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42A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06C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6224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461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A1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88DA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A9C69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E1D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6C8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0E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4E14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969B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43D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3CB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0490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2160D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2F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5CED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86F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3A3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CC0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961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CF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36F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0638163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B239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3834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645A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87C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A0E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089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6EB4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E29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19949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3C3E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0E8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040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AE9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C457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098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6AB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DC6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E9866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1E1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666B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2B3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8626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26D8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0FF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69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3AFA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89367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A80D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128C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67E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C9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413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5C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C95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6803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45EA72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26E0CA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B4A5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E0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F8C2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3EC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9E63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092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2A4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93CA1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261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38D9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222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014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DAF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48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1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EC98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242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E9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3EEF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4C49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40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86A1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EA0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69B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BA20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6CC411E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5DAC8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6A5E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DCA3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20F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E2F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32E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84F5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268F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002E3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8C22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60EF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4E04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6EE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FC8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438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C3A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120D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2C146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540B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D438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461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AB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701C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AE0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21A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96D0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9A4C9A6"/>
    <w:lvl w:ilvl="0" w:tplc="0CEC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2C47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1C5F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02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CC5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16A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06C0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425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969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5B1E1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25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2A99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4A0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2C2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4E0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C4F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F69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E823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F8047E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15A5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1E17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082E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CEF7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8A8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D6D3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45E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34B0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0A6E8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CEB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201C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8444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B6BE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82A4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675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967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AC45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42264060"/>
    <w:lvl w:ilvl="0" w:tplc="7CC87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A6B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52E8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C86E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4FB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70A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6BF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6C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28A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F3627A4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7DAD4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D64D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B1413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BCAC7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369A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A2A4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96EB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BA70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95AA064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3D9E23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EA08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605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E7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BA92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2DF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48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2CB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7BC0D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6C2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9AD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0CB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03F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BCE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611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568A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4232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1D6049E2">
      <w:start w:val="1"/>
      <w:numFmt w:val="decimal"/>
      <w:lvlText w:val="%1."/>
      <w:lvlJc w:val="left"/>
      <w:pPr>
        <w:ind w:left="720" w:hanging="360"/>
      </w:pPr>
    </w:lvl>
    <w:lvl w:ilvl="1" w:tplc="CD7A4830" w:tentative="1">
      <w:start w:val="1"/>
      <w:numFmt w:val="lowerLetter"/>
      <w:lvlText w:val="%2."/>
      <w:lvlJc w:val="left"/>
      <w:pPr>
        <w:ind w:left="1440" w:hanging="360"/>
      </w:pPr>
    </w:lvl>
    <w:lvl w:ilvl="2" w:tplc="CBDA2024" w:tentative="1">
      <w:start w:val="1"/>
      <w:numFmt w:val="lowerRoman"/>
      <w:lvlText w:val="%3."/>
      <w:lvlJc w:val="right"/>
      <w:pPr>
        <w:ind w:left="2160" w:hanging="180"/>
      </w:pPr>
    </w:lvl>
    <w:lvl w:ilvl="3" w:tplc="5C049698" w:tentative="1">
      <w:start w:val="1"/>
      <w:numFmt w:val="decimal"/>
      <w:lvlText w:val="%4."/>
      <w:lvlJc w:val="left"/>
      <w:pPr>
        <w:ind w:left="2880" w:hanging="360"/>
      </w:pPr>
    </w:lvl>
    <w:lvl w:ilvl="4" w:tplc="E176183E" w:tentative="1">
      <w:start w:val="1"/>
      <w:numFmt w:val="lowerLetter"/>
      <w:lvlText w:val="%5."/>
      <w:lvlJc w:val="left"/>
      <w:pPr>
        <w:ind w:left="3600" w:hanging="360"/>
      </w:pPr>
    </w:lvl>
    <w:lvl w:ilvl="5" w:tplc="453EB6EC" w:tentative="1">
      <w:start w:val="1"/>
      <w:numFmt w:val="lowerRoman"/>
      <w:lvlText w:val="%6."/>
      <w:lvlJc w:val="right"/>
      <w:pPr>
        <w:ind w:left="4320" w:hanging="180"/>
      </w:pPr>
    </w:lvl>
    <w:lvl w:ilvl="6" w:tplc="EE8ACB0C" w:tentative="1">
      <w:start w:val="1"/>
      <w:numFmt w:val="decimal"/>
      <w:lvlText w:val="%7."/>
      <w:lvlJc w:val="left"/>
      <w:pPr>
        <w:ind w:left="5040" w:hanging="360"/>
      </w:pPr>
    </w:lvl>
    <w:lvl w:ilvl="7" w:tplc="285E11AA" w:tentative="1">
      <w:start w:val="1"/>
      <w:numFmt w:val="lowerLetter"/>
      <w:lvlText w:val="%8."/>
      <w:lvlJc w:val="left"/>
      <w:pPr>
        <w:ind w:left="5760" w:hanging="360"/>
      </w:pPr>
    </w:lvl>
    <w:lvl w:ilvl="8" w:tplc="FD26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5C546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0026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9449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3400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E15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E21E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63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28D3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6CB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5E020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6CC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A44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E58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AE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49D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463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0E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C857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9084B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2E86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1C20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C8CB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E4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063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B24B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41E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E2CC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31A3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1F6D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A15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CF6"/>
    <w:rsid w:val="000856CE"/>
    <w:rsid w:val="000906AA"/>
    <w:rsid w:val="00090855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7A03"/>
    <w:rsid w:val="000B0DF6"/>
    <w:rsid w:val="000B15AC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C75E7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0F5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2CCF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624A"/>
    <w:rsid w:val="001308FB"/>
    <w:rsid w:val="00130E3D"/>
    <w:rsid w:val="001320D6"/>
    <w:rsid w:val="00133355"/>
    <w:rsid w:val="0013451E"/>
    <w:rsid w:val="0013452A"/>
    <w:rsid w:val="00134CC3"/>
    <w:rsid w:val="0013535A"/>
    <w:rsid w:val="00135E19"/>
    <w:rsid w:val="00137113"/>
    <w:rsid w:val="00143293"/>
    <w:rsid w:val="001439C0"/>
    <w:rsid w:val="00143E2B"/>
    <w:rsid w:val="0014402F"/>
    <w:rsid w:val="00144DE3"/>
    <w:rsid w:val="00144E13"/>
    <w:rsid w:val="00147206"/>
    <w:rsid w:val="00147643"/>
    <w:rsid w:val="00151817"/>
    <w:rsid w:val="001520E0"/>
    <w:rsid w:val="0015329D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3632"/>
    <w:rsid w:val="00203FDC"/>
    <w:rsid w:val="00205B58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AE0"/>
    <w:rsid w:val="0029060F"/>
    <w:rsid w:val="0029097E"/>
    <w:rsid w:val="00290F9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6DDB"/>
    <w:rsid w:val="002C2132"/>
    <w:rsid w:val="002C2C75"/>
    <w:rsid w:val="002C55A6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D76F2"/>
    <w:rsid w:val="002E100F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611"/>
    <w:rsid w:val="00340742"/>
    <w:rsid w:val="00340EE3"/>
    <w:rsid w:val="0034139F"/>
    <w:rsid w:val="00342D4A"/>
    <w:rsid w:val="00343869"/>
    <w:rsid w:val="00345859"/>
    <w:rsid w:val="00346F1C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1D6E"/>
    <w:rsid w:val="0049295C"/>
    <w:rsid w:val="004938F4"/>
    <w:rsid w:val="00494D54"/>
    <w:rsid w:val="00494FB2"/>
    <w:rsid w:val="00495003"/>
    <w:rsid w:val="004956B0"/>
    <w:rsid w:val="00495C4F"/>
    <w:rsid w:val="0049616A"/>
    <w:rsid w:val="0049647C"/>
    <w:rsid w:val="004A0FA3"/>
    <w:rsid w:val="004A257D"/>
    <w:rsid w:val="004A43A9"/>
    <w:rsid w:val="004A46DA"/>
    <w:rsid w:val="004A776E"/>
    <w:rsid w:val="004B0454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550A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19D"/>
    <w:rsid w:val="00527BC5"/>
    <w:rsid w:val="00527D52"/>
    <w:rsid w:val="00530C5D"/>
    <w:rsid w:val="00536CD3"/>
    <w:rsid w:val="005373C5"/>
    <w:rsid w:val="00540326"/>
    <w:rsid w:val="00542A73"/>
    <w:rsid w:val="005438FF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074E9"/>
    <w:rsid w:val="00610737"/>
    <w:rsid w:val="00611E57"/>
    <w:rsid w:val="006127FF"/>
    <w:rsid w:val="006153C5"/>
    <w:rsid w:val="00615862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3696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67C"/>
    <w:rsid w:val="006A1DD3"/>
    <w:rsid w:val="006A2315"/>
    <w:rsid w:val="006A4FC3"/>
    <w:rsid w:val="006A5287"/>
    <w:rsid w:val="006A54BC"/>
    <w:rsid w:val="006A7AC8"/>
    <w:rsid w:val="006A7B82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0B33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787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621"/>
    <w:rsid w:val="0083100B"/>
    <w:rsid w:val="00831401"/>
    <w:rsid w:val="0083215B"/>
    <w:rsid w:val="00832548"/>
    <w:rsid w:val="00833678"/>
    <w:rsid w:val="00833B41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27B"/>
    <w:rsid w:val="00880665"/>
    <w:rsid w:val="00880690"/>
    <w:rsid w:val="00880CC7"/>
    <w:rsid w:val="00882581"/>
    <w:rsid w:val="00882ADB"/>
    <w:rsid w:val="008841E9"/>
    <w:rsid w:val="0088421A"/>
    <w:rsid w:val="00884790"/>
    <w:rsid w:val="00884A31"/>
    <w:rsid w:val="00885CB9"/>
    <w:rsid w:val="00886935"/>
    <w:rsid w:val="00886BF4"/>
    <w:rsid w:val="008876A8"/>
    <w:rsid w:val="00890183"/>
    <w:rsid w:val="008907C7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B0929"/>
    <w:rsid w:val="008B202F"/>
    <w:rsid w:val="008B3A24"/>
    <w:rsid w:val="008B3B1E"/>
    <w:rsid w:val="008B4330"/>
    <w:rsid w:val="008B4494"/>
    <w:rsid w:val="008B45F8"/>
    <w:rsid w:val="008B5448"/>
    <w:rsid w:val="008B57CA"/>
    <w:rsid w:val="008B5EF8"/>
    <w:rsid w:val="008B7BF2"/>
    <w:rsid w:val="008C0342"/>
    <w:rsid w:val="008C10BD"/>
    <w:rsid w:val="008C1FA5"/>
    <w:rsid w:val="008C2990"/>
    <w:rsid w:val="008C2B08"/>
    <w:rsid w:val="008C38E6"/>
    <w:rsid w:val="008C3F2A"/>
    <w:rsid w:val="008C4825"/>
    <w:rsid w:val="008C4D8F"/>
    <w:rsid w:val="008C4DF4"/>
    <w:rsid w:val="008C5C0E"/>
    <w:rsid w:val="008C6A6F"/>
    <w:rsid w:val="008C6E99"/>
    <w:rsid w:val="008D0401"/>
    <w:rsid w:val="008D0EFF"/>
    <w:rsid w:val="008D282D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623"/>
    <w:rsid w:val="00913F3E"/>
    <w:rsid w:val="00914278"/>
    <w:rsid w:val="00915212"/>
    <w:rsid w:val="0091553D"/>
    <w:rsid w:val="0091651E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C38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473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4082"/>
    <w:rsid w:val="00A44C2C"/>
    <w:rsid w:val="00A4560E"/>
    <w:rsid w:val="00A45A07"/>
    <w:rsid w:val="00A46FD9"/>
    <w:rsid w:val="00A474B0"/>
    <w:rsid w:val="00A478ED"/>
    <w:rsid w:val="00A51B4F"/>
    <w:rsid w:val="00A53082"/>
    <w:rsid w:val="00A54125"/>
    <w:rsid w:val="00A575D6"/>
    <w:rsid w:val="00A66A84"/>
    <w:rsid w:val="00A70285"/>
    <w:rsid w:val="00A7037D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D7916"/>
    <w:rsid w:val="00AE008F"/>
    <w:rsid w:val="00AE0555"/>
    <w:rsid w:val="00AE23E0"/>
    <w:rsid w:val="00AE2FF6"/>
    <w:rsid w:val="00AE750F"/>
    <w:rsid w:val="00AE7CD8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CA7"/>
    <w:rsid w:val="00B839DD"/>
    <w:rsid w:val="00B86A83"/>
    <w:rsid w:val="00B8747B"/>
    <w:rsid w:val="00B90EB8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B08B1"/>
    <w:rsid w:val="00BB1806"/>
    <w:rsid w:val="00BB24F6"/>
    <w:rsid w:val="00BB2CBA"/>
    <w:rsid w:val="00BB669F"/>
    <w:rsid w:val="00BB6BAD"/>
    <w:rsid w:val="00BB7365"/>
    <w:rsid w:val="00BB77F6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30F7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06E"/>
    <w:rsid w:val="00C3461E"/>
    <w:rsid w:val="00C349A8"/>
    <w:rsid w:val="00C35113"/>
    <w:rsid w:val="00C3518A"/>
    <w:rsid w:val="00C3696A"/>
    <w:rsid w:val="00C36EAD"/>
    <w:rsid w:val="00C411E4"/>
    <w:rsid w:val="00C425B6"/>
    <w:rsid w:val="00C43090"/>
    <w:rsid w:val="00C43096"/>
    <w:rsid w:val="00C4318B"/>
    <w:rsid w:val="00C43B95"/>
    <w:rsid w:val="00C43C97"/>
    <w:rsid w:val="00C445D3"/>
    <w:rsid w:val="00C44646"/>
    <w:rsid w:val="00C45560"/>
    <w:rsid w:val="00C458C8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E01"/>
    <w:rsid w:val="00C94E0F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7A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46E2"/>
    <w:rsid w:val="00D749F2"/>
    <w:rsid w:val="00D75299"/>
    <w:rsid w:val="00D758E2"/>
    <w:rsid w:val="00D75EC3"/>
    <w:rsid w:val="00D76470"/>
    <w:rsid w:val="00D7774B"/>
    <w:rsid w:val="00D77F59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14B8"/>
    <w:rsid w:val="00DA1994"/>
    <w:rsid w:val="00DA1CD0"/>
    <w:rsid w:val="00DA1DBA"/>
    <w:rsid w:val="00DA2A0F"/>
    <w:rsid w:val="00DA349F"/>
    <w:rsid w:val="00DA627B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558D"/>
    <w:rsid w:val="00DF5F3D"/>
    <w:rsid w:val="00DF76A1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AEE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5911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1E8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1F99"/>
    <w:rsid w:val="00F574CD"/>
    <w:rsid w:val="00F608D7"/>
    <w:rsid w:val="00F619ED"/>
    <w:rsid w:val="00F64870"/>
    <w:rsid w:val="00F64F76"/>
    <w:rsid w:val="00F657F1"/>
    <w:rsid w:val="00F65BCE"/>
    <w:rsid w:val="00F660D1"/>
    <w:rsid w:val="00F664B0"/>
    <w:rsid w:val="00F720CA"/>
    <w:rsid w:val="00F72B08"/>
    <w:rsid w:val="00F72EEC"/>
    <w:rsid w:val="00F73365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1939"/>
    <w:rsid w:val="00FB2F22"/>
    <w:rsid w:val="00FB345B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677E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215CD"/>
  <w15:docId w15:val="{EB9F5E9C-26BE-41B0-BEF8-A21ABBA8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82C38"/>
    <w:pPr>
      <w:keepNext/>
      <w:keepLines/>
      <w:bidi/>
      <w:spacing w:after="0"/>
      <w:outlineLvl w:val="1"/>
    </w:pPr>
    <w:rPr>
      <w:rFonts w:ascii="Tahoma" w:hAnsi="Tahoma"/>
      <w:b/>
      <w:bCs/>
      <w:color w:val="00787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</w:rPr>
  </w:style>
  <w:style w:type="character" w:customStyle="1" w:styleId="Heading2Char">
    <w:name w:val="Heading 2 Char"/>
    <w:link w:val="Heading2"/>
    <w:uiPriority w:val="9"/>
    <w:rsid w:val="00982C38"/>
    <w:rPr>
      <w:rFonts w:ascii="Tahoma" w:hAnsi="Tahoma" w:cs="Tahoma"/>
      <w:b/>
      <w:bCs/>
      <w:color w:val="00787A"/>
      <w:sz w:val="36"/>
      <w:szCs w:val="36"/>
      <w:lang w:eastAsia="en-US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2C38"/>
    <w:pPr>
      <w:tabs>
        <w:tab w:val="right" w:pos="9016"/>
      </w:tabs>
      <w:bidi/>
      <w:spacing w:after="100" w:line="720" w:lineRule="auto"/>
    </w:pPr>
    <w:rPr>
      <w:rFonts w:ascii="Montserrat" w:hAnsi="Montserrat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087-0544-4BEB-9E1E-EAC6F89EF4A1}"/>
      </w:docPartPr>
      <w:docPartBody>
        <w:p w:rsidR="00F932FE" w:rsidRDefault="002D0F11">
          <w:r w:rsidRPr="00B82C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2FE"/>
    <w:rsid w:val="000C655E"/>
    <w:rsid w:val="00141394"/>
    <w:rsid w:val="001E5B08"/>
    <w:rsid w:val="002D0F11"/>
    <w:rsid w:val="00316CA8"/>
    <w:rsid w:val="004D0F76"/>
    <w:rsid w:val="00506C46"/>
    <w:rsid w:val="00550BDB"/>
    <w:rsid w:val="0065108D"/>
    <w:rsid w:val="006572D6"/>
    <w:rsid w:val="00674983"/>
    <w:rsid w:val="00680F9B"/>
    <w:rsid w:val="00850E3B"/>
    <w:rsid w:val="00BD4561"/>
    <w:rsid w:val="00C62A24"/>
    <w:rsid w:val="00EC7BFC"/>
    <w:rsid w:val="00F9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983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72FF-BC87-4D7C-859E-08658DE36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147</TotalTime>
  <Pages>22</Pages>
  <Words>1955</Words>
  <Characters>11146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13075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21</cp:revision>
  <cp:lastPrinted>2019-12-10T02:21:00Z</cp:lastPrinted>
  <dcterms:created xsi:type="dcterms:W3CDTF">2020-08-03T05:40:00Z</dcterms:created>
  <dcterms:modified xsi:type="dcterms:W3CDTF">2020-08-05T04:06:00Z</dcterms:modified>
</cp:coreProperties>
</file>