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32D57" w14:textId="77777777" w:rsidR="006355FB" w:rsidRPr="00201D28" w:rsidRDefault="00552A40" w:rsidP="0005725F">
      <w:pPr>
        <w:pStyle w:val="Heading1"/>
        <w:rPr>
          <w:rFonts w:ascii="Khmer OS Battambang" w:hAnsi="Khmer OS Battambang" w:cs="Khmer OS Battambang"/>
        </w:rPr>
      </w:pPr>
      <w:bookmarkStart w:id="0" w:name="_Toc5885551"/>
      <w:bookmarkStart w:id="1" w:name="_Toc6404779"/>
      <w:r w:rsidRPr="00201D28">
        <w:rPr>
          <w:rFonts w:ascii="Khmer OS Battambang" w:eastAsia="DaunPenh" w:hAnsi="Khmer OS Battambang" w:cs="Khmer OS Battambang"/>
          <w:lang w:val="km-KH"/>
        </w:rPr>
        <w:t>យុទ្ធសាស្រ្តជាតិស្តីពីពិការភាពថ្មី</w:t>
      </w:r>
      <w:bookmarkEnd w:id="0"/>
      <w:bookmarkEnd w:id="1"/>
    </w:p>
    <w:p w14:paraId="35BF4B22" w14:textId="77777777" w:rsidR="00C94E0F" w:rsidRPr="00201D28" w:rsidRDefault="00552A40" w:rsidP="00A41AB9">
      <w:pPr>
        <w:pStyle w:val="Heading2"/>
        <w:spacing w:before="600"/>
        <w:rPr>
          <w:rFonts w:ascii="Khmer OS Battambang" w:hAnsi="Khmer OS Battambang" w:cs="Khmer OS Battambang"/>
          <w:sz w:val="28"/>
          <w:szCs w:val="20"/>
        </w:rPr>
      </w:pPr>
      <w:bookmarkStart w:id="2" w:name="_Toc256000000"/>
      <w:bookmarkStart w:id="3" w:name="_Toc43821863"/>
      <w:bookmarkStart w:id="4" w:name="_Toc44515811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តើគួរមានអ្វីខ្លះនៅក្នុងឯកសារថ្មីនេះ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?</w:t>
      </w:r>
      <w:bookmarkEnd w:id="2"/>
      <w:bookmarkEnd w:id="3"/>
      <w:bookmarkEnd w:id="4"/>
    </w:p>
    <w:p w14:paraId="06B219D1" w14:textId="77777777" w:rsidR="00C94E0F" w:rsidRPr="00201D28" w:rsidRDefault="00552A40" w:rsidP="00A41AB9">
      <w:pPr>
        <w:pStyle w:val="Heading3"/>
        <w:spacing w:before="600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t>សំណួរខ្លះៗដើម្បីឱ្យអ្នកគិត</w:t>
      </w:r>
    </w:p>
    <w:p w14:paraId="79951ED2" w14:textId="77777777" w:rsidR="003D539A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កំណែងាយស្រួលអាន</w:t>
      </w:r>
      <w:bookmarkEnd w:id="5"/>
      <w:bookmarkEnd w:id="6"/>
      <w:bookmarkEnd w:id="7"/>
      <w:bookmarkEnd w:id="8"/>
      <w:bookmarkEnd w:id="9"/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bookmarkStart w:id="10" w:name="_Toc349720822"/>
      <w:bookmarkStart w:id="11" w:name="_Toc513644158"/>
    </w:p>
    <w:p w14:paraId="68CC4B75" w14:textId="77777777" w:rsidR="00E90F97" w:rsidRPr="00201D28" w:rsidRDefault="00552A40" w:rsidP="006E5430">
      <w:pPr>
        <w:pStyle w:val="Heading2"/>
        <w:spacing w:before="600" w:after="120"/>
        <w:rPr>
          <w:rFonts w:ascii="Khmer OS Battambang" w:hAnsi="Khmer OS Battambang" w:cs="Khmer OS Battambang"/>
          <w:sz w:val="28"/>
          <w:szCs w:val="20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56000001"/>
      <w:bookmarkStart w:id="19" w:name="_Toc20746713"/>
      <w:bookmarkStart w:id="20" w:name="_Toc43466324"/>
      <w:bookmarkStart w:id="21" w:name="_Toc43721058"/>
      <w:bookmarkStart w:id="22" w:name="_Toc43721127"/>
      <w:bookmarkStart w:id="23" w:name="_Toc43723875"/>
      <w:bookmarkStart w:id="24" w:name="_Toc44515812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រប្រៀបប្រើប្រាស់ឯកសារ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នេះ</w:t>
      </w:r>
      <w:bookmarkEnd w:id="18"/>
      <w:bookmarkEnd w:id="19"/>
      <w:bookmarkEnd w:id="20"/>
      <w:bookmarkEnd w:id="21"/>
      <w:bookmarkEnd w:id="22"/>
      <w:bookmarkEnd w:id="23"/>
      <w:bookmarkEnd w:id="24"/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 xml:space="preserve"> </w:t>
      </w:r>
    </w:p>
    <w:p w14:paraId="0077BA6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រដ្ឋាភិបាលអូស្រ្តាលីបានសរសេរឯកសារនេះ។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ពេលណាអ្នកឃើញពាក្យ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'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',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វាមានន័យថារដ្ឋាភិបាលអូស្រ្តាលី។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0C35937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យើងបានសរសេរឯកសារនេះតាមរបៀបងាយស្រួលអាន។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7E665A72" w14:textId="77777777" w:rsidR="00251332" w:rsidRPr="00201D28" w:rsidRDefault="00552A40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យើងបានសរសេរពាក្យមួយចំនួនជាអក្សរ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ដិតច្បាស់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37A8D18C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នេះបានន័យថា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អក្សរទាំងនោះក្រាស់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និងខ្មៅជាងមុន។</w:t>
      </w:r>
    </w:p>
    <w:p w14:paraId="627BA8F8" w14:textId="53448542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យើងពន្យល់ពាក្យទាំងនេះមានន័យដូចមេ្តច។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មានបញ្ជីពាក្យទាំងនេះនៅទំព័រ</w:t>
      </w:r>
      <w:r w:rsidRPr="002C12F5">
        <w:rPr>
          <w:rFonts w:asciiTheme="minorBidi" w:hAnsiTheme="minorBidi" w:cstheme="minorBidi"/>
          <w:sz w:val="22"/>
          <w:szCs w:val="18"/>
        </w:rPr>
        <w:fldChar w:fldCharType="begin"/>
      </w:r>
      <w:r w:rsidRPr="002C12F5">
        <w:rPr>
          <w:rFonts w:asciiTheme="minorBidi" w:hAnsiTheme="minorBidi" w:cstheme="minorBidi"/>
          <w:sz w:val="22"/>
          <w:szCs w:val="18"/>
          <w:lang w:val="km-KH"/>
        </w:rPr>
        <w:instrText xml:space="preserve"> PAGEREF _Ref46755952 \h </w:instrText>
      </w:r>
      <w:r w:rsidRPr="002C12F5">
        <w:rPr>
          <w:rFonts w:asciiTheme="minorBidi" w:hAnsiTheme="minorBidi" w:cstheme="minorBidi"/>
          <w:sz w:val="22"/>
          <w:szCs w:val="18"/>
        </w:rPr>
      </w:r>
      <w:r w:rsidRPr="002C12F5">
        <w:rPr>
          <w:rFonts w:asciiTheme="minorBidi" w:hAnsiTheme="minorBidi" w:cstheme="minorBidi"/>
          <w:sz w:val="22"/>
          <w:szCs w:val="18"/>
        </w:rPr>
        <w:fldChar w:fldCharType="separate"/>
      </w:r>
      <w:r w:rsidR="002C12F5" w:rsidRPr="002C12F5">
        <w:rPr>
          <w:rFonts w:asciiTheme="minorBidi" w:hAnsiTheme="minorBidi" w:cstheme="minorBidi"/>
          <w:noProof/>
          <w:sz w:val="22"/>
          <w:szCs w:val="18"/>
          <w:cs/>
          <w:lang w:val="km-KH" w:bidi="km-KH"/>
        </w:rPr>
        <w:t>21</w:t>
      </w:r>
      <w:r w:rsidRPr="002C12F5">
        <w:rPr>
          <w:rFonts w:asciiTheme="minorBidi" w:hAnsiTheme="minorBidi" w:cstheme="minorBidi"/>
          <w:sz w:val="22"/>
          <w:szCs w:val="18"/>
        </w:rPr>
        <w:fldChar w:fldCharType="end"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3D0E2C61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ឯកសារងាយស្រួលអាននេះគឺជាការសង្ខេបឯកសារផ្សេងទៀត។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នេះមានន័យថា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វារួមបញ្ចូលតែគំនិតសំខាន់បំផុតប៉ុណ្ណោះ។</w:t>
      </w:r>
    </w:p>
    <w:p w14:paraId="63C9497F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អ្នកអាចរកឃើញឯកសារផ្សេងៗទៀតនៅលើគេហទំព័ររបស់យើងនៅ</w:t>
      </w:r>
    </w:p>
    <w:p w14:paraId="3C15792F" w14:textId="77777777" w:rsidR="00251332" w:rsidRPr="00201D28" w:rsidRDefault="00610323" w:rsidP="00EF5A96">
      <w:pPr>
        <w:pStyle w:val="CommentText"/>
        <w:rPr>
          <w:rFonts w:asciiTheme="minorBidi" w:hAnsiTheme="minorBidi" w:cstheme="minorBidi"/>
          <w:sz w:val="28"/>
          <w:szCs w:val="28"/>
        </w:rPr>
      </w:pPr>
      <w:hyperlink r:id="rId8" w:history="1">
        <w:r w:rsidR="00552A40" w:rsidRPr="00201D28">
          <w:rPr>
            <w:rStyle w:val="Hyperlink"/>
            <w:rFonts w:asciiTheme="minorBidi" w:hAnsiTheme="minorBidi" w:cstheme="minorBidi"/>
            <w:szCs w:val="28"/>
            <w:lang w:val="km-KH"/>
          </w:rPr>
          <w:t>engage.dss.gov.au/nds-stage2-consultation</w:t>
        </w:r>
      </w:hyperlink>
    </w:p>
    <w:p w14:paraId="1ED6D711" w14:textId="4DF45BB9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អ្នកអាចសុំជំនួយដើម្បីអានឯកសារនេះ។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មិត្តភក្តិ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សមាជិកគ្រួសារ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DaunPenh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អ្នកជួយគាំទ្រ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អាចជួយអ្នកបានដែរ។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33057C98" w14:textId="77777777" w:rsidR="005E1051" w:rsidRPr="00201D28" w:rsidRDefault="005E1051">
      <w:pPr>
        <w:spacing w:before="0" w:after="0" w:line="240" w:lineRule="auto"/>
        <w:rPr>
          <w:rFonts w:ascii="Khmer OS Battambang" w:hAnsi="Khmer OS Battambang" w:cs="Khmer OS Battambang"/>
          <w:b/>
          <w:bCs/>
          <w:color w:val="00787A"/>
          <w:szCs w:val="20"/>
          <w:lang w:val="x-none" w:eastAsia="x-none"/>
        </w:rPr>
      </w:pP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513644160"/>
    </w:p>
    <w:p w14:paraId="7489AFC1" w14:textId="77777777" w:rsidR="00D36640" w:rsidRPr="00201D28" w:rsidRDefault="00552A40" w:rsidP="0085345F">
      <w:pPr>
        <w:pStyle w:val="Heading2"/>
        <w:rPr>
          <w:rFonts w:ascii="Khmer OS Battambang" w:hAnsi="Khmer OS Battambang" w:cs="Khmer OS Battambang"/>
          <w:noProof/>
          <w:sz w:val="28"/>
          <w:szCs w:val="20"/>
        </w:rPr>
      </w:pPr>
      <w:bookmarkStart w:id="40" w:name="_Toc256000002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តើនៅក្នុងឯកសារនេះមានអ្វីខ្លះ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?</w:t>
      </w:r>
      <w:bookmarkStart w:id="41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40"/>
      <w:r w:rsidRPr="00201D28">
        <w:rPr>
          <w:rFonts w:ascii="Khmer OS Battambang" w:hAnsi="Khmer OS Battambang" w:cs="Khmer OS Battambang"/>
          <w:sz w:val="28"/>
          <w:szCs w:val="20"/>
        </w:rPr>
        <w:fldChar w:fldCharType="begin"/>
      </w:r>
      <w:r w:rsidR="0018157C" w:rsidRPr="00201D28">
        <w:rPr>
          <w:rFonts w:ascii="Khmer OS Battambang" w:hAnsi="Khmer OS Battambang" w:cs="Khmer OS Battambang"/>
          <w:sz w:val="28"/>
          <w:szCs w:val="20"/>
          <w:lang w:val="km-KH"/>
        </w:rPr>
        <w:instrText xml:space="preserve"> TOC \h \z \u \t "Heading 2,1" </w:instrText>
      </w:r>
      <w:r w:rsidRPr="00201D28">
        <w:rPr>
          <w:rFonts w:ascii="Khmer OS Battambang" w:hAnsi="Khmer OS Battambang" w:cs="Khmer OS Battambang"/>
          <w:sz w:val="28"/>
          <w:szCs w:val="20"/>
        </w:rPr>
        <w:fldChar w:fldCharType="separate"/>
      </w:r>
    </w:p>
    <w:p w14:paraId="61286577" w14:textId="6DAE0FBD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4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តើអ្វីទៅជា</w:t>
        </w:r>
        <w:r w:rsidR="00552A40" w:rsidRPr="00201D28">
          <w:rPr>
            <w:rStyle w:val="Hyperlink"/>
            <w:rFonts w:ascii="Khmer OS Battambang" w:hAnsi="Khmer OS Battambang" w:cs="Khmer OS Battambang"/>
            <w:noProof/>
            <w:sz w:val="22"/>
            <w:szCs w:val="18"/>
            <w:lang w:val="km-KH"/>
          </w:rPr>
          <w:t xml:space="preserve"> </w:t>
        </w:r>
        <w:r w:rsidR="00552A40" w:rsidRPr="00885756">
          <w:rPr>
            <w:rStyle w:val="Hyperlink"/>
            <w:rFonts w:asciiTheme="minorBidi" w:hAnsiTheme="minorBidi" w:cstheme="minorBidi"/>
            <w:noProof/>
            <w:szCs w:val="28"/>
            <w:lang w:val="km-KH"/>
          </w:rPr>
          <w:t>National Disability Strategy</w:t>
        </w:r>
        <w:r w:rsidR="00552A40" w:rsidRPr="00201D28">
          <w:rPr>
            <w:rStyle w:val="Hyperlink"/>
            <w:rFonts w:ascii="Khmer OS Battambang" w:hAnsi="Khmer OS Battambang" w:cs="Khmer OS Battambang"/>
            <w:noProof/>
            <w:sz w:val="18"/>
            <w:szCs w:val="14"/>
            <w:lang w:val="km-KH"/>
          </w:rPr>
          <w:t xml:space="preserve">​​ </w:t>
        </w:r>
        <w:r w:rsidR="00552A40" w:rsidRPr="00201D28">
          <w:rPr>
            <w:rStyle w:val="Hyperlink"/>
            <w:rFonts w:ascii="Khmer OS Battambang" w:hAnsi="Khmer OS Battambang" w:cs="Khmer OS Battambang"/>
            <w:noProof/>
            <w:sz w:val="22"/>
            <w:szCs w:val="18"/>
            <w:lang w:val="km-KH"/>
          </w:rPr>
          <w:t>(</w:t>
        </w:r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យុទ្ធសាស្រ្តជាតិស្តីពីពិការភាព</w:t>
        </w:r>
        <w:r w:rsidR="00552A40" w:rsidRPr="00201D28">
          <w:rPr>
            <w:rStyle w:val="Hyperlink"/>
            <w:rFonts w:ascii="Khmer OS Battambang" w:hAnsi="Khmer OS Battambang" w:cs="Khmer OS Battambang"/>
            <w:noProof/>
            <w:sz w:val="22"/>
            <w:szCs w:val="18"/>
            <w:lang w:val="km-KH"/>
          </w:rPr>
          <w:t>)?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_Toc256000004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3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65C964DD" w14:textId="3F65EE08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5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យុទ្ធសាស្រ្តជាតិស្តីពីពិការភាពថ្មី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_Toc256000005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4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7A2F5BEE" w14:textId="35E66FB6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6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និយាយជាមួយសហគមន៍អំពីយុទ្ធសាស្ត្រថ្មី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_Toc256000006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4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05E6BE03" w14:textId="2F1D7291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7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ឯកសារជំហររបស់យើង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_Toc256000007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5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00143902" w14:textId="35FD851A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8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គំនិតពីយុទ្ធសាស្ត្រដែលយើងមានឥឡូវនេះ</w:t>
        </w:r>
        <w:r w:rsidR="00552A40" w:rsidRPr="00201D28">
          <w:rPr>
            <w:rStyle w:val="Hyperlink"/>
            <w:rFonts w:ascii="Khmer OS Battambang" w:hAnsi="Khmer OS Battambang" w:cs="Khmer OS Battambang"/>
            <w:noProof/>
            <w:sz w:val="22"/>
            <w:szCs w:val="18"/>
            <w:lang w:val="km-KH"/>
          </w:rPr>
          <w:t>​​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_Toc256000008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5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22DBB2E2" w14:textId="03C0171E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09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គំនិតសម្រាប់យុទ្ធសាស្ត្រថ្មី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_Toc256000009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7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616A4192" w14:textId="7F5D9BF5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0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សម្លឹងមើលឥរិយាបថសហគមន៍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_Toc256000010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9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446271BA" w14:textId="1C9F08A4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1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ធ្វើឱ្យប្រាកដថាមនុស្សគ្រប់រូបដឹងពីអ្វីដែលត្រូវធ្វើ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_Toc256000011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10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0FB1D7CC" w14:textId="06D500FB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2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ជនពិការឈានដល់គោលដៅរបស់ពួកគេ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_Toc256000012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11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34B05DD0" w14:textId="418F45FD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3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ផែនការសកម្មភាព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_Toc256000013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13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6D0BD0F2" w14:textId="47A657AE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4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រួមទាំងជនពិការ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_Toc256000014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14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795BD2B1" w14:textId="0FC86B57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5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សំណួរអំពីអ្នក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_Toc256000015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17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52AEB707" w14:textId="06F915A8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6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វិធីដែលអ្នកអាចប្រាប់យើងពីចម្លើយរបស់អ្នក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_Toc256000016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20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13B06295" w14:textId="05615B32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7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បញ្ជីពាក្យ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_Toc256000017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21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70C2BC34" w14:textId="4FDEC6D9" w:rsidR="001A59DA" w:rsidRPr="00201D28" w:rsidRDefault="00610323" w:rsidP="00885756">
      <w:pPr>
        <w:pStyle w:val="TOC1"/>
        <w:spacing w:line="360" w:lineRule="auto"/>
        <w:rPr>
          <w:rFonts w:ascii="Khmer OS Battambang" w:hAnsi="Khmer OS Battambang" w:cs="Khmer OS Battambang"/>
          <w:noProof/>
          <w:sz w:val="18"/>
          <w:szCs w:val="18"/>
        </w:rPr>
      </w:pPr>
      <w:hyperlink w:anchor="_Toc256000018" w:history="1">
        <w:r w:rsidR="00552A40" w:rsidRPr="00201D28">
          <w:rPr>
            <w:rStyle w:val="Hyperlink"/>
            <w:rFonts w:ascii="Khmer OS Battambang" w:eastAsia="DaunPenh" w:hAnsi="Khmer OS Battambang" w:cs="Khmer OS Battambang"/>
            <w:noProof/>
            <w:sz w:val="22"/>
            <w:szCs w:val="18"/>
            <w:lang w:val="km-KH"/>
          </w:rPr>
          <w:t>ទាក់ទងមកយើងខ្ញុំ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tab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begin"/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instrText xml:space="preserve"> PAGEREF _Toc256000018 \h </w:instrTex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separate"/>
        </w:r>
        <w:r w:rsidR="002C12F5">
          <w:rPr>
            <w:rFonts w:ascii="Khmer OS Battambang" w:hAnsi="Khmer OS Battambang" w:cs="Khmer OS Battambang"/>
            <w:noProof/>
            <w:sz w:val="22"/>
            <w:szCs w:val="18"/>
          </w:rPr>
          <w:t>23</w:t>
        </w:r>
        <w:r w:rsidR="00552A40" w:rsidRPr="00201D28">
          <w:rPr>
            <w:rFonts w:ascii="Khmer OS Battambang" w:hAnsi="Khmer OS Battambang" w:cs="Khmer OS Battambang"/>
            <w:noProof/>
            <w:sz w:val="22"/>
            <w:szCs w:val="18"/>
          </w:rPr>
          <w:fldChar w:fldCharType="end"/>
        </w:r>
      </w:hyperlink>
    </w:p>
    <w:p w14:paraId="79BAFB11" w14:textId="77777777" w:rsidR="0018157C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fldChar w:fldCharType="end"/>
      </w:r>
    </w:p>
    <w:p w14:paraId="153EB5D6" w14:textId="77777777" w:rsidR="003D539A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42" w:name="_Toc256000004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តើអ្វីទៅជា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 xml:space="preserve"> </w:t>
      </w:r>
      <w:r w:rsidRPr="00885756">
        <w:rPr>
          <w:rFonts w:asciiTheme="minorBidi" w:hAnsiTheme="minorBidi" w:cstheme="minorBidi"/>
          <w:sz w:val="28"/>
          <w:szCs w:val="28"/>
          <w:lang w:val="km-KH"/>
        </w:rPr>
        <w:t>National Disability Strategy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​​ (</w:t>
      </w:r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យុទ្ធសាស្រ្តជាតិស្តីពីពិការភាព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)</w:t>
      </w:r>
      <w:bookmarkEnd w:id="39"/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?</w:t>
      </w:r>
      <w:bookmarkEnd w:id="41"/>
      <w:bookmarkEnd w:id="42"/>
    </w:p>
    <w:p w14:paraId="21D2938F" w14:textId="75B9A3C8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885756">
        <w:rPr>
          <w:rFonts w:asciiTheme="minorBidi" w:hAnsiTheme="minorBidi" w:cstheme="minorBidi"/>
          <w:i/>
          <w:szCs w:val="28"/>
          <w:lang w:val="km-KH"/>
        </w:rPr>
        <w:t>National Disability Strategy 2010–2020</w:t>
      </w:r>
      <w:r w:rsidRPr="00201D28">
        <w:rPr>
          <w:rFonts w:ascii="Khmer OS Battambang" w:hAnsi="Khmer OS Battambang" w:cs="Khmer OS Battambang"/>
          <w:i/>
          <w:sz w:val="18"/>
          <w:szCs w:val="14"/>
          <w:lang w:val="km-KH"/>
        </w:rPr>
        <w:t xml:space="preserve"> </w:t>
      </w:r>
      <w:r w:rsidRPr="00201D28">
        <w:rPr>
          <w:rFonts w:ascii="Khmer OS Battambang" w:hAnsi="Khmer OS Battambang" w:cs="Khmer OS Battambang"/>
          <w:i/>
          <w:sz w:val="22"/>
          <w:szCs w:val="18"/>
          <w:lang w:val="km-KH"/>
        </w:rPr>
        <w:t>(</w:t>
      </w:r>
      <w:r w:rsidRPr="00201D28">
        <w:rPr>
          <w:rFonts w:ascii="Khmer OS Battambang" w:eastAsia="DaunPenh" w:hAnsi="Khmer OS Battambang" w:cs="Khmer OS Battambang"/>
          <w:i/>
          <w:sz w:val="22"/>
          <w:szCs w:val="18"/>
          <w:lang w:val="km-KH"/>
        </w:rPr>
        <w:t>យុទ្ធសាស្រ្តជាតិស្តីពីពិការភាពឆ្នាំ២០១០</w:t>
      </w:r>
      <w:r w:rsidRPr="00201D28">
        <w:rPr>
          <w:rFonts w:ascii="Khmer OS Battambang" w:hAnsi="Khmer OS Battambang" w:cs="Khmer OS Battambang"/>
          <w:i/>
          <w:sz w:val="22"/>
          <w:szCs w:val="18"/>
          <w:lang w:val="km-KH"/>
        </w:rPr>
        <w:t>-</w:t>
      </w:r>
      <w:r w:rsidRPr="00201D28">
        <w:rPr>
          <w:rFonts w:ascii="Khmer OS Battambang" w:eastAsia="DaunPenh" w:hAnsi="Khmer OS Battambang" w:cs="Khmer OS Battambang"/>
          <w:i/>
          <w:sz w:val="22"/>
          <w:szCs w:val="18"/>
          <w:lang w:val="km-KH"/>
        </w:rPr>
        <w:t>២០២០</w:t>
      </w:r>
      <w:r w:rsidRPr="00201D28">
        <w:rPr>
          <w:rFonts w:ascii="Khmer OS Battambang" w:hAnsi="Khmer OS Battambang" w:cs="Khmer OS Battambang"/>
          <w:i/>
          <w:sz w:val="22"/>
          <w:szCs w:val="18"/>
          <w:lang w:val="km-KH"/>
        </w:rPr>
        <w:t>)</w:t>
      </w:r>
      <w:r w:rsidR="00DF1A5D">
        <w:rPr>
          <w:rFonts w:ascii="Khmer OS Battambang" w:hAnsi="Khmer OS Battambang" w:cs="Khmer OS Battambang" w:hint="cs"/>
          <w:i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គឺជាគម្រោងមួយដើម្បីសម្រួលការរស់នៅរបស់ជនពិការ។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26738CFF" w14:textId="77777777" w:rsidR="00251332" w:rsidRPr="00201D28" w:rsidRDefault="00552A40" w:rsidP="005E1051">
      <w:pPr>
        <w:rPr>
          <w:rFonts w:ascii="Khmer OS Battambang" w:hAnsi="Khmer OS Battambang" w:cs="Khmer OS Battambang"/>
          <w:spacing w:val="-2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pacing w:val="-2"/>
          <w:sz w:val="22"/>
          <w:szCs w:val="18"/>
          <w:lang w:val="km-KH"/>
        </w:rPr>
        <w:t>នៅក្នុងឯកសារនេះ</w:t>
      </w:r>
      <w:r w:rsidRPr="00201D28">
        <w:rPr>
          <w:rFonts w:ascii="Khmer OS Battambang" w:hAnsi="Khmer OS Battambang" w:cs="Khmer OS Battambang"/>
          <w:spacing w:val="-2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pacing w:val="-2"/>
          <w:sz w:val="22"/>
          <w:szCs w:val="18"/>
          <w:lang w:val="km-KH"/>
        </w:rPr>
        <w:t>យើងហៅវាថា</w:t>
      </w:r>
      <w:r w:rsidRPr="00201D28">
        <w:rPr>
          <w:rFonts w:ascii="Khmer OS Battambang" w:hAnsi="Khmer OS Battambang" w:cs="Khmer OS Battambang"/>
          <w:spacing w:val="-2"/>
          <w:sz w:val="22"/>
          <w:szCs w:val="18"/>
          <w:lang w:val="km-KH"/>
        </w:rPr>
        <w:t xml:space="preserve"> '</w:t>
      </w:r>
      <w:r w:rsidRPr="00201D28">
        <w:rPr>
          <w:rFonts w:ascii="Khmer OS Battambang" w:eastAsia="DaunPenh" w:hAnsi="Khmer OS Battambang" w:cs="Khmer OS Battambang"/>
          <w:spacing w:val="-2"/>
          <w:sz w:val="22"/>
          <w:szCs w:val="18"/>
          <w:lang w:val="km-KH"/>
        </w:rPr>
        <w:t>យុទ្ធសាស្រ្ត</w:t>
      </w:r>
      <w:r w:rsidRPr="00201D28">
        <w:rPr>
          <w:rFonts w:ascii="Khmer OS Battambang" w:hAnsi="Khmer OS Battambang" w:cs="Khmer OS Battambang"/>
          <w:spacing w:val="-2"/>
          <w:sz w:val="22"/>
          <w:szCs w:val="18"/>
          <w:lang w:val="km-KH"/>
        </w:rPr>
        <w:t>'</w:t>
      </w:r>
      <w:r w:rsidRPr="00201D28">
        <w:rPr>
          <w:rFonts w:ascii="Khmer OS Battambang" w:eastAsia="DaunPenh" w:hAnsi="Khmer OS Battambang" w:cs="Khmer OS Battambang"/>
          <w:spacing w:val="-2"/>
          <w:sz w:val="22"/>
          <w:szCs w:val="18"/>
          <w:lang w:val="km-KH"/>
        </w:rPr>
        <w:t>។</w:t>
      </w:r>
    </w:p>
    <w:p w14:paraId="39F4E762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យុទ្ធសាស្រ្តនិយាយអំពីអ្វីដែលយើងអាចធ្វើបាន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ដើម្បីធ្វើឱ្យប្រទេសអូស្រ្តាលីកាន់តែមាន៖</w:t>
      </w:r>
    </w:p>
    <w:p w14:paraId="035D5ECA" w14:textId="77777777" w:rsidR="00251332" w:rsidRPr="00201D28" w:rsidRDefault="00552A40" w:rsidP="00FF54BE">
      <w:pPr>
        <w:pStyle w:val="ListParagraph"/>
        <w:numPr>
          <w:ilvl w:val="0"/>
          <w:numId w:val="2"/>
        </w:numPr>
        <w:spacing w:before="120" w:after="120" w:line="240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ការរួមបញ្ចូល</w:t>
      </w:r>
    </w:p>
    <w:p w14:paraId="300A2A19" w14:textId="77777777" w:rsidR="00251332" w:rsidRPr="00201D28" w:rsidRDefault="00552A40" w:rsidP="00FF54BE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ការចូលប្រើប្រាស់បាន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10FDDC3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ប្រសិនបើមានអ្វីមួយដែលរួមបញ្ចូលបាន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មនុស្សគ្រប់គ្នាអាចចូលរួមបាន។</w:t>
      </w:r>
    </w:p>
    <w:p w14:paraId="75F53F34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ប្រសិនបើមានអ្វីមួយអាចចូលប្រើប្រាស់បាន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មនុស្សគ្រប់គ្នាអាចចូលប្រើប្រាស់វាបាន។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នេះអាចជា៖</w:t>
      </w:r>
    </w:p>
    <w:p w14:paraId="5C86B450" w14:textId="4893781F" w:rsidR="00251332" w:rsidRPr="00201D28" w:rsidRDefault="00552A40" w:rsidP="00FF54BE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កន្លែង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អគារ</w:t>
      </w:r>
    </w:p>
    <w:p w14:paraId="36C035CF" w14:textId="77777777" w:rsidR="00251332" w:rsidRPr="00201D28" w:rsidRDefault="00552A40" w:rsidP="00FF54BE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ការដឹកជញ្ចូន</w:t>
      </w:r>
    </w:p>
    <w:p w14:paraId="06DD0A63" w14:textId="77777777" w:rsidR="00251332" w:rsidRPr="00201D28" w:rsidRDefault="00552A40" w:rsidP="00FF54BE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សេវាកម្ម</w:t>
      </w:r>
    </w:p>
    <w:p w14:paraId="68E436AD" w14:textId="77777777" w:rsidR="00251332" w:rsidRPr="00201D28" w:rsidRDefault="00552A40" w:rsidP="00FF54BE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ព័ត៌មាន</w:t>
      </w:r>
    </w:p>
    <w:p w14:paraId="16128C54" w14:textId="77777777" w:rsidR="00251332" w:rsidRPr="00201D28" w:rsidRDefault="00552A40" w:rsidP="00FF54BE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គេហទំព័រ។</w:t>
      </w:r>
    </w:p>
    <w:p w14:paraId="609E2132" w14:textId="6DCD2584" w:rsidR="00251332" w:rsidRPr="00201D28" w:rsidRDefault="00552A40" w:rsidP="00351C2E">
      <w:pPr>
        <w:rPr>
          <w:rFonts w:ascii="Khmer OS Battambang" w:hAnsi="Khmer OS Battambang" w:cs="Khmer OS Battambang"/>
          <w:i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យុទ្ធសាស្រ្តនេះផ្អែកលើគំនិតពី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C36DA">
        <w:rPr>
          <w:rFonts w:asciiTheme="minorBidi" w:hAnsiTheme="minorBidi" w:cstheme="minorBidi"/>
          <w:i/>
          <w:szCs w:val="28"/>
          <w:lang w:val="km-KH"/>
        </w:rPr>
        <w:t>United Nations Convention on the Rights of Persons with Disabilities</w:t>
      </w:r>
      <w:r w:rsidRPr="00201D28">
        <w:rPr>
          <w:rFonts w:ascii="Khmer OS Battambang" w:hAnsi="Khmer OS Battambang" w:cs="Khmer OS Battambang"/>
          <w:i/>
          <w:sz w:val="18"/>
          <w:szCs w:val="14"/>
          <w:lang w:val="km-KH"/>
        </w:rPr>
        <w:t xml:space="preserve"> </w:t>
      </w:r>
      <w:r w:rsidRPr="00201D28">
        <w:rPr>
          <w:rFonts w:ascii="Khmer OS Battambang" w:hAnsi="Khmer OS Battambang" w:cs="Khmer OS Battambang"/>
          <w:i/>
          <w:sz w:val="22"/>
          <w:szCs w:val="18"/>
          <w:lang w:val="km-KH"/>
        </w:rPr>
        <w:t>(</w:t>
      </w:r>
      <w:r w:rsidRPr="00201D28">
        <w:rPr>
          <w:rFonts w:ascii="Khmer OS Battambang" w:eastAsia="DaunPenh" w:hAnsi="Khmer OS Battambang" w:cs="Khmer OS Battambang"/>
          <w:i/>
          <w:sz w:val="22"/>
          <w:szCs w:val="18"/>
          <w:lang w:val="km-KH"/>
        </w:rPr>
        <w:t>អនុសញ្ញាអង្គការសហប្រជាជាតិស្តីពីសិទ្ធិរបស់ជនពិការ</w:t>
      </w:r>
      <w:r w:rsidRPr="00201D28">
        <w:rPr>
          <w:rFonts w:ascii="Khmer OS Battambang" w:hAnsi="Khmer OS Battambang" w:cs="Khmer OS Battambang"/>
          <w:i/>
          <w:sz w:val="22"/>
          <w:szCs w:val="18"/>
          <w:lang w:val="km-KH"/>
        </w:rPr>
        <w:t>)</w:t>
      </w:r>
      <w:r w:rsidR="00DF1A5D">
        <w:rPr>
          <w:rFonts w:ascii="Khmer OS Battambang" w:hAnsi="Khmer OS Battambang" w:cs="Khmer OS Battambang" w:hint="cs"/>
          <w:i/>
          <w:sz w:val="22"/>
          <w:szCs w:val="18"/>
          <w:cs/>
          <w:lang w:val="km-KH" w:bidi="km-KH"/>
        </w:rPr>
        <w:t xml:space="preserve"> </w:t>
      </w:r>
      <w:r w:rsidR="005E1051" w:rsidRPr="00201D28">
        <w:rPr>
          <w:rFonts w:ascii="Khmer OS Battambang" w:hAnsi="Khmer OS Battambang" w:cs="Khmer OS Battambang"/>
          <w:sz w:val="22"/>
          <w:szCs w:val="18"/>
          <w:lang w:val="km-KH"/>
        </w:rPr>
        <w:t>(</w:t>
      </w:r>
      <w:r w:rsidR="005E1051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អនុសញ្ញាអង្គការសហប្រជាជាតិ</w:t>
      </w:r>
      <w:r w:rsidR="005E1051" w:rsidRPr="00201D28">
        <w:rPr>
          <w:rFonts w:ascii="Khmer OS Battambang" w:hAnsi="Khmer OS Battambang" w:cs="Khmer OS Battambang"/>
          <w:sz w:val="22"/>
          <w:szCs w:val="18"/>
          <w:lang w:val="km-KH"/>
        </w:rPr>
        <w:t>)</w:t>
      </w:r>
      <w:r w:rsidR="005E1051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2D6C5B39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អនុសញ្ញាអង្គការសហប្រជាជាតិចែងពីសិទ្ធិរបស់ជនពិការ។</w:t>
      </w:r>
    </w:p>
    <w:p w14:paraId="30F46E4D" w14:textId="77777777" w:rsidR="003D539A" w:rsidRPr="00201D28" w:rsidRDefault="00552A40" w:rsidP="002C709D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វាពន្យល់ពីវិធីដែលជនពិការគួរត្រូវបានគេគោរពដោយយុត្តិធម៌។</w:t>
      </w:r>
    </w:p>
    <w:p w14:paraId="2C385C96" w14:textId="77777777" w:rsidR="002C36DA" w:rsidRDefault="002C36DA">
      <w:pPr>
        <w:spacing w:before="0" w:after="0" w:line="240" w:lineRule="auto"/>
        <w:rPr>
          <w:rFonts w:ascii="Khmer OS Battambang" w:eastAsia="DaunPenh" w:hAnsi="Khmer OS Battambang" w:cs="Khmer OS Battambang"/>
          <w:b/>
          <w:bCs/>
          <w:color w:val="00787A"/>
          <w:szCs w:val="20"/>
          <w:lang w:val="km-KH" w:eastAsia="x-none"/>
        </w:rPr>
      </w:pPr>
      <w:bookmarkStart w:id="43" w:name="_Toc6404785"/>
      <w:bookmarkStart w:id="44" w:name="_Toc256000005"/>
      <w:bookmarkStart w:id="45" w:name="_Toc496283183"/>
      <w:r>
        <w:rPr>
          <w:rFonts w:ascii="Khmer OS Battambang" w:eastAsia="DaunPenh" w:hAnsi="Khmer OS Battambang" w:cs="Khmer OS Battambang"/>
          <w:szCs w:val="20"/>
          <w:cs/>
          <w:lang w:val="km-KH" w:bidi="km-KH"/>
        </w:rPr>
        <w:br w:type="page"/>
      </w:r>
    </w:p>
    <w:p w14:paraId="0944AD74" w14:textId="77777777" w:rsidR="004E4B0B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r w:rsidRPr="00201D28">
        <w:rPr>
          <w:rFonts w:ascii="Khmer OS Battambang" w:eastAsia="DaunPenh" w:hAnsi="Khmer OS Battambang" w:cs="Khmer OS Battambang"/>
          <w:sz w:val="28"/>
          <w:szCs w:val="20"/>
          <w:lang w:val="km-KH" w:bidi="km-KH"/>
        </w:rPr>
        <w:lastRenderedPageBreak/>
        <w:t>យុទ្ធសាស្រ្ត</w:t>
      </w:r>
      <w:bookmarkEnd w:id="43"/>
      <w:r w:rsidRPr="00201D28">
        <w:rPr>
          <w:rFonts w:ascii="Khmer OS Battambang" w:eastAsia="DaunPenh" w:hAnsi="Khmer OS Battambang" w:cs="Khmer OS Battambang"/>
          <w:sz w:val="28"/>
          <w:szCs w:val="20"/>
          <w:lang w:val="km-KH" w:bidi="km-KH"/>
        </w:rPr>
        <w:t>ជាតិស្តីពីពិការភាពថ្មី</w:t>
      </w:r>
      <w:bookmarkEnd w:id="44"/>
    </w:p>
    <w:p w14:paraId="2ABEEF24" w14:textId="1199575B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យុទ្ធសាស្ត្រនេះនឹងបញ្ចប់នៅឆ្នាំ២០២០។</w:t>
      </w:r>
    </w:p>
    <w:p w14:paraId="79E91429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មានការផ្លាស់ប្តូរច្រើនចាប់តាំងពីយុទ្ធសាស្ត្របានចាប់ផ្តើម។</w:t>
      </w:r>
    </w:p>
    <w:p w14:paraId="7DB77229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ឥឡូវនេះយើងមានគម្រោងធានារ៉ាប់រងជនពិការថ្នាក់ជាតិ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hAnsi="Khmer OS Battambang" w:cs="Khmer OS Battambang"/>
          <w:sz w:val="18"/>
          <w:szCs w:val="14"/>
          <w:lang w:val="km-KH"/>
        </w:rPr>
        <w:t>(NDIS)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01A3861C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hAnsi="Khmer OS Battambang" w:cs="Khmer OS Battambang"/>
          <w:sz w:val="18"/>
          <w:szCs w:val="14"/>
          <w:lang w:val="km-KH"/>
        </w:rPr>
        <w:t>NDIS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ផ្តល់នូវសេវាកម្ម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និងការគាំទ្រដល់ជនពិការជាច្រើន។</w:t>
      </w:r>
    </w:p>
    <w:p w14:paraId="795C9358" w14:textId="77777777" w:rsidR="00251332" w:rsidRPr="00201D28" w:rsidRDefault="00552A40" w:rsidP="008F786C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ប្រជាជនអូស្រ្តាលីជាច្រើនបានរងផលប៉ះពាល់ដោយ៖</w:t>
      </w:r>
    </w:p>
    <w:p w14:paraId="6F8D997E" w14:textId="42B8EE03" w:rsidR="00251332" w:rsidRPr="00201D28" w:rsidRDefault="00DF1A5D" w:rsidP="00FF54BE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Khmer OS Battambang" w:hAnsi="Khmer OS Battambang" w:cs="Khmer OS Battambang"/>
          <w:sz w:val="18"/>
          <w:szCs w:val="14"/>
        </w:rPr>
      </w:pPr>
      <w:r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>កូរ៉ូ</w:t>
      </w:r>
      <w:r w:rsidR="00552A40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ណាវីរុស</w:t>
      </w:r>
      <w:r w:rsidR="00552A40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552A40" w:rsidRPr="00201D28">
        <w:rPr>
          <w:rFonts w:ascii="Khmer OS Battambang" w:hAnsi="Khmer OS Battambang" w:cs="Khmer OS Battambang"/>
          <w:sz w:val="18"/>
          <w:szCs w:val="14"/>
          <w:lang w:val="km-KH"/>
        </w:rPr>
        <w:t>(</w:t>
      </w:r>
      <w:r w:rsidR="00552A40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កូវីដ</w:t>
      </w:r>
      <w:r w:rsidR="00552A40" w:rsidRPr="00201D28">
        <w:rPr>
          <w:rFonts w:ascii="Khmer OS Battambang" w:hAnsi="Khmer OS Battambang" w:cs="Khmer OS Battambang"/>
          <w:sz w:val="22"/>
          <w:szCs w:val="18"/>
          <w:lang w:val="km-KH"/>
        </w:rPr>
        <w:t>-</w:t>
      </w:r>
      <w:r w:rsidR="00552A40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១៩</w:t>
      </w:r>
      <w:r w:rsidR="00552A40" w:rsidRPr="00201D28">
        <w:rPr>
          <w:rFonts w:ascii="Khmer OS Battambang" w:hAnsi="Khmer OS Battambang" w:cs="Khmer OS Battambang"/>
          <w:sz w:val="18"/>
          <w:szCs w:val="14"/>
          <w:lang w:val="km-KH"/>
        </w:rPr>
        <w:t>)</w:t>
      </w:r>
    </w:p>
    <w:p w14:paraId="26466C30" w14:textId="77777777" w:rsidR="00251332" w:rsidRPr="00201D28" w:rsidRDefault="00552A40" w:rsidP="00FF54BE">
      <w:pPr>
        <w:pStyle w:val="ListParagraph"/>
        <w:numPr>
          <w:ilvl w:val="0"/>
          <w:numId w:val="6"/>
        </w:numPr>
        <w:spacing w:before="120" w:after="120" w:line="240" w:lineRule="auto"/>
        <w:contextualSpacing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រដូវភ្លើងឆេះព្រៃឆ្នាំ២០១៩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-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២០២០</w:t>
      </w:r>
    </w:p>
    <w:p w14:paraId="76B1393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រដ្ឋាភិបាលនៅទូទាំងប្រទេសអូស្រ្តាលី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កំពុងធ្វើការរួមគ្នាដើម្បីបង្កើតយុទ្ធសាស្ត្រថ្មីមួយ។</w:t>
      </w:r>
    </w:p>
    <w:p w14:paraId="07EBD8C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យើងចង់ដឹងពីអ្វីដែលប្រជាជនគិតថា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គួរតែមានដាក់នៅក្នុងយុទ្ធសាស្ត្រថ្មីនេះ។</w:t>
      </w:r>
    </w:p>
    <w:p w14:paraId="7DE82B52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យើងដឹងថាយុទ្ធសាស្ត្រថ្មីត្រូវតែ៖</w:t>
      </w:r>
    </w:p>
    <w:p w14:paraId="4ED2F19C" w14:textId="77777777" w:rsidR="00251332" w:rsidRPr="00201D28" w:rsidRDefault="00552A40" w:rsidP="00FF54BE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បន្តធ្វើតាមអ្វីដែលអនុសញ្ញាអង្គការសហប្រជាជាតិបានចែង</w:t>
      </w:r>
    </w:p>
    <w:p w14:paraId="0D8BBB3A" w14:textId="77777777" w:rsidR="002264F2" w:rsidRPr="00201D28" w:rsidRDefault="00552A40" w:rsidP="00FF54BE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ទទួលស្គាល់អ្នកថែទាំ។</w:t>
      </w:r>
      <w:bookmarkStart w:id="46" w:name="_Toc43821868"/>
    </w:p>
    <w:p w14:paraId="449A5379" w14:textId="77777777" w:rsidR="00EF5A96" w:rsidRPr="00201D28" w:rsidRDefault="00552A40" w:rsidP="000423F8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47" w:name="_Toc256000006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និយាយជាមួយសហគមន៍អំពីយុទ្ធសាស្ត្រថ្មី</w:t>
      </w:r>
      <w:bookmarkEnd w:id="46"/>
      <w:bookmarkEnd w:id="47"/>
    </w:p>
    <w:p w14:paraId="6F8113A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យើងចាប់ផ្តើមនិយាយជាមួយជនពិការនៅក្នុងសហគមន៍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អំពីយុទ្ធសាស្ត្រថ្មីក្នុងឆ្នាំ២០១៩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45DC17E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យើងចង់ដឹងពីអ្វីដែលប្រជាជនគិតថា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គួរតែមានដាក់នៅក្នុងយុទ្ធសាស្ត្រថ្មីនេះ។</w:t>
      </w:r>
    </w:p>
    <w:p w14:paraId="278DED22" w14:textId="77777777" w:rsidR="00011555" w:rsidRPr="00201D28" w:rsidRDefault="00552A40" w:rsidP="00FF54B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អ្វីដែលអ្នកប្រាប់យើងនឹងជួយយើងបង្កើតយុទ្ធសាស្ត្រថ្មី។</w:t>
      </w:r>
    </w:p>
    <w:p w14:paraId="0ACF00A1" w14:textId="77777777" w:rsidR="002C36DA" w:rsidRDefault="002C36DA">
      <w:pPr>
        <w:spacing w:before="0" w:after="0" w:line="240" w:lineRule="auto"/>
        <w:rPr>
          <w:rFonts w:ascii="Khmer OS Battambang" w:eastAsia="DaunPenh" w:hAnsi="Khmer OS Battambang" w:cs="Khmer OS Battambang"/>
          <w:b/>
          <w:bCs/>
          <w:color w:val="00787A"/>
          <w:szCs w:val="20"/>
          <w:lang w:val="km-KH" w:eastAsia="x-none"/>
        </w:rPr>
      </w:pPr>
      <w:bookmarkStart w:id="48" w:name="_Toc256000007"/>
      <w:r>
        <w:rPr>
          <w:rFonts w:ascii="Khmer OS Battambang" w:eastAsia="DaunPenh" w:hAnsi="Khmer OS Battambang" w:cs="Khmer OS Battambang"/>
          <w:szCs w:val="20"/>
          <w:cs/>
          <w:lang w:val="km-KH" w:bidi="km-KH"/>
        </w:rPr>
        <w:br w:type="page"/>
      </w:r>
    </w:p>
    <w:p w14:paraId="4257DAB5" w14:textId="77777777" w:rsidR="00EF5A96" w:rsidRPr="00201D28" w:rsidRDefault="00552A40" w:rsidP="00FF54BE">
      <w:pPr>
        <w:pStyle w:val="Heading2"/>
        <w:spacing w:line="276" w:lineRule="auto"/>
        <w:rPr>
          <w:rFonts w:ascii="Khmer OS Battambang" w:hAnsi="Khmer OS Battambang" w:cs="Khmer OS Battambang"/>
          <w:sz w:val="28"/>
          <w:szCs w:val="20"/>
        </w:rPr>
      </w:pPr>
      <w:r w:rsidRPr="00201D28">
        <w:rPr>
          <w:rFonts w:ascii="Khmer OS Battambang" w:eastAsia="DaunPenh" w:hAnsi="Khmer OS Battambang" w:cs="Khmer OS Battambang"/>
          <w:sz w:val="28"/>
          <w:szCs w:val="20"/>
          <w:lang w:val="km-KH" w:bidi="km-KH"/>
        </w:rPr>
        <w:lastRenderedPageBreak/>
        <w:t>ឯកសារជំហររបស់យើង</w:t>
      </w:r>
      <w:bookmarkEnd w:id="48"/>
    </w:p>
    <w:p w14:paraId="3F6E30C3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យើងបានសរសេរ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 w:bidi="km-KH"/>
        </w:rPr>
        <w:t>ឯកសារជំហរ</w:t>
      </w:r>
      <w:r w:rsidRPr="00201D28">
        <w:rPr>
          <w:rStyle w:val="Strong"/>
          <w:rFonts w:ascii="Khmer OS Battambang" w:eastAsia="DaunPenh" w:hAnsi="Khmer OS Battambang" w:cs="Khmer OS Battambang"/>
          <w:b w:val="0"/>
          <w:bCs w:val="0"/>
          <w:sz w:val="22"/>
          <w:szCs w:val="18"/>
          <w:lang w:val="km-KH" w:bidi="km-KH"/>
        </w:rPr>
        <w:t>។</w:t>
      </w:r>
    </w:p>
    <w:p w14:paraId="01518EF9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ឯកសារជំហរ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គឺជាការសង្ខេបនូវអ្វីដែលអាចមាននៅក្នុងយុទ្ធសាស្ត្រថ្មី។</w:t>
      </w:r>
    </w:p>
    <w:p w14:paraId="30E689AD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ឯកសារជំហររបស់យើងមាន៖</w:t>
      </w:r>
    </w:p>
    <w:p w14:paraId="173C7390" w14:textId="77777777" w:rsidR="00251332" w:rsidRPr="00201D28" w:rsidRDefault="00552A40" w:rsidP="00FF54BE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អ្វីដែលវិស័យពិការភាពបានប្រាប់យើងឱ្យគួរតែមាននៅក្នុងយុទ្ធសាស្ត្រថ្មី</w:t>
      </w:r>
    </w:p>
    <w:p w14:paraId="052A25C2" w14:textId="77777777" w:rsidR="00251332" w:rsidRPr="00201D28" w:rsidRDefault="00552A40" w:rsidP="00FF54BE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អ្វីដែលដំណើរការបានល្អពីយុទ្ធសាស្ត្រដែលយើងមានឥឡូវនេះ</w:t>
      </w:r>
    </w:p>
    <w:p w14:paraId="3CF7356B" w14:textId="77777777" w:rsidR="00251332" w:rsidRPr="00201D28" w:rsidRDefault="00552A40" w:rsidP="00FF54BE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គំនិតអំពីរបៀបផ្លាស់ប្តូរ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ឥរិយាបថ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សហគមន៍ចំពោះជនពិការ។</w:t>
      </w:r>
    </w:p>
    <w:p w14:paraId="72C912F6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ឥរិយាបថ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គឺជាអ្វីដែលអ្នក៖</w:t>
      </w:r>
    </w:p>
    <w:p w14:paraId="26E95BA8" w14:textId="77777777" w:rsidR="00251332" w:rsidRPr="00201D28" w:rsidRDefault="00552A40" w:rsidP="00FF54BE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គិត</w:t>
      </w:r>
    </w:p>
    <w:p w14:paraId="616E1246" w14:textId="77777777" w:rsidR="00251332" w:rsidRPr="00201D28" w:rsidRDefault="00552A40" w:rsidP="00FF54BE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យល់ឃើញ</w:t>
      </w:r>
    </w:p>
    <w:p w14:paraId="56BFE3E4" w14:textId="77777777" w:rsidR="00251332" w:rsidRPr="00201D28" w:rsidRDefault="00552A40" w:rsidP="00FF54BE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ជឿជាក់។</w:t>
      </w:r>
    </w:p>
    <w:p w14:paraId="1A968137" w14:textId="77777777" w:rsidR="00EC7617" w:rsidRPr="00201D28" w:rsidRDefault="00552A40" w:rsidP="00FF54BE">
      <w:pPr>
        <w:pStyle w:val="Heading2"/>
        <w:spacing w:line="276" w:lineRule="auto"/>
        <w:rPr>
          <w:rFonts w:ascii="Khmer OS Battambang" w:hAnsi="Khmer OS Battambang" w:cs="Khmer OS Battambang"/>
          <w:sz w:val="28"/>
          <w:szCs w:val="20"/>
        </w:rPr>
      </w:pPr>
      <w:bookmarkStart w:id="49" w:name="_Toc256000008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t>គំនិតពីយុទ្ធសាស្ត្រដែលយើងមានឥឡូវនេះ</w:t>
      </w:r>
      <w:r w:rsidRPr="00201D28">
        <w:rPr>
          <w:rFonts w:ascii="Khmer OS Battambang" w:hAnsi="Khmer OS Battambang" w:cs="Khmer OS Battambang"/>
          <w:sz w:val="28"/>
          <w:szCs w:val="20"/>
          <w:lang w:val="km-KH"/>
        </w:rPr>
        <w:t>​​</w:t>
      </w:r>
      <w:bookmarkEnd w:id="49"/>
    </w:p>
    <w:p w14:paraId="1AE7D73A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យុទ្ធសាស្ត្រមាន៦គំនិត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ដើម្បីធ្វើឱ្យជីវិតកាន់តែប្រសើរឡើងសម្រាប់ជនពិការ។</w:t>
      </w:r>
    </w:p>
    <w:p w14:paraId="4B38810B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យើងហៅចំណុចទាំងនេះថា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តំបន់លទ្ធផល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51BB6CF2" w14:textId="77777777" w:rsidR="00251332" w:rsidRPr="00201D28" w:rsidRDefault="00552A40" w:rsidP="00FF54BE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តំបន់លទ្ធផលទាំង៦របស់យុទ្ធសាស្ត្រគឺ៖</w:t>
      </w:r>
    </w:p>
    <w:p w14:paraId="1E4F539D" w14:textId="77777777" w:rsidR="00251332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ការងារ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លុយ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និងផ្ទះសម្បែង</w:t>
      </w:r>
    </w:p>
    <w:p w14:paraId="64475D63" w14:textId="77777777" w:rsidR="00251332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ការចូលរួមក្នុងសហគមន៍</w:t>
      </w:r>
    </w:p>
    <w:p w14:paraId="20D69760" w14:textId="77777777" w:rsidR="00251332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សិទ្ធិរបស់យើងសម្រាប់ការព្យាបាល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និងសុវត្ថិភាពដោយយុត្តិធម៌</w:t>
      </w:r>
    </w:p>
    <w:p w14:paraId="637A13BE" w14:textId="77777777" w:rsidR="00251332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ទទួលបានការគាំទ្រ</w:t>
      </w:r>
    </w:p>
    <w:p w14:paraId="5D544001" w14:textId="77777777" w:rsidR="00251332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ការរៀន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និងជំនាញ</w:t>
      </w:r>
    </w:p>
    <w:p w14:paraId="04285A5B" w14:textId="77777777" w:rsidR="005E1051" w:rsidRPr="00201D28" w:rsidRDefault="00552A40" w:rsidP="00FF54BE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សុខភាព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និងសុខុមាលភាព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1B1F0F6E" w14:textId="77777777" w:rsidR="009329AE" w:rsidRDefault="009329AE">
      <w:pPr>
        <w:spacing w:before="0" w:after="0" w:line="240" w:lineRule="auto"/>
        <w:rPr>
          <w:rFonts w:ascii="Khmer OS Battambang" w:eastAsia="DaunPenh" w:hAnsi="Khmer OS Battambang" w:cs="Khmer OS Battambang"/>
          <w:b/>
          <w:bCs/>
          <w:sz w:val="22"/>
          <w:szCs w:val="20"/>
          <w:lang w:val="km-KH" w:bidi="km-KH"/>
        </w:rPr>
      </w:pPr>
      <w:r>
        <w:rPr>
          <w:rFonts w:ascii="Khmer OS Battambang" w:eastAsia="DaunPenh" w:hAnsi="Khmer OS Battambang" w:cs="Khmer OS Battambang"/>
          <w:sz w:val="22"/>
          <w:szCs w:val="20"/>
          <w:cs/>
          <w:lang w:val="km-KH" w:bidi="km-KH"/>
        </w:rPr>
        <w:br w:type="page"/>
      </w:r>
    </w:p>
    <w:p w14:paraId="119FB58C" w14:textId="77777777" w:rsidR="00C13EF5" w:rsidRPr="00201D28" w:rsidRDefault="00552A40" w:rsidP="00C13EF5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 w:bidi="km-KH"/>
        </w:rPr>
        <w:lastRenderedPageBreak/>
        <w:t>ចក្ខុវិស័យរបស់យើងសម្រាប់យុទ្ធសាស្ត្រថ្មី</w:t>
      </w:r>
    </w:p>
    <w:p w14:paraId="37047362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យើងក៏មាន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ចក្ខុវិស័យ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ថ្មីសម្រាប់យុទ្ធសាស្ត្រថ្មីនេះដែរ។</w:t>
      </w:r>
    </w:p>
    <w:p w14:paraId="40CB40EE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ចក្ខុវិស័យរបស់យើងគឺជាអ្វីដែលយើងគិតថាអនាគតគួរតែមាន។</w:t>
      </w:r>
    </w:p>
    <w:p w14:paraId="5086CB7E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ចក្ខុវិស័យរបស់យើងសម្រាប់ប្រទេសអូស្រ្តាលី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គឺចង់ឱ្យក្លាយទៅជាកន្លែងមួយដែលជនពិការ៖</w:t>
      </w:r>
    </w:p>
    <w:p w14:paraId="5E39833A" w14:textId="77777777" w:rsidR="00251332" w:rsidRPr="00201D28" w:rsidRDefault="00552A40" w:rsidP="005E1051">
      <w:pPr>
        <w:pStyle w:val="ListParagraph"/>
        <w:numPr>
          <w:ilvl w:val="0"/>
          <w:numId w:val="23"/>
        </w:numPr>
        <w:spacing w:before="120" w:after="120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ត្រូវបានរួមបញ្ចូល</w:t>
      </w:r>
    </w:p>
    <w:p w14:paraId="5F6C3BD5" w14:textId="77777777" w:rsidR="00251332" w:rsidRPr="00201D28" w:rsidRDefault="00552A40" w:rsidP="005E1051">
      <w:pPr>
        <w:pStyle w:val="ListParagraph"/>
        <w:numPr>
          <w:ilvl w:val="0"/>
          <w:numId w:val="9"/>
        </w:numPr>
        <w:spacing w:before="120" w:after="120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អាចរស់នៅក្នុងជីវិតដែលពួកគេចង់រស់នៅ</w:t>
      </w:r>
    </w:p>
    <w:p w14:paraId="56404C92" w14:textId="77777777" w:rsidR="00251332" w:rsidRPr="00201D28" w:rsidRDefault="00552A40" w:rsidP="005E1051">
      <w:pPr>
        <w:pStyle w:val="ListParagraph"/>
        <w:numPr>
          <w:ilvl w:val="0"/>
          <w:numId w:val="9"/>
        </w:numPr>
        <w:spacing w:before="120" w:after="120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ត្រូវបានគេគោរពដូចមនុស្សដទៃទៀតនៅក្នុងសហគមន៍។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7BC64FFB" w14:textId="77777777" w:rsidR="00EF5A96" w:rsidRPr="00201D28" w:rsidRDefault="00552A40" w:rsidP="00EF5A96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t>សំណួរដែលត្រូវគិត</w:t>
      </w:r>
    </w:p>
    <w:p w14:paraId="01F7535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តើអ្នកគិតយ៉ាងណាដែរចំពោះតំបន់លទ្ធផលទាំង៦នេះ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0843D2BF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តើអ្នកគិតយ៉ាងណាដែរចំពោះចក្ខុវិស័យរបស់យើង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2CF8A31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4F0050A4" w14:textId="77777777" w:rsidTr="000423F8">
        <w:trPr>
          <w:trHeight w:val="5237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1217189859"/>
            <w:placeholder>
              <w:docPart w:val="2FBCE7CDD07E4F02BAFADEAA86EFD5E5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9954837" w14:textId="77777777" w:rsidR="00EF5A96" w:rsidRPr="00201D28" w:rsidRDefault="00552A40" w:rsidP="005E1051">
                <w:pPr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5A227FE3" w14:textId="77777777" w:rsidR="00DF07ED" w:rsidRPr="00201D28" w:rsidRDefault="00552A40" w:rsidP="005E1051">
      <w:pPr>
        <w:rPr>
          <w:rFonts w:ascii="Khmer OS Battambang" w:hAnsi="Khmer OS Battambang" w:cs="Khmer OS Battambang"/>
          <w:b/>
          <w:bCs/>
          <w:color w:val="00787A"/>
          <w:szCs w:val="20"/>
          <w:lang w:val="x-none" w:eastAsia="x-none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78911F46" w14:textId="77777777" w:rsidR="00011555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0" w:name="_Toc256000009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គំនិតសម្រាប់យុទ្ធសាស្ត្រថ្មី</w:t>
      </w:r>
      <w:bookmarkEnd w:id="50"/>
    </w:p>
    <w:p w14:paraId="7269AB4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គោលការណ៍</w:t>
      </w:r>
      <w:r w:rsidRPr="00201D28">
        <w:rPr>
          <w:rStyle w:val="Strong"/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ណែនាំ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របស់យើងគឺជាគំនិតសំខាន់ដែលយើងចង់ដាក់នៅក្នុង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យុទ្ធសាស្ត្រថ្មីនេះ។</w:t>
      </w:r>
    </w:p>
    <w:p w14:paraId="5ADC9D8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គំនិតទាំងនេះនិយាយថាយើងត្រូវតែ៖</w:t>
      </w:r>
    </w:p>
    <w:p w14:paraId="5C94430C" w14:textId="77777777" w:rsidR="00251332" w:rsidRPr="00201D28" w:rsidRDefault="00552A40" w:rsidP="009329AE">
      <w:pPr>
        <w:pStyle w:val="ListParagraph"/>
        <w:numPr>
          <w:ilvl w:val="0"/>
          <w:numId w:val="10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រួមបញ្ចូលទាំងជនពិការ</w:t>
      </w:r>
    </w:p>
    <w:p w14:paraId="3EDCF8A1" w14:textId="77777777" w:rsidR="00251332" w:rsidRPr="00201D28" w:rsidRDefault="00552A40" w:rsidP="009329AE">
      <w:pPr>
        <w:pStyle w:val="ListParagraph"/>
        <w:numPr>
          <w:ilvl w:val="0"/>
          <w:numId w:val="10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មានវិធីសម្រាប់ជនពិការចូលរួម</w:t>
      </w:r>
    </w:p>
    <w:p w14:paraId="3E3B0717" w14:textId="77777777" w:rsidR="00251332" w:rsidRPr="00201D28" w:rsidRDefault="00552A40" w:rsidP="009329AE">
      <w:pPr>
        <w:pStyle w:val="ListParagraph"/>
        <w:numPr>
          <w:ilvl w:val="0"/>
          <w:numId w:val="10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ប្រើ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ការរចនាជាសកល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798BC595" w14:textId="5C741946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ការរចនាជាសកល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មានន័យថាយើងគិតអំពីអ្វីដែលបុគ្គលគ្រប់រូបត្រូវការនៅពេលយើងរៀបចំផែនការ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ចាប់ផ្តើមគម្រោង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និងសេវាកម្មថ្មីៗ។</w:t>
      </w:r>
    </w:p>
    <w:p w14:paraId="0227E93B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យើងត្រូវយកចេញឧបសគ្គដែលជនពិការកំពុងប្រឈមមុខ។</w:t>
      </w:r>
    </w:p>
    <w:p w14:paraId="502B38E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យើងត្រូវតែរួមបញ្ចូលសហគមន៍ទាំងមូលនៅក្នុងការងារដែលយើងធ្វើ។</w:t>
      </w:r>
    </w:p>
    <w:p w14:paraId="2532BFCD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យើងត្រូវជួយប្រជាជនដែលគាំទ្រ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និងយកចិត្តទុកដាក់ចំពោះជនពិការមានដូចជា៖</w:t>
      </w:r>
    </w:p>
    <w:p w14:paraId="26F4E9B3" w14:textId="77777777" w:rsidR="00251332" w:rsidRPr="00201D28" w:rsidRDefault="00552A40" w:rsidP="009329AE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សមាជិកគ្រួសារ</w:t>
      </w:r>
    </w:p>
    <w:p w14:paraId="1CB643C8" w14:textId="77777777" w:rsidR="00251332" w:rsidRPr="00201D28" w:rsidRDefault="00552A40" w:rsidP="009329AE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អ្នកថែទាំ</w:t>
      </w:r>
    </w:p>
    <w:p w14:paraId="17531BA3" w14:textId="77777777" w:rsidR="00251332" w:rsidRPr="00201D28" w:rsidRDefault="00552A40" w:rsidP="009329AE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បុគ្គលិកគាំទ្រ</w:t>
      </w:r>
    </w:p>
    <w:p w14:paraId="6A57F6BB" w14:textId="77777777" w:rsidR="00251332" w:rsidRPr="00201D28" w:rsidRDefault="00552A40" w:rsidP="009329AE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ផ្តល់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សេវាកម្ម។</w:t>
      </w:r>
    </w:p>
    <w:p w14:paraId="4BA15ED1" w14:textId="77777777" w:rsidR="00256AC1" w:rsidRPr="00201D28" w:rsidRDefault="00552A40" w:rsidP="005E1051">
      <w:pPr>
        <w:rPr>
          <w:rFonts w:ascii="Khmer OS Battambang" w:hAnsi="Khmer OS Battambang" w:cs="Khmer OS Battambang"/>
          <w:b/>
          <w:bCs/>
          <w:sz w:val="22"/>
          <w:szCs w:val="20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08BF4D93" w14:textId="77777777" w:rsidR="00EF5A96" w:rsidRPr="00201D28" w:rsidRDefault="00552A40" w:rsidP="00EF5A96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lastRenderedPageBreak/>
        <w:t>សំណួរដែលត្រូវគិត</w:t>
      </w:r>
    </w:p>
    <w:p w14:paraId="2E0FA51E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តើអ្នកគិតយ៉ាងណាចំពោះគោលការណ៍ណែនាំរបស់យើង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293E49E4" w14:textId="5E68E11E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តើមានគំនិតសំខាន់ផ្សេងទៀតដែលយើងគួរដាក់នៅក្នុងយុទ្ធសាស្ត្រថ្មី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55A5691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តើយើងអាចធ្វើយ៉ាងណាដើម្បីឱ្យប្រាកដថា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មនុស្សគ្រប់គ្នាធ្វើតាមគោលការណ៍ណែនាំរបស់យើង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45BCCF0D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373B3BBD" w14:textId="77777777" w:rsidTr="0085345F">
        <w:trPr>
          <w:trHeight w:val="3820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896821464"/>
            <w:placeholder>
              <w:docPart w:val="3A10E2CAB8C6469DBE13C57A4F081EE1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75FF4B2" w14:textId="77777777" w:rsidR="00EF5A96" w:rsidRPr="00201D28" w:rsidRDefault="00552A40" w:rsidP="005E1051">
                <w:pPr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766F8ADD" w14:textId="77777777" w:rsidR="005E1051" w:rsidRPr="00201D28" w:rsidRDefault="00552A40">
      <w:pPr>
        <w:spacing w:before="0" w:after="0" w:line="240" w:lineRule="auto"/>
        <w:rPr>
          <w:rFonts w:ascii="Khmer OS Battambang" w:hAnsi="Khmer OS Battambang" w:cs="Khmer OS Battambang"/>
          <w:b/>
          <w:bCs/>
          <w:color w:val="00787A"/>
          <w:szCs w:val="20"/>
          <w:lang w:val="x-none" w:eastAsia="x-none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302F2BE2" w14:textId="77777777" w:rsidR="007E3924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1" w:name="_Toc256000010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សម្លឹងមើលឥរិយាបថសហគមន៍</w:t>
      </w:r>
      <w:bookmarkEnd w:id="51"/>
    </w:p>
    <w:p w14:paraId="1CB350A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ឥរិយាបថសហគមន៍អាចបញ្ឈប់ជនពិការពីការឈានទៅដល់ការសម្រេច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គោលដៅរបស់ពួកគេ។</w:t>
      </w:r>
    </w:p>
    <w:p w14:paraId="2629B817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នេះរាប់បញ្ចូលទាំងគោលដៅដែលពួកគេមានសម្រាប់៖</w:t>
      </w:r>
    </w:p>
    <w:p w14:paraId="2987FE48" w14:textId="77777777" w:rsidR="00251332" w:rsidRPr="00201D28" w:rsidRDefault="00552A40" w:rsidP="002C709D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ការទៅសាលារៀន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និងការរៀនសូត្រ</w:t>
      </w:r>
    </w:p>
    <w:p w14:paraId="6132E546" w14:textId="77777777" w:rsidR="00251332" w:rsidRPr="00201D28" w:rsidRDefault="00552A40" w:rsidP="002C709D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ការធ្វើការ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និងរកប្រាក់</w:t>
      </w:r>
    </w:p>
    <w:p w14:paraId="78929574" w14:textId="77777777" w:rsidR="00251332" w:rsidRPr="00201D28" w:rsidRDefault="00552A40" w:rsidP="002C709D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ការចូលរួមក្នុងសហគមន៍។</w:t>
      </w:r>
    </w:p>
    <w:p w14:paraId="2A7C79FB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ជនពិការបានប្រាប់យើងថា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ឥរិយាបថសហគមន៍គឺជាឧបសគ្គដ៏ធំបំផុតមួយដែលពួកគេប្រឈមមុខ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នៅពេលពួកគេព្យាយាមឈានដល់គោលដៅរបស់ពួកគេ។</w:t>
      </w:r>
    </w:p>
    <w:p w14:paraId="046048F6" w14:textId="77777777" w:rsidR="00EF5A96" w:rsidRPr="00201D28" w:rsidRDefault="00552A40" w:rsidP="00EF5A96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t>សំណួរដែលត្រូវគិត</w:t>
      </w:r>
    </w:p>
    <w:p w14:paraId="7CDBB05F" w14:textId="70E4C65D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តើយើងគួរផ្លាស់ប្តូរឥរិយាបថសហគមន៍គឺជាគោលដៅសំខាន់សម្រាប់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130A36C2" w14:textId="77777777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តើយើងគួរបញ្ចូលគំនិតអំពីការផ្លាស់ប្តូរឥរិយាបថសហគមន៍នៅក្នុង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09E368E7" w14:textId="77777777" w:rsidR="00251332" w:rsidRPr="00201D28" w:rsidRDefault="00552A40" w:rsidP="009329AE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horzAnchor="margin" w:tblpY="290"/>
        <w:tblW w:w="9194" w:type="dxa"/>
        <w:tblLook w:val="04A0" w:firstRow="1" w:lastRow="0" w:firstColumn="1" w:lastColumn="0" w:noHBand="0" w:noVBand="1"/>
      </w:tblPr>
      <w:tblGrid>
        <w:gridCol w:w="9194"/>
      </w:tblGrid>
      <w:tr w:rsidR="001A59DA" w:rsidRPr="00201D28" w14:paraId="3F5C783C" w14:textId="77777777" w:rsidTr="009329AE">
        <w:trPr>
          <w:trHeight w:val="4040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1499419272"/>
            <w:placeholder>
              <w:docPart w:val="98F02AF2E5554753BE2F4353CC4637CA"/>
            </w:placeholder>
            <w:showingPlcHdr/>
          </w:sdtPr>
          <w:sdtEndPr/>
          <w:sdtContent>
            <w:tc>
              <w:tcPr>
                <w:tcW w:w="9194" w:type="dxa"/>
              </w:tcPr>
              <w:p w14:paraId="743C10C6" w14:textId="77777777" w:rsidR="00EF5A96" w:rsidRPr="00201D28" w:rsidRDefault="00552A40" w:rsidP="009329AE">
                <w:pPr>
                  <w:spacing w:line="240" w:lineRule="auto"/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597D7CD2" w14:textId="77777777" w:rsidR="005373C5" w:rsidRPr="00201D28" w:rsidRDefault="00552A40" w:rsidP="008D4E93">
      <w:pPr>
        <w:pStyle w:val="Heading2"/>
        <w:spacing w:line="276" w:lineRule="auto"/>
        <w:rPr>
          <w:rFonts w:ascii="Khmer OS Battambang" w:hAnsi="Khmer OS Battambang" w:cs="Khmer OS Battambang"/>
          <w:sz w:val="28"/>
          <w:szCs w:val="20"/>
        </w:rPr>
      </w:pPr>
      <w:bookmarkStart w:id="52" w:name="_Toc256000011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ធ្វើឱ្យប្រាកដថាមនុស្សគ្រប់រូបដឹងពីអ្វីដែលត្រូវធ្វើ</w:t>
      </w:r>
      <w:bookmarkEnd w:id="52"/>
    </w:p>
    <w:p w14:paraId="3E2A7B20" w14:textId="77777777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យុទ្ធសាស្ត្រថ្មីត្រូវតែច្បាស់លាស់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ដើម្បីឱ្យមនុស្សគ្រប់គ្នាដឹងពីអ្វីដែលពួកគេត្រូវធ្វើ។</w:t>
      </w:r>
    </w:p>
    <w:p w14:paraId="7EC2579C" w14:textId="77777777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នេះរួមមាន៖</w:t>
      </w:r>
    </w:p>
    <w:p w14:paraId="00A7E57A" w14:textId="77777777" w:rsidR="00251332" w:rsidRPr="00201D28" w:rsidRDefault="00552A40" w:rsidP="009329AE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</w:t>
      </w:r>
    </w:p>
    <w:p w14:paraId="441B18B7" w14:textId="77777777" w:rsidR="00251332" w:rsidRPr="00201D28" w:rsidRDefault="00552A40" w:rsidP="009329AE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វិស័យពិការភាព</w:t>
      </w:r>
    </w:p>
    <w:p w14:paraId="5E900271" w14:textId="77777777" w:rsidR="00251332" w:rsidRPr="00201D28" w:rsidRDefault="00552A40" w:rsidP="009329AE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សហគមន៍ទូលំទូលាយ។</w:t>
      </w:r>
    </w:p>
    <w:p w14:paraId="55BA85D0" w14:textId="77777777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យុទ្ធសាស្ត្រថ្មីនេះនឹងពន្យល់យ៉ាងច្បាស់ថា៖</w:t>
      </w:r>
    </w:p>
    <w:p w14:paraId="6FAC5174" w14:textId="77777777" w:rsidR="00251332" w:rsidRPr="00201D28" w:rsidRDefault="00552A40" w:rsidP="009329AE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អ្វីដែលរដ្ឋាភិបាលត្រូវធ្វើ</w:t>
      </w:r>
    </w:p>
    <w:p w14:paraId="40BDC7A0" w14:textId="77777777" w:rsidR="00251332" w:rsidRPr="00201D28" w:rsidRDefault="00552A40" w:rsidP="009329AE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របៀបដែលរដ្ឋាភិបាលនឹងជួយដល់ជនពិការ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4BA021F6" w14:textId="77777777" w:rsidR="00251332" w:rsidRPr="00201D28" w:rsidRDefault="00552A40" w:rsidP="009329AE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របៀបដែលរដ្ឋាភិបាលនឹងចូលរួមក្នុងការគ្រប់គ្រងសេវាកម្មសម្រាប់ជនពិការ</w:t>
      </w:r>
    </w:p>
    <w:p w14:paraId="5943B63A" w14:textId="77777777" w:rsidR="00251332" w:rsidRPr="00201D28" w:rsidRDefault="00552A40" w:rsidP="009329AE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អ្វីដែលវិស័យពិការភាពត្រូវធ្វើ</w:t>
      </w:r>
    </w:p>
    <w:p w14:paraId="15B2C370" w14:textId="77777777" w:rsidR="00251332" w:rsidRPr="00201D28" w:rsidRDefault="00552A40" w:rsidP="009329AE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អ្វីដែលសហគមន៍ត្រូវធ្វើ។</w:t>
      </w:r>
    </w:p>
    <w:p w14:paraId="0600568A" w14:textId="77777777" w:rsidR="0068526C" w:rsidRPr="00201D28" w:rsidRDefault="00552A40" w:rsidP="009329AE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t>សំណួរដែលត្រូវគិត</w:t>
      </w:r>
    </w:p>
    <w:p w14:paraId="56049E1C" w14:textId="36688E7D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តើអ្នកគិតថារដ្ឋាភិបាល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អង្គការ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និងសហគមន៍ធ្វើការរួមគ្នាដើម្បីធ្វើឱ្យជីវិតកាន់តែប្រសើរសម្រាប់ជនពិការមែន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0A3277EF" w14:textId="77777777" w:rsidR="00251332" w:rsidRPr="00201D28" w:rsidRDefault="00552A40" w:rsidP="009329AE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តើគួរតែមានអ្វីខ្លះនៅក្នុងយុទ្ធសាស្ត្រថ្មី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ដើម្បីបង្ហាញពីរបៀបដែលវិស័យពិការភាព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និងសហគមន៍ធំទូលាយអាចធ្វើឱ្យជីវិតកាន់តែប្រសើរសម្រាប់ជនពិការ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4D2FC48B" w14:textId="77777777" w:rsidR="00251332" w:rsidRPr="00201D28" w:rsidRDefault="00552A40" w:rsidP="009329AE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13418DAE" w14:textId="77777777" w:rsidTr="009329AE">
        <w:trPr>
          <w:trHeight w:val="2510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544721275"/>
            <w:placeholder>
              <w:docPart w:val="A2C03795872940F8874A51B8333EE8F9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3C93F598" w14:textId="77777777" w:rsidR="0068526C" w:rsidRPr="00201D28" w:rsidRDefault="00552A40" w:rsidP="009329AE">
                <w:pPr>
                  <w:spacing w:line="240" w:lineRule="auto"/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54E50E4C" w14:textId="77777777" w:rsidR="007E3924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3" w:name="_Toc256000012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ជនពិការឈានដល់គោលដៅរបស់ពួកគេ</w:t>
      </w:r>
      <w:bookmarkEnd w:id="53"/>
    </w:p>
    <w:p w14:paraId="72625B6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ជនពិការកំណត់គោលដៅនៅក្នុងវិស័យជាច្រើននៃជីវិតរបស់ពួកគេ។</w:t>
      </w:r>
    </w:p>
    <w:p w14:paraId="4258E6BE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យើងដឹងថាយុទ្ធសាស្ត្រកំពុងដំណើរការ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ប្រសិនបើជនពិការកំពុងធ្វើការកំពុងឈានទៅដល់គោលដៅទាំងនេះ។</w:t>
      </w:r>
    </w:p>
    <w:p w14:paraId="6798D19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យើងចង់ដាក់បញ្ចូល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ក្របខ័ណ្ឌលទ្ធផល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នៅក្នុងយុទ្ធសាស្ត្រថ្មី។</w:t>
      </w:r>
    </w:p>
    <w:p w14:paraId="6CACEA5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ក្របខណ្ឌលទ្ធផល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គឺជាមធ្យោបាយមួយដើម្បីតាមដាន៖</w:t>
      </w:r>
    </w:p>
    <w:p w14:paraId="40A6E1B3" w14:textId="77777777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ប្រសិនបើជនពិការឈានដល់គោលដៅរបស់ពួកគេ</w:t>
      </w:r>
    </w:p>
    <w:p w14:paraId="5D2D5EA0" w14:textId="77777777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របៀបដែលយើងដឹងថាជនពិការបានឈានដល់គោលដៅរបស់ពួកគេ</w:t>
      </w:r>
    </w:p>
    <w:p w14:paraId="30940EB8" w14:textId="77777777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ការផ្លាស់ប្តូរតាមពេលវេលា។</w:t>
      </w:r>
    </w:p>
    <w:p w14:paraId="3B058694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ឧទាហរណ៍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តើមានជនពិការប៉ុន្មាននាក់ដែលបានទៅដល់គោលដៅរបស់ពួកគេដើម្បី</w:t>
      </w:r>
    </w:p>
    <w:p w14:paraId="5E08BE85" w14:textId="77777777" w:rsidR="00251332" w:rsidRPr="00201D28" w:rsidRDefault="00552A40" w:rsidP="008D4E93">
      <w:pPr>
        <w:pStyle w:val="ListParagraph"/>
        <w:numPr>
          <w:ilvl w:val="0"/>
          <w:numId w:val="2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ស្វែងរកការងារ</w:t>
      </w:r>
    </w:p>
    <w:p w14:paraId="1081DD98" w14:textId="77777777" w:rsidR="00251332" w:rsidRPr="00201D28" w:rsidRDefault="00552A40" w:rsidP="008D4E93">
      <w:pPr>
        <w:pStyle w:val="ListParagraph"/>
        <w:numPr>
          <w:ilvl w:val="0"/>
          <w:numId w:val="2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រកលុយបានដោយខ្លួនឯង។</w:t>
      </w:r>
    </w:p>
    <w:p w14:paraId="611ECB8F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យើងអាចប្រើក្របខណ្ឌលទ្ធផលដើម្បីជួយយើងក្នុងការសរសេររបាយការណ៍។</w:t>
      </w:r>
    </w:p>
    <w:p w14:paraId="757427C1" w14:textId="7CC6D405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របាយការណ៍របស់យើងអាចនិយាយអំពីថាតើអ្វីៗប្រសើរឡើងសម្រាប់ជនពិការ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អត់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04260C2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របាយការណ៍របស់យើងក៏អាចនិយាយដែរអំពី៖</w:t>
      </w:r>
    </w:p>
    <w:p w14:paraId="42AD0384" w14:textId="77777777" w:rsidR="00251332" w:rsidRPr="00201D28" w:rsidRDefault="00552A40" w:rsidP="008D4E93">
      <w:pPr>
        <w:pStyle w:val="ListParagraph"/>
        <w:numPr>
          <w:ilvl w:val="0"/>
          <w:numId w:val="17"/>
        </w:numPr>
        <w:spacing w:before="120" w:after="120" w:line="276" w:lineRule="auto"/>
        <w:ind w:left="714" w:hanging="357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តើយុទ្ធសាស្ត្រថ្មីដំណើរការយ៉ាងដូចម្តេច</w:t>
      </w:r>
    </w:p>
    <w:p w14:paraId="026CC682" w14:textId="77777777" w:rsidR="00251332" w:rsidRPr="00201D28" w:rsidRDefault="00552A40" w:rsidP="008D4E93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ផ្នែកដែលយើងត្រូវការកែសម្រួលបន្ថែម។</w:t>
      </w:r>
    </w:p>
    <w:p w14:paraId="22081DC1" w14:textId="77777777" w:rsidR="005E1051" w:rsidRPr="00201D28" w:rsidRDefault="00552A40">
      <w:pPr>
        <w:spacing w:before="0" w:after="0" w:line="240" w:lineRule="auto"/>
        <w:rPr>
          <w:rFonts w:ascii="Khmer OS Battambang" w:hAnsi="Khmer OS Battambang" w:cs="Khmer OS Battambang"/>
          <w:b/>
          <w:bCs/>
          <w:sz w:val="22"/>
          <w:szCs w:val="20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2C6A3541" w14:textId="77777777" w:rsidR="0068526C" w:rsidRPr="00201D28" w:rsidRDefault="00552A40" w:rsidP="0068526C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lastRenderedPageBreak/>
        <w:t>សំណួរដែលត្រូវគិត</w:t>
      </w:r>
    </w:p>
    <w:p w14:paraId="0189DBAE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តើយើងគួរសរសេរអ្វីខ្លះនៅក្នុងរបាយការណ៍របស់យើង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20BD4641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តើអ្នកគិតថាយើងគួរធ្វើដូចម្តេច៖</w:t>
      </w:r>
    </w:p>
    <w:p w14:paraId="183CED41" w14:textId="72C0B568" w:rsidR="00251332" w:rsidRPr="00201D28" w:rsidRDefault="00552A40" w:rsidP="008D4E93">
      <w:pPr>
        <w:pStyle w:val="ListParagraph"/>
        <w:numPr>
          <w:ilvl w:val="0"/>
          <w:numId w:val="18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សរសេររបាយការណ៍របស់យើង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ឧទាហរណ៍រៀងរាល់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១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២ឆ្នាំ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74669A15" w14:textId="77777777" w:rsidR="00251332" w:rsidRPr="00201D28" w:rsidRDefault="00552A40" w:rsidP="008D4E93">
      <w:pPr>
        <w:pStyle w:val="ListParagraph"/>
        <w:numPr>
          <w:ilvl w:val="0"/>
          <w:numId w:val="18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ចែករំលែករបាយការណ៍របស់យើងជាមួយសហគមន៍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1F321A6B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1D2B3947" w14:textId="77777777" w:rsidTr="00632E7A">
        <w:trPr>
          <w:trHeight w:val="4526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1586917433"/>
            <w:placeholder>
              <w:docPart w:val="1BE8F3D37A70486BB6E358707E5841BA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02C43A0" w14:textId="77777777" w:rsidR="0068526C" w:rsidRPr="00201D28" w:rsidRDefault="00552A40" w:rsidP="005E1051">
                <w:pPr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1E411EB4" w14:textId="77777777" w:rsidR="00632E7A" w:rsidRPr="00201D28" w:rsidRDefault="00552A40" w:rsidP="005E1051">
      <w:pPr>
        <w:rPr>
          <w:rFonts w:ascii="Khmer OS Battambang" w:hAnsi="Khmer OS Battambang" w:cs="Khmer OS Battambang"/>
          <w:color w:val="00787A"/>
          <w:szCs w:val="20"/>
          <w:lang w:val="x-none" w:eastAsia="x-none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4343A4ED" w14:textId="77777777" w:rsidR="007E3924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4" w:name="_Toc256000013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ផែនការសកម្មភាព</w:t>
      </w:r>
      <w:bookmarkEnd w:id="54"/>
    </w:p>
    <w:p w14:paraId="151AE12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យើងអាចសរសេរផែនការសកម្មភាពដើម្បីជួយ៖</w:t>
      </w:r>
    </w:p>
    <w:p w14:paraId="433C72D4" w14:textId="77777777" w:rsidR="00251332" w:rsidRPr="00201D28" w:rsidRDefault="00552A40" w:rsidP="00C6287E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</w:t>
      </w:r>
    </w:p>
    <w:p w14:paraId="010E0ACF" w14:textId="77777777" w:rsidR="00251332" w:rsidRPr="00201D28" w:rsidRDefault="00552A40" w:rsidP="00C6287E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វិស័យពិការភាព</w:t>
      </w:r>
    </w:p>
    <w:p w14:paraId="12C147DF" w14:textId="77777777" w:rsidR="00251332" w:rsidRPr="00201D28" w:rsidRDefault="00552A40" w:rsidP="00C6287E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សហគមន៍ទូលំទូលាយ។</w:t>
      </w:r>
    </w:p>
    <w:p w14:paraId="1BEEF0FC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ផែនការសកម្មភាពរបស់យើងអាចជួយ៖</w:t>
      </w:r>
    </w:p>
    <w:p w14:paraId="389FB0A7" w14:textId="77777777" w:rsidR="00251332" w:rsidRPr="00201D28" w:rsidRDefault="00552A40" w:rsidP="00C6287E">
      <w:pPr>
        <w:numPr>
          <w:ilvl w:val="0"/>
          <w:numId w:val="19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មនុស្សគ្រប់រូបយល់ច្បាស់អំពីអ្វីដែលពួកគេត្រូវធ្វើ</w:t>
      </w:r>
    </w:p>
    <w:p w14:paraId="6148C23B" w14:textId="77777777" w:rsidR="00251332" w:rsidRPr="00201D28" w:rsidRDefault="00552A40" w:rsidP="00C6287E">
      <w:pPr>
        <w:numPr>
          <w:ilvl w:val="0"/>
          <w:numId w:val="19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យុទ្ធសាស្រ្តថ្មីនេះធ្វើឱ្យមានការផ្លាស់ប្តូរដ៏ធំសម្រាប់ជនពិការ។</w:t>
      </w:r>
    </w:p>
    <w:p w14:paraId="3F50459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ផែនការសកម្មភាពរបស់យើងនឹងនិយាយអំពី៖</w:t>
      </w:r>
    </w:p>
    <w:p w14:paraId="0589E0B6" w14:textId="77777777" w:rsidR="00251332" w:rsidRPr="00201D28" w:rsidRDefault="00552A40" w:rsidP="00C6287E">
      <w:pPr>
        <w:numPr>
          <w:ilvl w:val="0"/>
          <w:numId w:val="40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អ្វីដែលយើងនឹងធ្វើដើម្បីធ្វើឱ្យអ្វីៗប្រសើរឡើង</w:t>
      </w:r>
    </w:p>
    <w:p w14:paraId="157E6476" w14:textId="77777777" w:rsidR="00251332" w:rsidRPr="00201D28" w:rsidRDefault="00552A40" w:rsidP="00C6287E">
      <w:pPr>
        <w:numPr>
          <w:ilvl w:val="0"/>
          <w:numId w:val="40"/>
        </w:num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តើវាគួរត្រូវការពេលប៉ុន្មានដើម្បីធ្វើអ្វីៗឱ្យប្រសើរឡើង</w:t>
      </w:r>
    </w:p>
    <w:p w14:paraId="2CE0BB24" w14:textId="77777777" w:rsidR="0068526C" w:rsidRPr="00201D28" w:rsidRDefault="00552A40" w:rsidP="0068526C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Style w:val="Strong"/>
          <w:rFonts w:ascii="Khmer OS Battambang" w:eastAsia="DaunPenh" w:hAnsi="Khmer OS Battambang" w:cs="Khmer OS Battambang"/>
          <w:b/>
          <w:bCs/>
          <w:sz w:val="22"/>
          <w:szCs w:val="20"/>
          <w:lang w:val="km-KH"/>
        </w:rPr>
        <w:t>សំណួរដែលត្រូវគិត</w:t>
      </w:r>
    </w:p>
    <w:p w14:paraId="4478175D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តើអ្នកគិតយ៉ាងណាចំពោះផែនការសកម្មភាព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4E2528F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តើយើងគួរដាក់បញ្ចូលផែនការសកម្មភាពនៅក្នុងយុទ្ធសាស្ត្រថ្មីទេ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02A1984D" w14:textId="77777777" w:rsidR="00251332" w:rsidRPr="00201D28" w:rsidRDefault="00552A40" w:rsidP="00C6287E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50AE1E7D" w14:textId="77777777" w:rsidTr="002C12F5">
        <w:trPr>
          <w:trHeight w:val="3960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870183369"/>
            <w:placeholder>
              <w:docPart w:val="403A71E3738F4A1DB49C7178A4C243B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0C5C6C29" w14:textId="77777777" w:rsidR="0068526C" w:rsidRPr="00201D28" w:rsidRDefault="00552A40" w:rsidP="00C6287E">
                <w:pPr>
                  <w:spacing w:line="240" w:lineRule="auto"/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42D477B8" w14:textId="77777777" w:rsidR="00982D5D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5" w:name="_Toc256000014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រួមទាំងជនពិការ</w:t>
      </w:r>
      <w:bookmarkEnd w:id="55"/>
    </w:p>
    <w:p w14:paraId="6C01A1FC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យើងចង់សរសេរផែនការមួយ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ដែលនិយាយអំពីរបៀបដែលជនពិការនឹងក្លាយជាផ្នែកមួយនៃការធ្វើឱ្យប្រាកដថាយុទ្ធសាស្ត្រដំណើរការ។</w:t>
      </w:r>
    </w:p>
    <w:p w14:paraId="15B04014" w14:textId="77777777" w:rsidR="00D6664C" w:rsidRPr="00201D28" w:rsidRDefault="00552A40" w:rsidP="00D6664C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Style w:val="Strong"/>
          <w:rFonts w:ascii="Khmer OS Battambang" w:eastAsia="DaunPenh" w:hAnsi="Khmer OS Battambang" w:cs="Khmer OS Battambang"/>
          <w:b/>
          <w:bCs/>
          <w:sz w:val="22"/>
          <w:szCs w:val="20"/>
          <w:lang w:val="km-KH"/>
        </w:rPr>
        <w:t>សំណួរដែលត្រូវគិត</w:t>
      </w:r>
    </w:p>
    <w:p w14:paraId="2596F8BD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តើយើងអាចដាក់បញ្ចូលជនពិការដោយបែបបណា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ដើម្បីធ្វើឱ្យប្រាកដថាយុទ្ធសាស្ត្រថ្មីដំណើរការ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2BD12A5A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តើយើងអាចបញ្ចូលវិស័យពិការភាពយ៉ាងដូចម្តេចដើម្បីធ្វើឱ្យប្រាកដថា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យុទ្ធសាស្ត្រថ្មីដំណើរការ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1252814F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សូមសរសេរចម្លើយរបស់អ្នកក្នុងប្រអប់ខាងក្រោម។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A59DA" w:rsidRPr="00201D28" w14:paraId="253E3B56" w14:textId="77777777" w:rsidTr="00E13089">
        <w:trPr>
          <w:trHeight w:val="4535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599641331"/>
            <w:placeholder>
              <w:docPart w:val="D51C479E84FB4A668B9FE3081D09953C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02377989" w14:textId="77777777" w:rsidR="00D6664C" w:rsidRPr="00201D28" w:rsidRDefault="00552A40" w:rsidP="005E1051">
                <w:pPr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5F771F6B" w14:textId="77777777" w:rsidR="005E1051" w:rsidRPr="00201D28" w:rsidRDefault="00552A40">
      <w:pPr>
        <w:spacing w:before="0" w:after="0" w:line="240" w:lineRule="auto"/>
        <w:rPr>
          <w:rFonts w:ascii="Khmer OS Battambang" w:hAnsi="Khmer OS Battambang" w:cs="Khmer OS Battambang"/>
          <w:b/>
          <w:bCs/>
          <w:sz w:val="22"/>
          <w:szCs w:val="20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77FD4028" w14:textId="77777777" w:rsidR="00D6664C" w:rsidRPr="00201D28" w:rsidRDefault="00552A40" w:rsidP="000200D4">
      <w:pPr>
        <w:pStyle w:val="Heading3"/>
        <w:rPr>
          <w:rFonts w:ascii="Khmer OS Battambang" w:hAnsi="Khmer OS Battambang" w:cs="Khmer OS Battambang"/>
          <w:sz w:val="22"/>
          <w:szCs w:val="20"/>
        </w:rPr>
      </w:pPr>
      <w:r w:rsidRPr="00201D28">
        <w:rPr>
          <w:rFonts w:ascii="Khmer OS Battambang" w:eastAsia="DaunPenh" w:hAnsi="Khmer OS Battambang" w:cs="Khmer OS Battambang"/>
          <w:sz w:val="22"/>
          <w:szCs w:val="20"/>
          <w:lang w:val="km-KH"/>
        </w:rPr>
        <w:lastRenderedPageBreak/>
        <w:t>ចំណុចផ្សេងៗទៀតដែលត្រូវគិត</w:t>
      </w:r>
    </w:p>
    <w:p w14:paraId="49933B23" w14:textId="65FC3EB4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តើអ្នកមានគំនិត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យោបល់ផ្សេងទៀតអំពីអ្វីដែលអាចមាននៅក្នុង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យុទ្ធសាស្ត្រថ្មីទេ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30508A41" w14:textId="18FE7D33" w:rsidR="00251332" w:rsidRPr="00201D28" w:rsidRDefault="00552A40" w:rsidP="00AE23E0">
      <w:pPr>
        <w:spacing w:after="0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សូមសរសេរគំនិត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យោបល់របស់អ្នកក្នុងប្រអប់ខាងក្រោម។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A59DA" w:rsidRPr="00201D28" w14:paraId="23FBB56F" w14:textId="77777777" w:rsidTr="002A6C54">
        <w:trPr>
          <w:trHeight w:val="8921"/>
        </w:trPr>
        <w:sdt>
          <w:sdtPr>
            <w:rPr>
              <w:rFonts w:ascii="Khmer OS Battambang" w:hAnsi="Khmer OS Battambang" w:cs="Khmer OS Battambang"/>
              <w:sz w:val="22"/>
              <w:szCs w:val="18"/>
            </w:rPr>
            <w:id w:val="-1662762966"/>
            <w:placeholder>
              <w:docPart w:val="B98BAE2BE425483585BBFD816A59D524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CD49F9B" w14:textId="77777777" w:rsidR="00D6664C" w:rsidRPr="00201D28" w:rsidRDefault="00552A40" w:rsidP="005E1051">
                <w:pPr>
                  <w:rPr>
                    <w:rFonts w:ascii="Khmer OS Battambang" w:hAnsi="Khmer OS Battambang" w:cs="Khmer OS Battambang"/>
                    <w:sz w:val="22"/>
                    <w:szCs w:val="18"/>
                  </w:rPr>
                </w:pP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ចុច</w:t>
                </w:r>
                <w:r w:rsidRPr="00201D28">
                  <w:rPr>
                    <w:rStyle w:val="PlaceholderText"/>
                    <w:rFonts w:ascii="Khmer OS Battambang" w:hAnsi="Khmer OS Battambang" w:cs="Khmer OS Battambang"/>
                    <w:lang w:val="km-KH"/>
                  </w:rPr>
                  <w:t xml:space="preserve"> </w:t>
                </w:r>
                <w:r w:rsidRPr="00201D28">
                  <w:rPr>
                    <w:rStyle w:val="PlaceholderText"/>
                    <w:rFonts w:ascii="Khmer OS Battambang" w:eastAsia="DaunPenh" w:hAnsi="Khmer OS Battambang" w:cs="Khmer OS Battambang"/>
                    <w:lang w:val="km-KH"/>
                  </w:rPr>
                  <w:t>ឬប៉ះនៅទីនេះដើម្បីសរសេរ។</w:t>
                </w:r>
              </w:p>
            </w:tc>
          </w:sdtContent>
        </w:sdt>
      </w:tr>
    </w:tbl>
    <w:p w14:paraId="0A6C18AD" w14:textId="77777777" w:rsidR="00AE23E0" w:rsidRPr="00201D28" w:rsidRDefault="00552A40">
      <w:pPr>
        <w:spacing w:before="0" w:after="0" w:line="240" w:lineRule="auto"/>
        <w:rPr>
          <w:rStyle w:val="Strong"/>
          <w:rFonts w:ascii="Khmer OS Battambang" w:hAnsi="Khmer OS Battambang" w:cs="Khmer OS Battambang"/>
          <w:color w:val="00787A"/>
          <w:szCs w:val="20"/>
          <w:lang w:val="x-none" w:eastAsia="x-none"/>
        </w:rPr>
      </w:pPr>
      <w:r w:rsidRPr="00201D28">
        <w:rPr>
          <w:rStyle w:val="Strong"/>
          <w:rFonts w:ascii="Khmer OS Battambang" w:hAnsi="Khmer OS Battambang" w:cs="Khmer OS Battambang"/>
          <w:b w:val="0"/>
          <w:bCs w:val="0"/>
          <w:color w:val="00787A"/>
          <w:szCs w:val="18"/>
        </w:rPr>
        <w:br w:type="page"/>
      </w:r>
    </w:p>
    <w:p w14:paraId="6FFB64E9" w14:textId="77777777" w:rsidR="00D36640" w:rsidRPr="00201D28" w:rsidRDefault="00552A40" w:rsidP="0085345F">
      <w:pPr>
        <w:pStyle w:val="Heading2"/>
        <w:rPr>
          <w:rStyle w:val="Strong"/>
          <w:rFonts w:ascii="Khmer OS Battambang" w:hAnsi="Khmer OS Battambang" w:cs="Khmer OS Battambang"/>
          <w:b/>
          <w:bCs/>
          <w:color w:val="00787A"/>
          <w:szCs w:val="20"/>
        </w:rPr>
      </w:pPr>
      <w:bookmarkStart w:id="56" w:name="_Toc256000015"/>
      <w:r w:rsidRPr="00201D28">
        <w:rPr>
          <w:rStyle w:val="Strong"/>
          <w:rFonts w:ascii="Khmer OS Battambang" w:eastAsia="DaunPenh" w:hAnsi="Khmer OS Battambang" w:cs="Khmer OS Battambang"/>
          <w:b/>
          <w:bCs/>
          <w:color w:val="00787A"/>
          <w:szCs w:val="20"/>
          <w:lang w:val="km-KH"/>
        </w:rPr>
        <w:lastRenderedPageBreak/>
        <w:t>សំណួរអំពីអ្នក</w:t>
      </w:r>
      <w:bookmarkEnd w:id="56"/>
    </w:p>
    <w:p w14:paraId="1A5B241A" w14:textId="77777777" w:rsidR="00251332" w:rsidRPr="00201D28" w:rsidRDefault="00552A40" w:rsidP="00BA771F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តើអ្នកកំពុងឆ្លើយសំណួររបស់យើង៖</w:t>
      </w:r>
    </w:p>
    <w:p w14:paraId="3584AAD3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68395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សម្រាប់ខ្លួនឯង</w:t>
      </w:r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3D9A2F07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25906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សម្រាប់អង្គការមួយ</w:t>
      </w:r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5F0AF93B" w14:textId="77777777" w:rsidR="0029097E" w:rsidRPr="00201D28" w:rsidRDefault="00552A40" w:rsidP="00BA771F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ប្រសិនបើអ្នកកំពុងឆ្លើយសំណួររបស់យើងសម្រាប់អង្គការមួយ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សូមប្រាប់យើងមួយណា៖</w:t>
      </w:r>
      <w:sdt>
        <w:sdtPr>
          <w:rPr>
            <w:rFonts w:ascii="Khmer OS Battambang" w:hAnsi="Khmer OS Battambang" w:cs="Khmer OS Battambang"/>
            <w:sz w:val="22"/>
            <w:szCs w:val="18"/>
          </w:rPr>
          <w:id w:val="724763787"/>
          <w:placeholder>
            <w:docPart w:val="9EC3BD77823340318253ACDBAB09955B"/>
          </w:placeholder>
          <w:showingPlcHdr/>
        </w:sdtPr>
        <w:sdtEndPr/>
        <w:sdtContent>
          <w:r w:rsidR="002568B9"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ចុច</w:t>
          </w:r>
          <w:r w:rsidR="002568B9" w:rsidRPr="00C6287E">
            <w:rPr>
              <w:rStyle w:val="PlaceholderText"/>
              <w:rFonts w:ascii="Khmer OS Battambang" w:hAnsi="Khmer OS Battambang" w:cs="Khmer OS Battambang"/>
              <w:sz w:val="22"/>
              <w:lang w:val="km-KH"/>
            </w:rPr>
            <w:t xml:space="preserve"> </w:t>
          </w:r>
          <w:r w:rsidR="002568B9"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ឬប៉ះនៅទីនេះដើម្បីសរសេរ។</w:t>
          </w:r>
        </w:sdtContent>
      </w:sdt>
    </w:p>
    <w:p w14:paraId="43083688" w14:textId="77777777" w:rsidR="00251332" w:rsidRPr="00201D28" w:rsidRDefault="00552A40" w:rsidP="00BA771F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តើប្រយោគមួយណាដែលពិតអំពីអ្នក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>?</w:t>
      </w:r>
    </w:p>
    <w:p w14:paraId="2D20E10A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346335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ខ្ញុំជាមនុស្សពិការ។</w:t>
      </w:r>
    </w:p>
    <w:p w14:paraId="61660A1B" w14:textId="7615C00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954028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ខ្ញុំជាឪពុកម្តាយ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អាណាព្យាបាលរបស់ជនពិការ។</w:t>
      </w:r>
    </w:p>
    <w:p w14:paraId="229EA6F8" w14:textId="77777777" w:rsidR="00251332" w:rsidRPr="00201D28" w:rsidRDefault="00610323" w:rsidP="00BA771F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201350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ខ្ញុំជាសមាជិកគ្រួសាររបស់ជនពិការ។</w:t>
      </w:r>
    </w:p>
    <w:p w14:paraId="3B7846EB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233766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ខ្ញុំជាអ្នកថែទាំមនុស្សពិការ។</w:t>
      </w:r>
    </w:p>
    <w:p w14:paraId="10458283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739421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ខ្ញុំជាបុគ្គលិកគាំទ្រ។</w:t>
      </w:r>
    </w:p>
    <w:p w14:paraId="55AC8699" w14:textId="77777777" w:rsidR="00251332" w:rsidRPr="00201D28" w:rsidRDefault="00610323" w:rsidP="00BA771F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854463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ខ្ញុំធ្វើការជាមួយជនពិការ។</w:t>
      </w:r>
    </w:p>
    <w:p w14:paraId="56B47F76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527268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ខ្ញុំជាអ្នកតស៊ូមតិជនពិការ។</w:t>
      </w:r>
    </w:p>
    <w:p w14:paraId="658AB093" w14:textId="3B74B6B8" w:rsidR="00251332" w:rsidRPr="00201D28" w:rsidRDefault="00610323" w:rsidP="00BA771F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286920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ខ្ញុំធ្វើការឱ្យអង្គការពិការ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អ្នកផ្តល់សេវាកម្ម។</w:t>
      </w:r>
    </w:p>
    <w:p w14:paraId="14A4E806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835472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ខ្ញុំផ្តល់ការងារដល់ជនពិការ។</w:t>
      </w:r>
    </w:p>
    <w:p w14:paraId="1565E1E2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09237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ខ្ញុំជាម្ចាស់អាជីវកម្ម។</w:t>
      </w:r>
    </w:p>
    <w:p w14:paraId="00975B52" w14:textId="77777777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578314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ខ្ញុំជាបុគ្គលិកថែទាំសុខភាព។</w:t>
      </w:r>
    </w:p>
    <w:p w14:paraId="4996FF74" w14:textId="07927329" w:rsidR="00251332" w:rsidRPr="00201D28" w:rsidRDefault="00610323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  <w:cs/>
          <w:lang w:bidi="km-KH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810874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ខ្ញុំសិក្សា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ធ្វើការនៅសាកលវិទ្យាល័យ។</w:t>
      </w:r>
    </w:p>
    <w:p w14:paraId="40D2D47E" w14:textId="77777777" w:rsidR="00251332" w:rsidRPr="00201D28" w:rsidRDefault="00610323" w:rsidP="00BA771F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202005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ខ្ញុំធ្វើការឱ្យរដ្ឋាភិបាលដូចជា៖</w:t>
      </w:r>
    </w:p>
    <w:p w14:paraId="732EB26C" w14:textId="77777777" w:rsidR="00251332" w:rsidRPr="00201D28" w:rsidRDefault="00552A40" w:rsidP="00BA771F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Khmer OS Battambang" w:eastAsia="Lato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រដ្ឋាភិបាលអូស្រ្តាលី</w:t>
      </w:r>
    </w:p>
    <w:p w14:paraId="617FD277" w14:textId="185895DB" w:rsidR="00251332" w:rsidRPr="00201D28" w:rsidRDefault="00552A40" w:rsidP="00BA771F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Khmer OS Battambang" w:eastAsia="Lato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រដ្ឋាភិបាលអូស្រ្តាលីថ្នាក់រដ្ឋ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ដែនដី</w:t>
      </w:r>
    </w:p>
    <w:p w14:paraId="7FBA1B88" w14:textId="77777777" w:rsidR="00251332" w:rsidRPr="00201D28" w:rsidRDefault="00552A40" w:rsidP="00BA771F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រដ្ឋាភិបាលថ្នាក់មូលដ្ឋាន</w:t>
      </w:r>
    </w:p>
    <w:p w14:paraId="21BF3DB9" w14:textId="77777777" w:rsidR="00251332" w:rsidRPr="00201D28" w:rsidRDefault="00552A40" w:rsidP="00BA771F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ផ្សេងទៀត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សូមប្រាប់យើង៖</w:t>
      </w:r>
    </w:p>
    <w:sdt>
      <w:sdtPr>
        <w:rPr>
          <w:rFonts w:ascii="Khmer OS Battambang" w:hAnsi="Khmer OS Battambang" w:cs="Khmer OS Battambang"/>
          <w:sz w:val="22"/>
          <w:szCs w:val="18"/>
        </w:rPr>
        <w:id w:val="-496657402"/>
        <w:placeholder>
          <w:docPart w:val="5BB47C2561874D2A98169089C9F610F5"/>
        </w:placeholder>
        <w:showingPlcHdr/>
      </w:sdtPr>
      <w:sdtEndPr/>
      <w:sdtContent>
        <w:p w14:paraId="40AFABDD" w14:textId="77777777" w:rsidR="00251332" w:rsidRPr="00201D28" w:rsidRDefault="00552A40" w:rsidP="00BA771F">
          <w:pPr>
            <w:spacing w:line="240" w:lineRule="auto"/>
            <w:rPr>
              <w:rFonts w:ascii="Khmer OS Battambang" w:hAnsi="Khmer OS Battambang" w:cs="Khmer OS Battambang"/>
              <w:sz w:val="22"/>
              <w:szCs w:val="18"/>
            </w:rPr>
          </w:pP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ចុច</w:t>
          </w:r>
          <w:r w:rsidRPr="00C6287E">
            <w:rPr>
              <w:rStyle w:val="PlaceholderText"/>
              <w:rFonts w:ascii="Khmer OS Battambang" w:hAnsi="Khmer OS Battambang" w:cs="Khmer OS Battambang"/>
              <w:sz w:val="22"/>
              <w:lang w:val="km-KH"/>
            </w:rPr>
            <w:t xml:space="preserve"> </w:t>
          </w: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ឬប៉ះនៅទីនេះដើម្បីសរសេរ។</w:t>
          </w:r>
        </w:p>
      </w:sdtContent>
    </w:sdt>
    <w:p w14:paraId="2E6105F8" w14:textId="77777777" w:rsidR="00BA771F" w:rsidRDefault="00BA771F">
      <w:pPr>
        <w:spacing w:before="0" w:after="0" w:line="240" w:lineRule="auto"/>
        <w:rPr>
          <w:rFonts w:ascii="Khmer OS Battambang" w:eastAsia="DaunPenh" w:hAnsi="Khmer OS Battambang" w:cs="Khmer OS Battambang"/>
          <w:sz w:val="22"/>
          <w:szCs w:val="18"/>
          <w:lang w:val="km-KH"/>
        </w:rPr>
      </w:pPr>
      <w:r>
        <w:rPr>
          <w:rFonts w:ascii="Khmer OS Battambang" w:eastAsia="DaunPenh" w:hAnsi="Khmer OS Battambang" w:cs="Khmer OS Battambang"/>
          <w:sz w:val="22"/>
          <w:szCs w:val="18"/>
          <w:cs/>
          <w:lang w:val="km-KH" w:bidi="km-KH"/>
        </w:rPr>
        <w:br w:type="page"/>
      </w:r>
    </w:p>
    <w:p w14:paraId="5B2EB5E9" w14:textId="1979C19C" w:rsidR="00FE5136" w:rsidRPr="00201D28" w:rsidRDefault="00552A40" w:rsidP="005E1051">
      <w:pPr>
        <w:rPr>
          <w:rFonts w:ascii="Khmer OS Battambang" w:eastAsia="Arial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lastRenderedPageBreak/>
        <w:t>តើអ្នករស់នៅរដ្ឋ</w:t>
      </w:r>
      <w:r w:rsidRPr="00201D28">
        <w:rPr>
          <w:rFonts w:ascii="Khmer OS Battambang" w:eastAsia="Arial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ដែនដីមួយណា</w:t>
      </w:r>
      <w:r w:rsidRPr="00201D28">
        <w:rPr>
          <w:rFonts w:ascii="Khmer OS Battambang" w:eastAsia="Arial" w:hAnsi="Khmer OS Battambang" w:cs="Khmer OS Battambang"/>
          <w:sz w:val="22"/>
          <w:szCs w:val="18"/>
          <w:lang w:val="km-KH"/>
        </w:rPr>
        <w:t>?</w:t>
      </w:r>
    </w:p>
    <w:p w14:paraId="2A059C0A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16"/>
          <w:szCs w:val="16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33514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ដែនដីរដ្ឋធានីអូស្រ្តាលី</w:t>
      </w:r>
    </w:p>
    <w:p w14:paraId="343FF0CB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314105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ញូវសៅវែល</w:t>
      </w:r>
    </w:p>
    <w:p w14:paraId="14056853" w14:textId="77777777" w:rsidR="00251332" w:rsidRPr="00201D28" w:rsidRDefault="00610323" w:rsidP="00071956">
      <w:pPr>
        <w:spacing w:line="240" w:lineRule="auto"/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385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ដែនដីខាងជើង</w:t>
      </w:r>
    </w:p>
    <w:p w14:paraId="2E80040E" w14:textId="77777777" w:rsidR="00251332" w:rsidRPr="00201D28" w:rsidRDefault="00610323" w:rsidP="00071956">
      <w:pPr>
        <w:spacing w:line="240" w:lineRule="auto"/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509966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រដ្ឋឃ្លឺនស្លែន</w:t>
      </w:r>
    </w:p>
    <w:p w14:paraId="00286701" w14:textId="77777777" w:rsidR="00251332" w:rsidRPr="00201D28" w:rsidRDefault="00610323" w:rsidP="00071956">
      <w:pPr>
        <w:spacing w:line="240" w:lineRule="auto"/>
        <w:ind w:left="-3"/>
        <w:rPr>
          <w:rFonts w:ascii="Khmer OS Battambang" w:hAnsi="Khmer OS Battambang" w:cs="Khmer OS Battambang"/>
          <w:sz w:val="16"/>
          <w:szCs w:val="16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42510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រដ្ឋអូស្ត្រាលីខាងត្បូង</w:t>
      </w:r>
    </w:p>
    <w:p w14:paraId="290443A4" w14:textId="77777777" w:rsidR="00251332" w:rsidRPr="00201D28" w:rsidRDefault="00610323" w:rsidP="00071956">
      <w:pPr>
        <w:spacing w:line="240" w:lineRule="auto"/>
        <w:ind w:left="-3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236726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រដ្ឋថាស្មា៉នៀ</w:t>
      </w:r>
    </w:p>
    <w:p w14:paraId="23A3BFDA" w14:textId="77777777" w:rsidR="00251332" w:rsidRPr="00201D28" w:rsidRDefault="00610323" w:rsidP="00071956">
      <w:pPr>
        <w:spacing w:line="240" w:lineRule="auto"/>
        <w:ind w:left="-3"/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353762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រដ្ឋវិចថូរៀ</w:t>
      </w:r>
    </w:p>
    <w:p w14:paraId="5C03C4D1" w14:textId="77777777" w:rsidR="00FE5136" w:rsidRPr="00201D28" w:rsidRDefault="00610323" w:rsidP="00071956">
      <w:pPr>
        <w:spacing w:line="240" w:lineRule="auto"/>
        <w:ind w:left="-3"/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79387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រដ្ឋអូស្ត្រាលីខាងលិច</w:t>
      </w:r>
    </w:p>
    <w:p w14:paraId="17A26FBA" w14:textId="77777777" w:rsidR="00251332" w:rsidRPr="00201D28" w:rsidRDefault="00610323" w:rsidP="00071956">
      <w:pPr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006684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ខ្ញុំមិនរស់នៅក្នុងប្រទេសអូស្ត្រាលីទេ</w:t>
      </w:r>
    </w:p>
    <w:p w14:paraId="4DA4F854" w14:textId="77777777" w:rsidR="00251332" w:rsidRPr="00201D28" w:rsidRDefault="00610323" w:rsidP="00071956">
      <w:pPr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294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ខ្ញុំមិនចង់និយាយទេ</w:t>
      </w:r>
    </w:p>
    <w:p w14:paraId="4CD78C7A" w14:textId="77777777" w:rsidR="00251332" w:rsidRPr="00201D28" w:rsidRDefault="00552A40" w:rsidP="00AE23E0">
      <w:pPr>
        <w:spacing w:before="600"/>
        <w:rPr>
          <w:rFonts w:ascii="Khmer OS Battambang" w:eastAsia="Arial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តើប្រភេទនៃទីកន្លែងអ្វីដែលអ្នករស់នៅ</w:t>
      </w:r>
      <w:r w:rsidRPr="00201D28">
        <w:rPr>
          <w:rFonts w:ascii="Khmer OS Battambang" w:eastAsia="Arial" w:hAnsi="Khmer OS Battambang" w:cs="Khmer OS Battambang"/>
          <w:sz w:val="22"/>
          <w:szCs w:val="18"/>
          <w:lang w:val="km-KH"/>
        </w:rPr>
        <w:t xml:space="preserve">? </w:t>
      </w:r>
    </w:p>
    <w:p w14:paraId="0434F59F" w14:textId="77777777" w:rsidR="00251332" w:rsidRPr="00201D28" w:rsidRDefault="00610323" w:rsidP="00071956">
      <w:pPr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87171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រដ្ឋធានី</w:t>
      </w:r>
    </w:p>
    <w:p w14:paraId="7EBF8B4E" w14:textId="6F054959" w:rsidR="00251332" w:rsidRPr="00201D28" w:rsidRDefault="00610323" w:rsidP="00071956">
      <w:pPr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223006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ទីក្រុងធំ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ទីប្រជុំជន</w:t>
      </w:r>
    </w:p>
    <w:p w14:paraId="15503888" w14:textId="6262CC78" w:rsidR="00251332" w:rsidRPr="00201D28" w:rsidRDefault="00610323" w:rsidP="00071956">
      <w:pPr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45242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ទីប្រជុំជនតូច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តំបន់ឆ្ងាយពីទីក្រុងធំ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ទីប្រជុំជន</w:t>
      </w:r>
    </w:p>
    <w:p w14:paraId="4195835C" w14:textId="77777777" w:rsidR="00BB669F" w:rsidRPr="00201D28" w:rsidRDefault="00610323" w:rsidP="00071956">
      <w:pPr>
        <w:rPr>
          <w:rFonts w:ascii="Khmer OS Battambang" w:eastAsia="Arial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36732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ខ្ញុំមិនចង់និយាយទេ</w:t>
      </w:r>
    </w:p>
    <w:p w14:paraId="1FDD44FA" w14:textId="77777777" w:rsidR="00BB669F" w:rsidRPr="00201D28" w:rsidRDefault="00552A40" w:rsidP="00AE23E0">
      <w:pPr>
        <w:spacing w:before="600"/>
        <w:rPr>
          <w:rFonts w:ascii="Khmer OS Battambang" w:eastAsia="Lato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តើអ្នកជាផ្នែកនៃសហគមន៍ជនជាតិដើម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>/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ឬអ្នកកោះ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Torres Strait?</w:t>
      </w:r>
    </w:p>
    <w:p w14:paraId="06ABFB86" w14:textId="77777777" w:rsidR="00251332" w:rsidRPr="00201D28" w:rsidRDefault="00610323" w:rsidP="00071956">
      <w:pPr>
        <w:spacing w:line="240" w:lineRule="auto"/>
        <w:ind w:left="-3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91829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បាទ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>/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ចាស៎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 </w:t>
      </w:r>
    </w:p>
    <w:p w14:paraId="0EDCE8D9" w14:textId="77777777" w:rsidR="00251332" w:rsidRPr="00201D28" w:rsidRDefault="00610323" w:rsidP="00071956">
      <w:pPr>
        <w:spacing w:line="240" w:lineRule="auto"/>
        <w:ind w:left="-3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371879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</w:p>
    <w:p w14:paraId="4BDD83E7" w14:textId="77777777" w:rsidR="00C13EF5" w:rsidRPr="00201D28" w:rsidRDefault="00610323" w:rsidP="00071956">
      <w:pPr>
        <w:spacing w:line="240" w:lineRule="auto"/>
        <w:ind w:left="-3"/>
        <w:rPr>
          <w:rFonts w:ascii="Khmer OS Battambang" w:eastAsia="Lato" w:hAnsi="Khmer OS Battambang" w:cs="Khmer OS Battambang"/>
          <w:sz w:val="22"/>
          <w:szCs w:val="18"/>
          <w:cs/>
          <w:lang w:bidi="km-KH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58376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ខ្ញុំមិនចង់និយាយទេ</w:t>
      </w:r>
      <w:r w:rsidR="0083053D">
        <w:rPr>
          <w:rFonts w:ascii="Khmer OS Battambang" w:eastAsia="DaunPenh" w:hAnsi="Khmer OS Battambang" w:cs="Khmer OS Battambang"/>
          <w:sz w:val="22"/>
          <w:szCs w:val="18"/>
          <w:cs/>
          <w:lang w:val="km-KH" w:bidi="km-KH"/>
        </w:rPr>
        <w:br/>
      </w:r>
    </w:p>
    <w:p w14:paraId="0C1A222B" w14:textId="77777777" w:rsidR="00E71622" w:rsidRDefault="00E71622">
      <w:pPr>
        <w:spacing w:before="0" w:after="0" w:line="240" w:lineRule="auto"/>
        <w:rPr>
          <w:rFonts w:ascii="Khmer OS Battambang" w:eastAsia="DaunPenh" w:hAnsi="Khmer OS Battambang" w:cs="Khmer OS Battambang"/>
          <w:sz w:val="22"/>
          <w:szCs w:val="18"/>
          <w:lang w:val="km-KH"/>
        </w:rPr>
      </w:pPr>
      <w:r>
        <w:rPr>
          <w:rFonts w:ascii="Khmer OS Battambang" w:eastAsia="DaunPenh" w:hAnsi="Khmer OS Battambang" w:cs="Khmer OS Battambang"/>
          <w:sz w:val="22"/>
          <w:szCs w:val="18"/>
          <w:cs/>
          <w:lang w:val="km-KH" w:bidi="km-KH"/>
        </w:rPr>
        <w:br w:type="page"/>
      </w:r>
    </w:p>
    <w:p w14:paraId="619D78A7" w14:textId="392AB8C3" w:rsidR="00251332" w:rsidRPr="00201D28" w:rsidRDefault="00552A40" w:rsidP="00462305">
      <w:pPr>
        <w:spacing w:before="0" w:after="0" w:line="240" w:lineRule="auto"/>
        <w:rPr>
          <w:rFonts w:ascii="Khmer OS Battambang" w:eastAsia="Lato" w:hAnsi="Khmer OS Battambang" w:cs="Khmer OS Battambang"/>
          <w:sz w:val="22"/>
          <w:szCs w:val="18"/>
          <w:cs/>
          <w:lang w:bidi="km-KH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lastRenderedPageBreak/>
        <w:t>តើអ្នកមកពី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វប្បធម៌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ខុសគ្នាឬ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? </w:t>
      </w:r>
      <w:r w:rsidR="00462305">
        <w:rPr>
          <w:rFonts w:ascii="Khmer OS Battambang" w:eastAsia="Lato" w:hAnsi="Khmer OS Battambang" w:cs="Khmer OS Battambang"/>
          <w:sz w:val="22"/>
          <w:szCs w:val="18"/>
          <w:cs/>
          <w:lang w:val="km-KH" w:bidi="km-KH"/>
        </w:rPr>
        <w:br/>
      </w:r>
    </w:p>
    <w:p w14:paraId="712A7EE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វប្បធម៌របស់អ្នកគឺ៖</w:t>
      </w:r>
    </w:p>
    <w:p w14:paraId="065239E9" w14:textId="77777777" w:rsidR="00251332" w:rsidRPr="00201D28" w:rsidRDefault="00552A40" w:rsidP="00983549">
      <w:pPr>
        <w:pStyle w:val="ListParagraph"/>
        <w:numPr>
          <w:ilvl w:val="0"/>
          <w:numId w:val="32"/>
        </w:numPr>
        <w:spacing w:before="120" w:after="120"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របៀបរស់នៅរបស់អ្នក</w:t>
      </w:r>
    </w:p>
    <w:p w14:paraId="1B844DBA" w14:textId="6D4DDECC" w:rsidR="00C13EF5" w:rsidRPr="00201D28" w:rsidRDefault="00552A40" w:rsidP="00251332">
      <w:pPr>
        <w:pStyle w:val="ListParagraph"/>
        <w:numPr>
          <w:ilvl w:val="0"/>
          <w:numId w:val="32"/>
        </w:numPr>
        <w:spacing w:before="120" w:after="120"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របៀបដែលអ្នកគិត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ធ្វើ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ដោយព្រោះតែវិធីដែលអ្នកធំឡើង។</w:t>
      </w:r>
    </w:p>
    <w:p w14:paraId="3DA6A73F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23070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បាទ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>/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ចាស៎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 </w:t>
      </w:r>
    </w:p>
    <w:p w14:paraId="3D6AEB16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594584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</w:p>
    <w:p w14:paraId="49C9849B" w14:textId="77777777" w:rsidR="00251332" w:rsidRPr="00201D28" w:rsidRDefault="00610323" w:rsidP="00071956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896938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ខ្ញុំមិនចង់និយាយទេ</w:t>
      </w:r>
    </w:p>
    <w:p w14:paraId="52F11170" w14:textId="5DD1154B" w:rsidR="00C13EF5" w:rsidRPr="00201D28" w:rsidRDefault="00552A40" w:rsidP="00AE23E0">
      <w:pPr>
        <w:spacing w:before="600"/>
        <w:rPr>
          <w:rFonts w:ascii="Khmer OS Battambang" w:eastAsia="Lato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តើអ្នកនិយាយភាសាផ្សេងក្រៅពីភាសាអង់គ្លេសភាគច្រើនឬ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?</w:t>
      </w:r>
    </w:p>
    <w:p w14:paraId="0536DB72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786201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បាទ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>/</w:t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ចាស៎</w:t>
      </w:r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 </w:t>
      </w:r>
    </w:p>
    <w:p w14:paraId="248D4B27" w14:textId="77777777" w:rsidR="00251332" w:rsidRPr="00201D28" w:rsidRDefault="00610323" w:rsidP="00071956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713954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</w:p>
    <w:p w14:paraId="5B88ED7C" w14:textId="77777777" w:rsidR="00C13EF5" w:rsidRPr="00201D28" w:rsidRDefault="00610323" w:rsidP="00071956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420308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071956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071956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ខ្ញុំមិនចង់និយាយទេ</w:t>
      </w:r>
    </w:p>
    <w:p w14:paraId="2F0B917A" w14:textId="36FED480" w:rsidR="00D36640" w:rsidRPr="00201D28" w:rsidRDefault="00552A40" w:rsidP="00AE23E0">
      <w:pPr>
        <w:spacing w:before="600"/>
        <w:rPr>
          <w:rFonts w:ascii="Khmer OS Battambang" w:eastAsia="Lato" w:hAnsi="Khmer OS Battambang" w:cs="Khmer OS Battambang"/>
          <w:sz w:val="22"/>
          <w:szCs w:val="18"/>
          <w:cs/>
          <w:lang w:bidi="km-KH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តើអ្នកជាផ្នែកនៃសហគមន៍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(LGBTQI+)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ស្រីស្រឡាញ់ស្រី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ប្រុសស្រឡាញ់ប្រុស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អ្នកស្រឡាញ់ភេទទាំងពីរ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អ្នកប្តូរភេទ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អន្តរភេទ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មិនច្បាស់ប្រាកដអំពីភេទ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អ្នកមានភេទប្រុសផងស្រីផង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Pr="00201D28">
        <w:rPr>
          <w:rFonts w:ascii="Khmer OS Battambang" w:eastAsia="Lato" w:hAnsi="Khmer OS Battambang" w:cs="Khmer OS Battambang"/>
          <w:sz w:val="22"/>
          <w:szCs w:val="18"/>
          <w:lang w:val="km-KH"/>
        </w:rPr>
        <w:t xml:space="preserve"> ?</w:t>
      </w:r>
    </w:p>
    <w:p w14:paraId="69D8D095" w14:textId="77777777" w:rsidR="00251332" w:rsidRPr="00201D28" w:rsidRDefault="00610323" w:rsidP="00AE23E0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119366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បាទ</w:t>
      </w:r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>/</w:t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ចាស៎</w:t>
      </w:r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 </w:t>
      </w:r>
    </w:p>
    <w:p w14:paraId="3DC6C71C" w14:textId="77777777" w:rsidR="00251332" w:rsidRPr="00201D28" w:rsidRDefault="00610323" w:rsidP="00AE23E0">
      <w:pPr>
        <w:spacing w:line="240" w:lineRule="auto"/>
        <w:rPr>
          <w:rFonts w:ascii="Khmer OS Battambang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1857885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ទេ</w:t>
      </w:r>
    </w:p>
    <w:p w14:paraId="0DD154FE" w14:textId="77777777" w:rsidR="00251332" w:rsidRPr="00201D28" w:rsidRDefault="00610323" w:rsidP="00AE23E0">
      <w:pPr>
        <w:spacing w:line="240" w:lineRule="auto"/>
        <w:rPr>
          <w:rFonts w:ascii="Khmer OS Battambang" w:eastAsia="Lato" w:hAnsi="Khmer OS Battambang" w:cs="Khmer OS Battambang"/>
          <w:sz w:val="22"/>
          <w:szCs w:val="18"/>
        </w:rPr>
      </w:pPr>
      <w:sdt>
        <w:sdtPr>
          <w:rPr>
            <w:rFonts w:ascii="Khmer OS Battambang" w:hAnsi="Khmer OS Battambang" w:cs="Khmer OS Battambang"/>
            <w:sz w:val="22"/>
            <w:szCs w:val="18"/>
          </w:rPr>
          <w:id w:val="816993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201D28">
            <w:rPr>
              <w:rFonts w:ascii="Segoe UI Symbol" w:eastAsia="MS Gothic" w:hAnsi="Segoe UI Symbol" w:cs="Segoe UI Symbol"/>
              <w:sz w:val="22"/>
              <w:szCs w:val="18"/>
              <w:lang w:val="km-KH"/>
            </w:rPr>
            <w:t>☐</w:t>
          </w:r>
        </w:sdtContent>
      </w:sdt>
      <w:r w:rsidR="00AE23E0" w:rsidRPr="00201D28">
        <w:rPr>
          <w:rFonts w:ascii="Khmer OS Battambang" w:hAnsi="Khmer OS Battambang" w:cs="Khmer OS Battambang"/>
          <w:sz w:val="22"/>
          <w:szCs w:val="18"/>
          <w:lang w:val="km-KH"/>
        </w:rPr>
        <w:tab/>
      </w:r>
      <w:r w:rsidR="00AE23E0"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ខ្ញុំមិនចង់និយាយទេ</w:t>
      </w:r>
    </w:p>
    <w:p w14:paraId="32B64341" w14:textId="77777777" w:rsidR="00D36640" w:rsidRPr="00201D28" w:rsidRDefault="00552A40" w:rsidP="005E1051">
      <w:pPr>
        <w:rPr>
          <w:rFonts w:ascii="Khmer OS Battambang" w:hAnsi="Khmer OS Battambang" w:cs="Khmer OS Battambang"/>
          <w:b/>
          <w:bCs/>
          <w:color w:val="00787A"/>
          <w:szCs w:val="20"/>
          <w:lang w:val="x-none" w:eastAsia="x-none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153EEA2F" w14:textId="77777777" w:rsidR="00EC7617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57" w:name="_Toc256000016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វិធីដែលអ្នកអាចប្រាប់យើងពីចម្លើយរបស់អ្នក</w:t>
      </w:r>
      <w:bookmarkEnd w:id="57"/>
    </w:p>
    <w:p w14:paraId="29AAD13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អ្នកអាចឆ្លើយសំណួររបស់យើងជាលាយលក្ខណ៍អក្សរ។</w:t>
      </w:r>
    </w:p>
    <w:p w14:paraId="1927D630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អ្នកអាចផ្ញើចម្លើយរបស់អ្នកមកយើងតាមអ៊ីម៉ែល។</w:t>
      </w:r>
    </w:p>
    <w:p w14:paraId="2850A84F" w14:textId="77777777" w:rsidR="00251332" w:rsidRPr="002C12F5" w:rsidRDefault="00552A40" w:rsidP="005E1051">
      <w:pPr>
        <w:rPr>
          <w:rFonts w:asciiTheme="minorBidi" w:hAnsiTheme="minorBidi" w:cstheme="minorBidi"/>
          <w:szCs w:val="28"/>
        </w:rPr>
      </w:pPr>
      <w:r w:rsidRPr="002C12F5">
        <w:rPr>
          <w:rFonts w:asciiTheme="minorBidi" w:hAnsiTheme="minorBidi" w:cstheme="minorBidi"/>
          <w:szCs w:val="28"/>
        </w:rPr>
        <w:t>National Disability Strategy Governance and Engagement Section</w:t>
      </w:r>
    </w:p>
    <w:p w14:paraId="3955B35E" w14:textId="77777777" w:rsidR="00251332" w:rsidRPr="002C12F5" w:rsidRDefault="00552A40" w:rsidP="005E1051">
      <w:pPr>
        <w:rPr>
          <w:rFonts w:asciiTheme="minorBidi" w:hAnsiTheme="minorBidi" w:cstheme="minorBidi"/>
          <w:szCs w:val="28"/>
        </w:rPr>
      </w:pPr>
      <w:r w:rsidRPr="002C12F5">
        <w:rPr>
          <w:rFonts w:asciiTheme="minorBidi" w:hAnsiTheme="minorBidi" w:cstheme="minorBidi"/>
          <w:szCs w:val="28"/>
        </w:rPr>
        <w:t>GPO Box 9820 Department of Social Services Canberra, ACT 2601</w:t>
      </w:r>
    </w:p>
    <w:p w14:paraId="27CF00BB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អ្នកអាចចូលទៅកាន់គេហទំព័ររបស់យើងដើម្បីឆ្លើយសំណួររបស់យើង។</w:t>
      </w:r>
    </w:p>
    <w:p w14:paraId="4B5BC8C5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គេហទំព័រ៖</w:t>
      </w:r>
      <w:hyperlink w:history="1">
        <w:r w:rsidRPr="002C12F5">
          <w:rPr>
            <w:rStyle w:val="Hyperlink"/>
            <w:rFonts w:asciiTheme="minorBidi" w:hAnsiTheme="minorBidi" w:cstheme="minorBidi"/>
            <w:szCs w:val="28"/>
            <w:lang w:val="km-KH"/>
          </w:rPr>
          <w:t>www.engage.dss.gov.au</w:t>
        </w:r>
      </w:hyperlink>
    </w:p>
    <w:p w14:paraId="1B32084F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អ្នកអាចថតសម្លេងនូវចម្លើយរបស់អ្នកបាន។</w:t>
      </w:r>
    </w:p>
    <w:p w14:paraId="697570E6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អ្នកអាចថតវីដេអូនូវចម្លើយរបស់អ្នកបាន។</w:t>
      </w:r>
    </w:p>
    <w:p w14:paraId="59791C38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អ្នកអាចចូលទៅកាន់គេហទំព័ររបស់យើង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ហើយផ្ទុក៖</w:t>
      </w:r>
    </w:p>
    <w:p w14:paraId="163C6311" w14:textId="77777777" w:rsidR="00251332" w:rsidRPr="00201D28" w:rsidRDefault="00552A40" w:rsidP="008D4E93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ការថតសម្លេង</w:t>
      </w:r>
    </w:p>
    <w:p w14:paraId="25B14B09" w14:textId="77777777" w:rsidR="00251332" w:rsidRPr="00201D28" w:rsidRDefault="00552A40" w:rsidP="008D4E93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ការថតវីដេអូ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1D98532A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អ្នកត្រូវផ្ញើចម្លើយរបស់អ្នកមកយើងត្រឹមថ្ងៃទី៣០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ខែកញ្ញា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ឆ្នាំ២០២០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។</w:t>
      </w:r>
    </w:p>
    <w:p w14:paraId="77BB4341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យើងអាចចែករំលែកចម្លើយរបស់អ្នកនៅលើគេហទំព័ររបស់យើង។</w:t>
      </w:r>
    </w:p>
    <w:p w14:paraId="660FFC03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អ្នកត្រូវតែប្រាប់យើង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ប្រសិនជាអ្នកមិនចង់ឱ្យយើងចែករំលែកចម្លើយរបស់អ្នកទេ។</w:t>
      </w:r>
    </w:p>
    <w:p w14:paraId="0E43F268" w14:textId="77777777" w:rsidR="007258A1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bookmarkStart w:id="58" w:name="_Toc513644164"/>
      <w:bookmarkStart w:id="59" w:name="_Toc6404793"/>
      <w:bookmarkEnd w:id="45"/>
      <w:r w:rsidRPr="00201D28">
        <w:rPr>
          <w:rFonts w:ascii="Khmer OS Battambang" w:hAnsi="Khmer OS Battambang" w:cs="Khmer OS Battambang"/>
          <w:b/>
          <w:bCs/>
          <w:sz w:val="22"/>
          <w:szCs w:val="18"/>
        </w:rPr>
        <w:br w:type="page"/>
      </w:r>
    </w:p>
    <w:p w14:paraId="5FB74829" w14:textId="77777777" w:rsidR="003C25FD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60" w:name="_Toc256000017"/>
      <w:bookmarkStart w:id="61" w:name="_Ref46755952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បញ្ជីពាក្យ</w:t>
      </w:r>
      <w:bookmarkEnd w:id="58"/>
      <w:bookmarkEnd w:id="59"/>
      <w:bookmarkEnd w:id="60"/>
      <w:bookmarkEnd w:id="61"/>
    </w:p>
    <w:p w14:paraId="15583892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អាចចូលដំណើរការបាន</w:t>
      </w:r>
    </w:p>
    <w:p w14:paraId="747EED30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pacing w:val="-4"/>
          <w:sz w:val="22"/>
          <w:szCs w:val="18"/>
          <w:lang w:val="km-KH"/>
        </w:rPr>
        <w:t>ប្រសិនបើមានអ្វីមួយអាចចូលប្រើប្រាស់បាន</w:t>
      </w:r>
      <w:r w:rsidRPr="00201D28">
        <w:rPr>
          <w:rFonts w:ascii="Khmer OS Battambang" w:hAnsi="Khmer OS Battambang" w:cs="Khmer OS Battambang"/>
          <w:spacing w:val="-4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pacing w:val="-4"/>
          <w:sz w:val="22"/>
          <w:szCs w:val="18"/>
          <w:lang w:val="km-KH"/>
        </w:rPr>
        <w:t>មនុស្សគ្រប់គ្នាអាចចូលប្រើប្រាស់វាបាន។</w:t>
      </w:r>
      <w:r w:rsidRPr="00201D28">
        <w:rPr>
          <w:rFonts w:ascii="Khmer OS Battambang" w:hAnsi="Khmer OS Battambang" w:cs="Khmer OS Battambang"/>
          <w:spacing w:val="-4"/>
          <w:sz w:val="22"/>
          <w:szCs w:val="18"/>
          <w:lang w:val="km-KH"/>
        </w:rPr>
        <w:t xml:space="preserve"> </w:t>
      </w:r>
    </w:p>
    <w:p w14:paraId="445E3476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នេះអាចជា៖</w:t>
      </w:r>
    </w:p>
    <w:p w14:paraId="6D0F6D9A" w14:textId="692B0D29" w:rsidR="00251332" w:rsidRPr="00201D28" w:rsidRDefault="00552A40" w:rsidP="008D4E93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កន្លែង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អគារ</w:t>
      </w:r>
    </w:p>
    <w:p w14:paraId="03ECABE1" w14:textId="77777777" w:rsidR="00251332" w:rsidRPr="00201D28" w:rsidRDefault="00552A40" w:rsidP="008D4E93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ការដឹកជញ្ចូន</w:t>
      </w:r>
    </w:p>
    <w:p w14:paraId="298A7ED4" w14:textId="77777777" w:rsidR="00251332" w:rsidRPr="00201D28" w:rsidRDefault="00552A40" w:rsidP="008D4E93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សេវាកម្ម</w:t>
      </w:r>
    </w:p>
    <w:p w14:paraId="4130454F" w14:textId="77777777" w:rsidR="00251332" w:rsidRPr="00201D28" w:rsidRDefault="00552A40" w:rsidP="008D4E93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ព័ត៌មាន</w:t>
      </w:r>
    </w:p>
    <w:p w14:paraId="73DFCDAC" w14:textId="77777777" w:rsidR="00251332" w:rsidRPr="00201D28" w:rsidRDefault="00552A40" w:rsidP="008D4E93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គេហទំព័រ។</w:t>
      </w:r>
    </w:p>
    <w:p w14:paraId="6BE247DA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b/>
          <w:bCs/>
          <w:sz w:val="22"/>
          <w:szCs w:val="18"/>
          <w:lang w:val="km-KH"/>
        </w:rPr>
        <w:t>អ្នកតស៊ូមតិ</w:t>
      </w:r>
    </w:p>
    <w:p w14:paraId="62EB6683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មនុស្សដែលគាំទ្រអ្នក។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ពួកគេជួយអ្នកឱ្យមានបញ្ចេញមតិយោបល់។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ពួកគេក៏អាចផ្តល់ឱ្យអ្នកនូវព័ត៌មាន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និងដំបូន្មានផងដែរ។</w:t>
      </w:r>
    </w:p>
    <w:p w14:paraId="7BC89437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ឥរិយា</w:t>
      </w:r>
      <w:r w:rsidRPr="00201D28">
        <w:rPr>
          <w:rStyle w:val="Strong"/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បទ</w:t>
      </w:r>
    </w:p>
    <w:p w14:paraId="58EB0002" w14:textId="77777777" w:rsidR="00251332" w:rsidRPr="00201D28" w:rsidRDefault="00552A40" w:rsidP="008D4E93">
      <w:pPr>
        <w:spacing w:afterLines="5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ឥរិយាបថ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គឺជាអ្វីដែលអ្នក៖</w:t>
      </w:r>
    </w:p>
    <w:p w14:paraId="4A6C3AA5" w14:textId="77777777" w:rsidR="00251332" w:rsidRPr="00201D28" w:rsidRDefault="00552A40" w:rsidP="008D4E93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គិត</w:t>
      </w:r>
    </w:p>
    <w:p w14:paraId="3512B7B0" w14:textId="77777777" w:rsidR="00251332" w:rsidRPr="00201D28" w:rsidRDefault="00552A40" w:rsidP="008D4E93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យល់ឃើញ</w:t>
      </w:r>
    </w:p>
    <w:p w14:paraId="2A1DBC6C" w14:textId="77777777" w:rsidR="00251332" w:rsidRPr="00201D28" w:rsidRDefault="00552A40" w:rsidP="008D4E93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ជឿជាក់។</w:t>
      </w:r>
    </w:p>
    <w:p w14:paraId="51D23AC6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គោលការណ៍</w:t>
      </w:r>
      <w:r w:rsidRPr="00201D28">
        <w:rPr>
          <w:rStyle w:val="Strong"/>
          <w:rFonts w:ascii="Khmer OS Battambang" w:hAnsi="Khmer OS Battambang" w:cs="Khmer OS Battambang"/>
          <w:sz w:val="22"/>
          <w:szCs w:val="18"/>
          <w:lang w:val="km-KH"/>
        </w:rPr>
        <w:t>​</w:t>
      </w: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ណែនាំ</w:t>
      </w:r>
    </w:p>
    <w:p w14:paraId="092598F9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គោលការណ៍ណែនាំរបស់យើងគឺជាគំនិតសំខាន់ដែលយើងចង់ដាក់នៅក្នុងយុទ្ធសាស្ត្រថ្មី។</w:t>
      </w:r>
    </w:p>
    <w:p w14:paraId="026A302C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ការរួមបញ្ចូល</w:t>
      </w:r>
    </w:p>
    <w:p w14:paraId="3EC6C5CD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ប្រសិនបើមានអ្វីមួយដែលរួមបញ្ចូលបាន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មនុស្សគ្រប់គ្នាអាចចូលរួមបាន។</w:t>
      </w:r>
    </w:p>
    <w:p w14:paraId="6A9F1DB1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តំបន់លទ្ធផល</w:t>
      </w:r>
      <w:r w:rsidRPr="00201D28">
        <w:rPr>
          <w:rStyle w:val="Strong"/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7543066F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យុទ្ធសាស្ត្រមាន៦គំនិត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ដើម្បីធ្វើឱ្យជីវិតកាន់តែប្រសើរឡើងសម្រាប់ជនពិការ។</w:t>
      </w:r>
    </w:p>
    <w:p w14:paraId="275AC92F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b w:val="0"/>
          <w:bCs w:val="0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យើងហៅលទ្ធផលទាំងនេះជាតំបន់លទ្ធផល។</w:t>
      </w:r>
    </w:p>
    <w:p w14:paraId="60E4E976" w14:textId="77777777" w:rsidR="00251332" w:rsidRPr="00201D28" w:rsidRDefault="008D4E93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cs/>
          <w:lang w:val="km-KH" w:bidi="km-KH"/>
        </w:rPr>
        <w:lastRenderedPageBreak/>
        <w:br/>
      </w:r>
      <w:r w:rsidR="00552A40"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ក្របខណ្ឌលទ្ធផល</w:t>
      </w:r>
    </w:p>
    <w:p w14:paraId="48DD4875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ក្របខណ្ឌលទ្ធផល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គឺជាមធ្យោបាយមួយដើម្បីតាមដាន៖</w:t>
      </w:r>
    </w:p>
    <w:p w14:paraId="6C317C41" w14:textId="55AD04FB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ថាតើជនពិការបានឈានដល់គោលដៅរបស់ពួកគេដែរ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ទេ</w:t>
      </w:r>
    </w:p>
    <w:p w14:paraId="4178BBF4" w14:textId="77777777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b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របៀបដែលយើងដឹងថាជនពិការបានឈានដល់គោលដៅរបស់ពួកគេ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</w:p>
    <w:p w14:paraId="4FCF60AC" w14:textId="77777777" w:rsidR="00251332" w:rsidRPr="00201D28" w:rsidRDefault="00552A40" w:rsidP="008D4E93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Khmer OS Battambang" w:hAnsi="Khmer OS Battambang" w:cs="Khmer OS Battambang"/>
          <w:b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ការផ្លាស់ប្តូរតាមពេលវេលា។</w:t>
      </w:r>
    </w:p>
    <w:p w14:paraId="61BC88F0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ឯកសារជំហរ</w:t>
      </w:r>
    </w:p>
    <w:p w14:paraId="18DE52F4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b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ឯកសារជំហរ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គឺជាការសង្ខេបនូវអ្វីដែលអាចមាននៅក្នុងយុទ្ធសាស្ត្រថ្មី។</w:t>
      </w:r>
    </w:p>
    <w:p w14:paraId="24212678" w14:textId="7777777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Style w:val="Strong"/>
          <w:rFonts w:ascii="Khmer OS Battambang" w:eastAsia="DaunPenh" w:hAnsi="Khmer OS Battambang" w:cs="Khmer OS Battambang"/>
          <w:sz w:val="22"/>
          <w:szCs w:val="18"/>
          <w:lang w:val="km-KH"/>
        </w:rPr>
        <w:t>ការរចនាជាសកល</w:t>
      </w:r>
    </w:p>
    <w:p w14:paraId="26CD9C8B" w14:textId="69A4E387" w:rsidR="00251332" w:rsidRPr="00201D28" w:rsidRDefault="00552A40" w:rsidP="008D4E93">
      <w:pPr>
        <w:spacing w:line="276" w:lineRule="auto"/>
        <w:rPr>
          <w:rStyle w:val="Strong"/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ការរចនាជាសកល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មានន័យថាយើងគិតអំពីអ្វីដែលបុគ្គលគ្រប់រូបត្រូវការនៅពេលយើងរៀបចំផែនការ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ឬ</w:t>
      </w:r>
      <w:r w:rsidR="00DF1A5D">
        <w:rPr>
          <w:rFonts w:ascii="Khmer OS Battambang" w:eastAsia="DaunPenh" w:hAnsi="Khmer OS Battambang" w:cs="Khmer OS Battambang" w:hint="cs"/>
          <w:sz w:val="22"/>
          <w:szCs w:val="18"/>
          <w:cs/>
          <w:lang w:val="km-KH" w:bidi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ចាប់ផ្តើមគម្រោង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និងសេវាកម្មថ្មីៗ។</w:t>
      </w:r>
    </w:p>
    <w:p w14:paraId="38FB36E5" w14:textId="77777777" w:rsidR="00251332" w:rsidRPr="00201D28" w:rsidRDefault="00552A40" w:rsidP="008D4E93">
      <w:pPr>
        <w:spacing w:line="276" w:lineRule="auto"/>
        <w:rPr>
          <w:rFonts w:ascii="Khmer OS Battambang" w:hAnsi="Khmer OS Battambang" w:cs="Khmer OS Battambang"/>
          <w:b/>
          <w:bCs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b/>
          <w:bCs/>
          <w:sz w:val="22"/>
          <w:szCs w:val="18"/>
          <w:lang w:val="km-KH"/>
        </w:rPr>
        <w:t>ចក្ខុវិស័យ</w:t>
      </w:r>
      <w:r w:rsidRPr="00201D28">
        <w:rPr>
          <w:rFonts w:ascii="Khmer OS Battambang" w:hAnsi="Khmer OS Battambang" w:cs="Khmer OS Battambang"/>
          <w:b/>
          <w:bCs/>
          <w:sz w:val="22"/>
          <w:szCs w:val="18"/>
          <w:lang w:val="km-KH"/>
        </w:rPr>
        <w:t xml:space="preserve"> </w:t>
      </w:r>
    </w:p>
    <w:p w14:paraId="1875C417" w14:textId="77777777" w:rsidR="005522B2" w:rsidRPr="00201D28" w:rsidRDefault="00552A40" w:rsidP="008D4E93">
      <w:pPr>
        <w:spacing w:line="276" w:lineRule="auto"/>
        <w:rPr>
          <w:rFonts w:ascii="Khmer OS Battambang" w:hAnsi="Khmer OS Battambang" w:cs="Khmer OS Battambang"/>
          <w:b/>
          <w:spacing w:val="-4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pacing w:val="-4"/>
          <w:sz w:val="22"/>
          <w:szCs w:val="18"/>
          <w:lang w:val="km-KH"/>
        </w:rPr>
        <w:t>ចក្ខុវិស័យរបស់យើងគឺជាអ្វីដែលយើងចង់ឱ្យយុទ្ធសាស្ត្រថ្មីជួយធ្វើឱ្យកាន់តែប្រសើរឡើងនា</w:t>
      </w:r>
      <w:r w:rsidRPr="00201D28">
        <w:rPr>
          <w:rFonts w:ascii="Khmer OS Battambang" w:hAnsi="Khmer OS Battambang" w:cs="Khmer OS Battambang"/>
          <w:spacing w:val="-4"/>
          <w:sz w:val="22"/>
          <w:szCs w:val="18"/>
          <w:lang w:val="km-KH"/>
        </w:rPr>
        <w:br/>
      </w:r>
      <w:r w:rsidRPr="00201D28">
        <w:rPr>
          <w:rFonts w:ascii="Khmer OS Battambang" w:eastAsia="DaunPenh" w:hAnsi="Khmer OS Battambang" w:cs="Khmer OS Battambang"/>
          <w:spacing w:val="-4"/>
          <w:sz w:val="22"/>
          <w:szCs w:val="18"/>
          <w:lang w:val="km-KH"/>
        </w:rPr>
        <w:t>ពេលអនាគត។</w:t>
      </w:r>
      <w:bookmarkStart w:id="62" w:name="_Toc513644165"/>
      <w:bookmarkStart w:id="63" w:name="_Toc6404794"/>
    </w:p>
    <w:p w14:paraId="78F0521C" w14:textId="77777777" w:rsidR="005522B2" w:rsidRPr="00201D28" w:rsidRDefault="00552A40" w:rsidP="005E1051">
      <w:pPr>
        <w:rPr>
          <w:rFonts w:ascii="Khmer OS Battambang" w:hAnsi="Khmer OS Battambang" w:cs="Khmer OS Battambang"/>
          <w:b/>
          <w:bCs/>
          <w:color w:val="00787A"/>
          <w:szCs w:val="20"/>
          <w:lang w:eastAsia="x-none"/>
        </w:rPr>
      </w:pPr>
      <w:r w:rsidRPr="00201D28">
        <w:rPr>
          <w:rFonts w:ascii="Khmer OS Battambang" w:hAnsi="Khmer OS Battambang" w:cs="Khmer OS Battambang"/>
          <w:sz w:val="22"/>
          <w:szCs w:val="18"/>
        </w:rPr>
        <w:br w:type="page"/>
      </w:r>
    </w:p>
    <w:p w14:paraId="368AFF5F" w14:textId="77777777" w:rsidR="00071FD0" w:rsidRPr="00201D28" w:rsidRDefault="00552A40" w:rsidP="0085345F">
      <w:pPr>
        <w:pStyle w:val="Heading2"/>
        <w:rPr>
          <w:rFonts w:ascii="Khmer OS Battambang" w:hAnsi="Khmer OS Battambang" w:cs="Khmer OS Battambang"/>
          <w:sz w:val="28"/>
          <w:szCs w:val="20"/>
        </w:rPr>
      </w:pPr>
      <w:bookmarkStart w:id="64" w:name="_Toc256000018"/>
      <w:r w:rsidRPr="00201D28">
        <w:rPr>
          <w:rFonts w:ascii="Khmer OS Battambang" w:eastAsia="DaunPenh" w:hAnsi="Khmer OS Battambang" w:cs="Khmer OS Battambang"/>
          <w:sz w:val="28"/>
          <w:szCs w:val="20"/>
          <w:lang w:val="km-KH"/>
        </w:rPr>
        <w:lastRenderedPageBreak/>
        <w:t>ទាក់ទងមកយើងខ្ញុំ</w:t>
      </w:r>
      <w:bookmarkEnd w:id="62"/>
      <w:bookmarkEnd w:id="63"/>
      <w:bookmarkEnd w:id="64"/>
    </w:p>
    <w:p w14:paraId="0D73BB74" w14:textId="77777777" w:rsidR="00251332" w:rsidRPr="002C12F5" w:rsidRDefault="00552A40" w:rsidP="005E1051">
      <w:pPr>
        <w:rPr>
          <w:rStyle w:val="Strong"/>
          <w:rFonts w:asciiTheme="minorBidi" w:hAnsiTheme="minorBidi" w:cstheme="minorBidi"/>
          <w:szCs w:val="28"/>
        </w:rPr>
      </w:pPr>
      <w:r w:rsidRPr="002C12F5">
        <w:rPr>
          <w:rStyle w:val="Strong"/>
          <w:rFonts w:asciiTheme="minorBidi" w:hAnsiTheme="minorBidi" w:cstheme="minorBidi"/>
          <w:szCs w:val="28"/>
        </w:rPr>
        <w:t>1800 334 505</w:t>
      </w:r>
    </w:p>
    <w:p w14:paraId="2BEAFFBF" w14:textId="1D4BE43D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អ្នកក៏អាចទូរស័ព្ទទៅ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C6287E">
        <w:rPr>
          <w:rFonts w:asciiTheme="minorBidi" w:hAnsiTheme="minorBidi" w:cstheme="minorBidi"/>
          <w:szCs w:val="28"/>
          <w:lang w:val="km-KH"/>
        </w:rPr>
        <w:t>National Relay Service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(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សេវាកម្មជាតិផ្នែកប្រាស្រ័យទាក់ទងជាមួយជនពិការ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) 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បានដែរ។</w:t>
      </w:r>
    </w:p>
    <w:p w14:paraId="71621B79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អ្នកប្រើប្រាស់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TTY</w:t>
      </w: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៖</w:t>
      </w:r>
      <w:r w:rsidRPr="002C12F5">
        <w:rPr>
          <w:rFonts w:asciiTheme="minorBidi" w:hAnsiTheme="minorBidi" w:cstheme="minorBidi"/>
          <w:szCs w:val="28"/>
          <w:lang w:val="km-KH"/>
        </w:rPr>
        <w:t xml:space="preserve"> </w:t>
      </w:r>
      <w:r w:rsidRPr="002C12F5">
        <w:rPr>
          <w:rStyle w:val="Strong"/>
          <w:rFonts w:asciiTheme="minorBidi" w:hAnsiTheme="minorBidi" w:cstheme="minorBidi"/>
          <w:szCs w:val="28"/>
          <w:lang w:val="km-KH"/>
        </w:rPr>
        <w:t>1800 555 677</w:t>
      </w:r>
    </w:p>
    <w:p w14:paraId="5BC4F009" w14:textId="77777777" w:rsidR="00251332" w:rsidRPr="00201D28" w:rsidRDefault="00552A40" w:rsidP="005E1051">
      <w:pPr>
        <w:rPr>
          <w:rFonts w:ascii="Khmer OS Battambang" w:hAnsi="Khmer OS Battambang" w:cs="Khmer OS Battambang"/>
          <w:sz w:val="22"/>
          <w:szCs w:val="18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ទូរស័ព្ទ៖</w:t>
      </w:r>
      <w:r w:rsidRPr="00201D28">
        <w:rPr>
          <w:rFonts w:ascii="Khmer OS Battambang" w:hAnsi="Khmer OS Battambang" w:cs="Khmer OS Battambang"/>
          <w:sz w:val="22"/>
          <w:szCs w:val="18"/>
          <w:lang w:val="km-KH"/>
        </w:rPr>
        <w:t xml:space="preserve"> </w:t>
      </w:r>
      <w:r w:rsidRPr="002C12F5">
        <w:rPr>
          <w:rStyle w:val="Strong"/>
          <w:rFonts w:asciiTheme="minorBidi" w:hAnsiTheme="minorBidi" w:cstheme="minorBidi"/>
          <w:szCs w:val="28"/>
          <w:lang w:val="km-KH"/>
        </w:rPr>
        <w:t>13 36 77</w:t>
      </w:r>
    </w:p>
    <w:p w14:paraId="1A520EDA" w14:textId="2CDA9AD5" w:rsidR="002C12F5" w:rsidRPr="002C12F5" w:rsidRDefault="00552A40" w:rsidP="002C12F5">
      <w:pPr>
        <w:rPr>
          <w:rFonts w:ascii="Khmer OS Battambang" w:eastAsia="DaunPenh" w:hAnsi="Khmer OS Battambang" w:cs="DaunPenh"/>
          <w:sz w:val="22"/>
          <w:szCs w:val="18"/>
          <w:lang w:bidi="km-KH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អ៊ីម៉ែល</w:t>
      </w:r>
      <w:r w:rsidR="002C12F5" w:rsidRPr="00201D28">
        <w:rPr>
          <w:rFonts w:ascii="Khmer OS Battambang" w:eastAsia="DaunPenh" w:hAnsi="Khmer OS Battambang" w:cs="Khmer OS Battambang"/>
          <w:sz w:val="22"/>
          <w:szCs w:val="18"/>
          <w:lang w:val="km-KH"/>
        </w:rPr>
        <w:t>៖</w:t>
      </w:r>
      <w:r w:rsidR="002C12F5">
        <w:rPr>
          <w:rFonts w:ascii="Khmer OS Battambang" w:eastAsia="DaunPenh" w:hAnsi="Khmer OS Battambang" w:cstheme="minorBidi" w:hint="cs"/>
          <w:sz w:val="22"/>
          <w:szCs w:val="18"/>
          <w:rtl/>
          <w:lang w:val="km-KH"/>
        </w:rPr>
        <w:t xml:space="preserve"> </w:t>
      </w:r>
      <w:hyperlink r:id="rId9" w:history="1">
        <w:r w:rsidR="002C12F5" w:rsidRPr="002C12F5">
          <w:rPr>
            <w:rStyle w:val="Hyperlink"/>
            <w:rFonts w:asciiTheme="minorBidi" w:eastAsia="DaunPenh" w:hAnsiTheme="minorBidi" w:cstheme="minorBidi"/>
            <w:szCs w:val="28"/>
            <w:lang w:val="km-KH"/>
          </w:rPr>
          <w:t>disabilityreform@dss.gov.au</w:t>
        </w:r>
      </w:hyperlink>
    </w:p>
    <w:p w14:paraId="27AB8EBA" w14:textId="14A52D57" w:rsidR="002C12F5" w:rsidRDefault="00552A40" w:rsidP="002C12F5">
      <w:pPr>
        <w:rPr>
          <w:rStyle w:val="Hyperlink"/>
          <w:rFonts w:ascii="Khmer OS Battambang" w:hAnsi="Khmer OS Battambang" w:cs="Khmer OS Battambang"/>
          <w:vanish/>
          <w:sz w:val="22"/>
          <w:szCs w:val="18"/>
          <w:lang w:val="km-KH" w:bidi="km-KH"/>
        </w:rPr>
      </w:pPr>
      <w:r w:rsidRPr="00201D28">
        <w:rPr>
          <w:rFonts w:ascii="Khmer OS Battambang" w:eastAsia="DaunPenh" w:hAnsi="Khmer OS Battambang" w:cs="Khmer OS Battambang"/>
          <w:sz w:val="22"/>
          <w:szCs w:val="18"/>
          <w:lang w:val="km-KH" w:bidi="km-KH"/>
        </w:rPr>
        <w:t>គេហទំព័រ៖</w:t>
      </w:r>
      <w:r w:rsidRPr="002C12F5">
        <w:rPr>
          <w:rFonts w:asciiTheme="minorBidi" w:hAnsiTheme="minorBidi" w:cstheme="minorBidi"/>
          <w:szCs w:val="28"/>
          <w:lang w:val="km-KH"/>
        </w:rPr>
        <w:t xml:space="preserve"> </w:t>
      </w:r>
      <w:hyperlink r:id="rId10" w:history="1">
        <w:r w:rsidR="002C12F5" w:rsidRPr="002C12F5">
          <w:rPr>
            <w:rStyle w:val="Hyperlink"/>
            <w:rFonts w:asciiTheme="minorBidi" w:hAnsiTheme="minorBidi" w:cstheme="minorBidi"/>
            <w:szCs w:val="28"/>
            <w:lang w:val="km-KH"/>
          </w:rPr>
          <w:t>www.engage.dss.gov.au</w:t>
        </w:r>
      </w:hyperlink>
    </w:p>
    <w:p w14:paraId="0DF7F6B5" w14:textId="61B2E943" w:rsidR="00251332" w:rsidRPr="00462305" w:rsidRDefault="00552A40" w:rsidP="002C12F5">
      <w:pPr>
        <w:spacing w:before="4800"/>
        <w:rPr>
          <w:rFonts w:ascii="Khmer OS Battambang" w:hAnsi="Khmer OS Battambang" w:cs="Khmer OS Battambang"/>
          <w:sz w:val="22"/>
          <w:szCs w:val="18"/>
        </w:rPr>
      </w:pP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ក្រុមការងារ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t xml:space="preserve"> </w:t>
      </w:r>
      <w:r w:rsidRPr="002C12F5">
        <w:rPr>
          <w:rFonts w:asciiTheme="minorBidi" w:hAnsiTheme="minorBidi" w:cstheme="minorBidi"/>
          <w:sz w:val="18"/>
          <w:szCs w:val="18"/>
          <w:lang w:val="km-KH"/>
        </w:rPr>
        <w:t>Information Access Group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t xml:space="preserve"> </w:t>
      </w: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បានបង្កើតអត្ថបទនេះជាលក្ខណៈឱ្យងាយស្រួលអាន។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br/>
      </w: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សម្រាប់សំណួរណាមួយ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t xml:space="preserve"> </w:t>
      </w: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សូមចូលទៅកាន់</w:t>
      </w:r>
      <w:hyperlink r:id="rId11" w:history="1">
        <w:r w:rsidRPr="002C12F5">
          <w:rPr>
            <w:rStyle w:val="Hyperlink"/>
            <w:rFonts w:asciiTheme="minorBidi" w:hAnsiTheme="minorBidi" w:cstheme="minorBidi"/>
            <w:spacing w:val="-4"/>
            <w:sz w:val="18"/>
            <w:szCs w:val="18"/>
            <w:lang w:val="km-KH"/>
          </w:rPr>
          <w:t>www.informationaccessgroup.com</w:t>
        </w:r>
      </w:hyperlink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។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t xml:space="preserve"> </w:t>
      </w:r>
      <w:r w:rsidRPr="00D554B9">
        <w:rPr>
          <w:rFonts w:ascii="Khmer OS Battambang" w:hAnsi="Khmer OS Battambang" w:cs="Khmer OS Battambang"/>
          <w:sz w:val="18"/>
          <w:szCs w:val="18"/>
          <w:lang w:val="km-KH"/>
        </w:rPr>
        <w:br/>
      </w: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សម្រង់លេខការងារ</w:t>
      </w:r>
      <w:r w:rsidRPr="002C12F5">
        <w:rPr>
          <w:rFonts w:asciiTheme="minorBidi" w:hAnsiTheme="minorBidi" w:cstheme="minorBidi"/>
          <w:sz w:val="18"/>
          <w:szCs w:val="18"/>
          <w:lang w:val="km-KH"/>
        </w:rPr>
        <w:t xml:space="preserve"> 3436-A</w:t>
      </w:r>
      <w:r w:rsidRPr="00D554B9">
        <w:rPr>
          <w:rFonts w:ascii="Khmer OS Battambang" w:eastAsia="DaunPenh" w:hAnsi="Khmer OS Battambang" w:cs="Khmer OS Battambang"/>
          <w:sz w:val="18"/>
          <w:szCs w:val="18"/>
          <w:lang w:val="km-KH" w:bidi="km-KH"/>
        </w:rPr>
        <w:t>។</w:t>
      </w:r>
    </w:p>
    <w:p w14:paraId="7CC0465B" w14:textId="77777777" w:rsidR="00644C39" w:rsidRPr="00201D28" w:rsidRDefault="00644C39" w:rsidP="005E1051">
      <w:pPr>
        <w:rPr>
          <w:rFonts w:ascii="Khmer OS Battambang" w:hAnsi="Khmer OS Battambang" w:cs="Khmer OS Battambang"/>
          <w:sz w:val="2"/>
          <w:szCs w:val="2"/>
        </w:rPr>
      </w:pPr>
    </w:p>
    <w:sectPr w:rsidR="00644C39" w:rsidRPr="00201D28" w:rsidSect="0085345F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8A2CD" w14:textId="77777777" w:rsidR="00610323" w:rsidRDefault="00610323">
      <w:pPr>
        <w:spacing w:before="0" w:after="0" w:line="240" w:lineRule="auto"/>
      </w:pPr>
      <w:r>
        <w:separator/>
      </w:r>
    </w:p>
  </w:endnote>
  <w:endnote w:type="continuationSeparator" w:id="0">
    <w:p w14:paraId="0A61FE36" w14:textId="77777777" w:rsidR="00610323" w:rsidRDefault="006103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467A84-0103-4521-813D-468963897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91A6B7-E45E-4F84-84C3-F414527C9509}"/>
    <w:embedBold r:id="rId3" w:fontKey="{E8E23C53-A4C6-4467-A087-BCBEEE9EA2B5}"/>
    <w:embedItalic r:id="rId4" w:fontKey="{CF70D097-B52C-458E-93F4-E6A8A09D11FF}"/>
    <w:embedBoldItalic r:id="rId5" w:fontKey="{31CA0FA8-ECFE-4598-B1A5-3D461B81B6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5CF9E66-7F44-4FA7-BFFE-68717CDCAA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1F3E65B-F436-41B8-9543-AA820F911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3F1ACF6-2590-4194-AAF8-BC17C7EDC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33BFA46-AB87-47E0-A08F-8680B4547A91}"/>
    <w:embedBold r:id="rId10" w:fontKey="{20C58F19-81DE-434B-A885-73A53398B508}"/>
    <w:embedItalic r:id="rId11" w:fontKey="{404BBF4A-7EB0-4538-9BE3-F489402F30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D9A47AB-D983-44A2-8E71-952BD157AEF1}"/>
    <w:embedBold r:id="rId13" w:fontKey="{48F48B5D-7317-4003-8889-D55639F0C681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14" w:fontKey="{2E043FB3-4331-44E8-BD1D-BABE03F74CDF}"/>
    <w:embedBold r:id="rId15" w:fontKey="{EC0435EC-6CC1-49AF-A8B6-71E1A76B7AEF}"/>
    <w:embedItalic r:id="rId16" w:fontKey="{9834EB1E-B83C-45B9-B21E-4FD4217553AB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7" w:fontKey="{80D938B9-C2F7-477F-A528-57D8C5E9C13C}"/>
    <w:embedBold r:id="rId18" w:fontKey="{B1DE8E27-DC7B-42C1-9766-2735DCB9E69C}"/>
    <w:embedItalic r:id="rId19" w:fontKey="{BB3891A3-60EB-4A46-A24C-770D5F8F5A1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0" w:fontKey="{31043289-4618-4DD7-A94B-5FD50469F1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8EFAD4CC-B902-4534-8DF3-53BC324E9A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E64B4" w14:textId="77777777" w:rsidR="00C6287E" w:rsidRDefault="00C6287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DA35C4" w14:textId="77777777" w:rsidR="00C6287E" w:rsidRDefault="00C6287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527FC" w14:textId="77777777" w:rsidR="00C6287E" w:rsidRDefault="00C6287E" w:rsidP="003C25FD">
    <w:pPr>
      <w:pStyle w:val="Footer"/>
      <w:ind w:right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4878B8" wp14:editId="254BD63B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4019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45F">
      <w:rPr>
        <w:rStyle w:val="PageNumber"/>
        <w:lang w:val="km-KH"/>
      </w:rPr>
      <w:t xml:space="preserve"> </w:t>
    </w:r>
    <w:r w:rsidRPr="0085345F">
      <w:rPr>
        <w:rStyle w:val="PageNumber"/>
        <w:rFonts w:ascii="DaunPenh" w:eastAsia="DaunPenh" w:hAnsi="DaunPenh" w:cs="DaunPenh"/>
        <w:lang w:val="km-KH"/>
      </w:rPr>
      <w:t>ទំព័រ</w:t>
    </w:r>
    <w:r w:rsidRPr="0085345F">
      <w:rPr>
        <w:rStyle w:val="PageNumber"/>
        <w:lang w:val="km-KH"/>
      </w:rPr>
      <w:t xml:space="preserve"> </w:t>
    </w:r>
    <w:r>
      <w:rPr>
        <w:rStyle w:val="PageNumber"/>
      </w:rPr>
      <w:fldChar w:fldCharType="begin"/>
    </w:r>
    <w:r>
      <w:rPr>
        <w:rStyle w:val="PageNumber"/>
        <w:lang w:val="km-KH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lang w:val="km-KH"/>
      </w:rPr>
      <w:t>27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16AF9" w14:textId="77777777" w:rsidR="00C6287E" w:rsidRDefault="00C6287E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664F6D" wp14:editId="1501F91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17542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DFD1F" w14:textId="77777777" w:rsidR="00610323" w:rsidRDefault="00610323">
      <w:pPr>
        <w:spacing w:before="0" w:after="0" w:line="240" w:lineRule="auto"/>
      </w:pPr>
      <w:r>
        <w:separator/>
      </w:r>
    </w:p>
  </w:footnote>
  <w:footnote w:type="continuationSeparator" w:id="0">
    <w:p w14:paraId="43E253AC" w14:textId="77777777" w:rsidR="00610323" w:rsidRDefault="006103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4874" w14:textId="77777777" w:rsidR="00C6287E" w:rsidRPr="00590B68" w:rsidRDefault="00C6287E" w:rsidP="00590B68">
    <w:pPr>
      <w:pStyle w:val="Header"/>
      <w:jc w:val="right"/>
      <w:rPr>
        <w:sz w:val="24"/>
        <w:szCs w:val="24"/>
      </w:rPr>
    </w:pPr>
    <w:r w:rsidRPr="00590B68">
      <w:rPr>
        <w:sz w:val="24"/>
        <w:szCs w:val="24"/>
        <w:lang w:val="km-KH"/>
      </w:rPr>
      <w:t>Khmer I</w:t>
    </w:r>
    <w:r w:rsidRPr="008A74F7">
      <w:rPr>
        <w:rFonts w:ascii="Khmer OS Battambang" w:hAnsi="Khmer OS Battambang" w:cs="Khmer OS Battambang"/>
        <w:sz w:val="24"/>
        <w:szCs w:val="24"/>
        <w:lang w:val="km-KH"/>
      </w:rPr>
      <w:t xml:space="preserve"> </w:t>
    </w:r>
    <w:r w:rsidRPr="008A74F7">
      <w:rPr>
        <w:rFonts w:ascii="Khmer OS Battambang" w:eastAsia="DaunPenh" w:hAnsi="Khmer OS Battambang" w:cs="Khmer OS Battambang"/>
        <w:sz w:val="24"/>
        <w:szCs w:val="24"/>
        <w:lang w:val="km-KH"/>
      </w:rPr>
      <w:t>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7EC603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3A705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60A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AD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E9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24E6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A07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43C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F89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57421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064C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EB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5EB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28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C86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A8F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43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B01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831E7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067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2444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07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64AE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0FA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21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043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89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F52A0FF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B6C3C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342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ED4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5C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AE1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C3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A07B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E662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9E4C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005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DEFD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41A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A0B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7207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06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E5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F027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D60E9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4C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4A7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A90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56FB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4E8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0A0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EF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ACB9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DCBA6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EF1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6CF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2B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CE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7E2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678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E2E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FE98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339063A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FDE2D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A1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64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A7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140D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20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DE6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46C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FA309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0B7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94D5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AEA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2F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6644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E0D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98E0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1A10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1172A90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92E1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EB0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82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064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B80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5C5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3A78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CD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82289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3C3A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604D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CAE0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C70D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AE3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2DC0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E22E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203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C9E6F0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CFA5BC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E6F8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ED6F9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E8839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1A093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5077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4E4AF9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5E82C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482C1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43F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E6E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CD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7AE6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F21E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16FC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CB2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1C3F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06F07D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4B2E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87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4A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0F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C2C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BA56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E1C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0CA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F672F48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F223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D868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E86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0A0D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028E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6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485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B8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88B0420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790AF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C14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CE5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40A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5E22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001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EB2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829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B9A8E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32B5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E4A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82B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B40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2EAF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02E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AA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6ECD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02783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8C1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6CB0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6EE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A802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22B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C3B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B28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D24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EB28DB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41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38F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A90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2223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BABD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460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465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C4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903A9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0C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50A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CD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454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F02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081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5C5B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12F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30BAB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C25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7AF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80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9688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E00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CD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E10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AB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EB78E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B214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9802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2C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8AE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CEB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AA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CC1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093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C36EF04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7B86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DC34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851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4D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F26A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247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BEA7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427D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C00C1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4E99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160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A5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869D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28E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8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863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564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45682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20A2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E84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E82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CD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FE9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FAB7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100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06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61C8BD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0A25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14C8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C1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ED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D04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E1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8871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6052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143234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420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0AD1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485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09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7295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24A7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6CF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B81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87986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4D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CC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894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E8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EA9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986F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822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8CE3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3AFC3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291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459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44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019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04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F81B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EA3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2050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6EAE8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206E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4A23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04A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9E3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B0C2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C02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C5B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ED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79D07E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D1ED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CE91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02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AAD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340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16B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47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5C58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E7847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AF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47A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88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4C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4F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CF7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8C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44AC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721C1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479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9A1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67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34A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5E6C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69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A1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9CF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2418FF1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76A07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A8FE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3FEF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5244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3AC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70E7C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5266B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3232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E488CC1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12C65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6C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A7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8E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D29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0AC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A89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5A5E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70F4A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2BC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0AA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DC60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67D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12D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D4C1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412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2631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E18438C4">
      <w:start w:val="1"/>
      <w:numFmt w:val="decimal"/>
      <w:lvlText w:val="%1."/>
      <w:lvlJc w:val="left"/>
      <w:pPr>
        <w:ind w:left="720" w:hanging="360"/>
      </w:pPr>
    </w:lvl>
    <w:lvl w:ilvl="1" w:tplc="2500FCFC" w:tentative="1">
      <w:start w:val="1"/>
      <w:numFmt w:val="lowerLetter"/>
      <w:lvlText w:val="%2."/>
      <w:lvlJc w:val="left"/>
      <w:pPr>
        <w:ind w:left="1440" w:hanging="360"/>
      </w:pPr>
    </w:lvl>
    <w:lvl w:ilvl="2" w:tplc="EA289EFC" w:tentative="1">
      <w:start w:val="1"/>
      <w:numFmt w:val="lowerRoman"/>
      <w:lvlText w:val="%3."/>
      <w:lvlJc w:val="right"/>
      <w:pPr>
        <w:ind w:left="2160" w:hanging="180"/>
      </w:pPr>
    </w:lvl>
    <w:lvl w:ilvl="3" w:tplc="C6207140" w:tentative="1">
      <w:start w:val="1"/>
      <w:numFmt w:val="decimal"/>
      <w:lvlText w:val="%4."/>
      <w:lvlJc w:val="left"/>
      <w:pPr>
        <w:ind w:left="2880" w:hanging="360"/>
      </w:pPr>
    </w:lvl>
    <w:lvl w:ilvl="4" w:tplc="19262702" w:tentative="1">
      <w:start w:val="1"/>
      <w:numFmt w:val="lowerLetter"/>
      <w:lvlText w:val="%5."/>
      <w:lvlJc w:val="left"/>
      <w:pPr>
        <w:ind w:left="3600" w:hanging="360"/>
      </w:pPr>
    </w:lvl>
    <w:lvl w:ilvl="5" w:tplc="F036D28A" w:tentative="1">
      <w:start w:val="1"/>
      <w:numFmt w:val="lowerRoman"/>
      <w:lvlText w:val="%6."/>
      <w:lvlJc w:val="right"/>
      <w:pPr>
        <w:ind w:left="4320" w:hanging="180"/>
      </w:pPr>
    </w:lvl>
    <w:lvl w:ilvl="6" w:tplc="9B5CA6EE" w:tentative="1">
      <w:start w:val="1"/>
      <w:numFmt w:val="decimal"/>
      <w:lvlText w:val="%7."/>
      <w:lvlJc w:val="left"/>
      <w:pPr>
        <w:ind w:left="5040" w:hanging="360"/>
      </w:pPr>
    </w:lvl>
    <w:lvl w:ilvl="7" w:tplc="7540B0E6" w:tentative="1">
      <w:start w:val="1"/>
      <w:numFmt w:val="lowerLetter"/>
      <w:lvlText w:val="%8."/>
      <w:lvlJc w:val="left"/>
      <w:pPr>
        <w:ind w:left="5760" w:hanging="360"/>
      </w:pPr>
    </w:lvl>
    <w:lvl w:ilvl="8" w:tplc="047A3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EDA8E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EC1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68A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A1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DCB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0EE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05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C45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F8E3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883E3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BA43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4A6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E00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8F2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40F9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67A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855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A835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D98C5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0401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9859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4F4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469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243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22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86D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B29C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3293"/>
    <w:rsid w:val="001439C0"/>
    <w:rsid w:val="00143E2B"/>
    <w:rsid w:val="0014402F"/>
    <w:rsid w:val="00144DE3"/>
    <w:rsid w:val="00144E13"/>
    <w:rsid w:val="00147206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9DA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1D28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12F5"/>
    <w:rsid w:val="002C2C75"/>
    <w:rsid w:val="002C36DA"/>
    <w:rsid w:val="002C55A6"/>
    <w:rsid w:val="002C709D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17729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521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230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40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23D6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323"/>
    <w:rsid w:val="00610737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93C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51E7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411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53D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756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4F7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282D"/>
    <w:rsid w:val="008D4746"/>
    <w:rsid w:val="008D4BA7"/>
    <w:rsid w:val="008D4E93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29AE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E17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3CD6"/>
    <w:rsid w:val="00A44082"/>
    <w:rsid w:val="00A44C2C"/>
    <w:rsid w:val="00A4560E"/>
    <w:rsid w:val="00A45A07"/>
    <w:rsid w:val="00A46FD9"/>
    <w:rsid w:val="00A474B0"/>
    <w:rsid w:val="00A478ED"/>
    <w:rsid w:val="00A51B4F"/>
    <w:rsid w:val="00A53082"/>
    <w:rsid w:val="00A54125"/>
    <w:rsid w:val="00A575D6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A771F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287E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1D7E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554B9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A5D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622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54BE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CF1CA"/>
  <w15:docId w15:val="{858D2E54-F900-4B6B-854E-7198A5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3773E8"/>
    <w:pPr>
      <w:tabs>
        <w:tab w:val="right" w:pos="9016"/>
      </w:tabs>
      <w:spacing w:after="100" w:line="72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rsid w:val="002C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engage.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abilityreform@dss.gov.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C3BD77823340318253ACDBAB09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54AA-B660-460C-889A-665905781F84}"/>
      </w:docPartPr>
      <w:docPartBody>
        <w:p w:rsidR="006572D6" w:rsidRDefault="007B3B37" w:rsidP="007B3B37">
          <w:pPr>
            <w:pStyle w:val="9EC3BD77823340318253ACDBAB09955B5"/>
          </w:pP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ចុច</w:t>
          </w:r>
          <w:r w:rsidRPr="00C6287E">
            <w:rPr>
              <w:rStyle w:val="PlaceholderText"/>
              <w:rFonts w:ascii="Khmer OS Battambang" w:hAnsi="Khmer OS Battambang" w:cs="Khmer OS Battambang"/>
              <w:sz w:val="22"/>
              <w:lang w:val="km-KH"/>
            </w:rPr>
            <w:t xml:space="preserve"> </w:t>
          </w: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2FBCE7CDD07E4F02BAFADEAA86EFD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A89B1-2D3B-453F-AA5E-18DAD764B04A}"/>
      </w:docPartPr>
      <w:docPartBody>
        <w:p w:rsidR="004F68D2" w:rsidRDefault="007B3B37" w:rsidP="007B3B37">
          <w:pPr>
            <w:pStyle w:val="2FBCE7CDD07E4F02BAFADEAA86EFD5E5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3A10E2CAB8C6469DBE13C57A4F081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D23E2-30CE-49DF-B7ED-66323B6C71C8}"/>
      </w:docPartPr>
      <w:docPartBody>
        <w:p w:rsidR="004F68D2" w:rsidRDefault="007B3B37" w:rsidP="007B3B37">
          <w:pPr>
            <w:pStyle w:val="3A10E2CAB8C6469DBE13C57A4F081EE1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98F02AF2E5554753BE2F4353CC463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3A032-C800-4101-A352-B73E4AB69CBC}"/>
      </w:docPartPr>
      <w:docPartBody>
        <w:p w:rsidR="004F68D2" w:rsidRDefault="007B3B37" w:rsidP="007B3B37">
          <w:pPr>
            <w:pStyle w:val="98F02AF2E5554753BE2F4353CC4637CA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A2C03795872940F8874A51B8333EE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D1CD-E4FA-4057-AD2D-4077891C4130}"/>
      </w:docPartPr>
      <w:docPartBody>
        <w:p w:rsidR="004F68D2" w:rsidRDefault="007B3B37" w:rsidP="007B3B37">
          <w:pPr>
            <w:pStyle w:val="A2C03795872940F8874A51B8333EE8F9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1BE8F3D37A70486BB6E358707E584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12F8B-89E3-4775-8A58-6946346CC433}"/>
      </w:docPartPr>
      <w:docPartBody>
        <w:p w:rsidR="004F68D2" w:rsidRDefault="007B3B37" w:rsidP="007B3B37">
          <w:pPr>
            <w:pStyle w:val="1BE8F3D37A70486BB6E358707E5841BA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403A71E3738F4A1DB49C7178A4C24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8832D-6A51-4E0B-9FE1-04CF9D235AC5}"/>
      </w:docPartPr>
      <w:docPartBody>
        <w:p w:rsidR="004F68D2" w:rsidRDefault="007B3B37" w:rsidP="007B3B37">
          <w:pPr>
            <w:pStyle w:val="403A71E3738F4A1DB49C7178A4C243B0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D51C479E84FB4A668B9FE3081D099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93AE8-146E-4643-ABBF-AEA3F97CFA6A}"/>
      </w:docPartPr>
      <w:docPartBody>
        <w:p w:rsidR="004F68D2" w:rsidRDefault="007B3B37" w:rsidP="007B3B37">
          <w:pPr>
            <w:pStyle w:val="D51C479E84FB4A668B9FE3081D09953C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B98BAE2BE425483585BBFD816A59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9EA99-9A3D-43B7-9F97-02D3841BE055}"/>
      </w:docPartPr>
      <w:docPartBody>
        <w:p w:rsidR="004F68D2" w:rsidRDefault="007B3B37" w:rsidP="007B3B37">
          <w:pPr>
            <w:pStyle w:val="B98BAE2BE425483585BBFD816A59D5244"/>
          </w:pP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ចុច</w:t>
          </w:r>
          <w:r w:rsidRPr="00201D28">
            <w:rPr>
              <w:rStyle w:val="PlaceholderText"/>
              <w:rFonts w:ascii="Khmer OS Battambang" w:hAnsi="Khmer OS Battambang" w:cs="Khmer OS Battambang"/>
              <w:lang w:val="km-KH"/>
            </w:rPr>
            <w:t xml:space="preserve"> </w:t>
          </w:r>
          <w:r w:rsidRPr="00201D28">
            <w:rPr>
              <w:rStyle w:val="PlaceholderText"/>
              <w:rFonts w:ascii="Khmer OS Battambang" w:eastAsia="DaunPenh" w:hAnsi="Khmer OS Battambang" w:cs="Khmer OS Battambang"/>
              <w:lang w:val="km-KH"/>
            </w:rPr>
            <w:t>ឬប៉ះនៅទីនេះដើម្បីសរសេរ។</w:t>
          </w:r>
        </w:p>
      </w:docPartBody>
    </w:docPart>
    <w:docPart>
      <w:docPartPr>
        <w:name w:val="5BB47C2561874D2A98169089C9F61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CDF44-974D-45BE-9B92-65300B25DF49}"/>
      </w:docPartPr>
      <w:docPartBody>
        <w:p w:rsidR="004F68D2" w:rsidRDefault="007B3B37" w:rsidP="007B3B37">
          <w:pPr>
            <w:pStyle w:val="5BB47C2561874D2A98169089C9F610F54"/>
          </w:pP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ចុច</w:t>
          </w:r>
          <w:r w:rsidRPr="00C6287E">
            <w:rPr>
              <w:rStyle w:val="PlaceholderText"/>
              <w:rFonts w:ascii="Khmer OS Battambang" w:hAnsi="Khmer OS Battambang" w:cs="Khmer OS Battambang"/>
              <w:sz w:val="22"/>
              <w:lang w:val="km-KH"/>
            </w:rPr>
            <w:t xml:space="preserve"> </w:t>
          </w:r>
          <w:r w:rsidRPr="00C6287E">
            <w:rPr>
              <w:rStyle w:val="PlaceholderText"/>
              <w:rFonts w:ascii="Khmer OS Battambang" w:eastAsia="DaunPenh" w:hAnsi="Khmer OS Battambang" w:cs="Khmer OS Battambang"/>
              <w:sz w:val="22"/>
              <w:lang w:val="km-KH"/>
            </w:rPr>
            <w:t>ឬប៉ះនៅទីនេះដើម្បីសរសេរ។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FE"/>
    <w:rsid w:val="00016E62"/>
    <w:rsid w:val="001E5B08"/>
    <w:rsid w:val="00316CA8"/>
    <w:rsid w:val="004F68D2"/>
    <w:rsid w:val="00550BDB"/>
    <w:rsid w:val="00610B2D"/>
    <w:rsid w:val="00621C85"/>
    <w:rsid w:val="006572D6"/>
    <w:rsid w:val="00674983"/>
    <w:rsid w:val="007B3B37"/>
    <w:rsid w:val="00850E3B"/>
    <w:rsid w:val="008C7EDB"/>
    <w:rsid w:val="00A27940"/>
    <w:rsid w:val="00DC0BEF"/>
    <w:rsid w:val="00E64A0C"/>
    <w:rsid w:val="00F9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B37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  <w:style w:type="paragraph" w:customStyle="1" w:styleId="2FBCE7CDD07E4F02BAFADEAA86EFD5E5">
    <w:name w:val="2FBCE7CDD07E4F02BAFADEAA86EFD5E5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3A10E2CAB8C6469DBE13C57A4F081EE1">
    <w:name w:val="3A10E2CAB8C6469DBE13C57A4F081EE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8F02AF2E5554753BE2F4353CC4637CA">
    <w:name w:val="98F02AF2E5554753BE2F4353CC4637CA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A2C03795872940F8874A51B8333EE8F9">
    <w:name w:val="A2C03795872940F8874A51B8333EE8F9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1BE8F3D37A70486BB6E358707E5841BA">
    <w:name w:val="1BE8F3D37A70486BB6E358707E5841BA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403A71E3738F4A1DB49C7178A4C243B0">
    <w:name w:val="403A71E3738F4A1DB49C7178A4C243B0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D51C479E84FB4A668B9FE3081D09953C">
    <w:name w:val="D51C479E84FB4A668B9FE3081D09953C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B98BAE2BE425483585BBFD816A59D524">
    <w:name w:val="B98BAE2BE425483585BBFD816A59D524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EC3BD77823340318253ACDBAB09955B1">
    <w:name w:val="9EC3BD77823340318253ACDBAB09955B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5BB47C2561874D2A98169089C9F610F5">
    <w:name w:val="5BB47C2561874D2A98169089C9F610F5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2FBCE7CDD07E4F02BAFADEAA86EFD5E51">
    <w:name w:val="2FBCE7CDD07E4F02BAFADEAA86EFD5E5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3A10E2CAB8C6469DBE13C57A4F081EE11">
    <w:name w:val="3A10E2CAB8C6469DBE13C57A4F081EE1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8F02AF2E5554753BE2F4353CC4637CA1">
    <w:name w:val="98F02AF2E5554753BE2F4353CC4637CA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A2C03795872940F8874A51B8333EE8F91">
    <w:name w:val="A2C03795872940F8874A51B8333EE8F9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1BE8F3D37A70486BB6E358707E5841BA1">
    <w:name w:val="1BE8F3D37A70486BB6E358707E5841BA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403A71E3738F4A1DB49C7178A4C243B01">
    <w:name w:val="403A71E3738F4A1DB49C7178A4C243B0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D51C479E84FB4A668B9FE3081D09953C1">
    <w:name w:val="D51C479E84FB4A668B9FE3081D09953C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B98BAE2BE425483585BBFD816A59D5241">
    <w:name w:val="B98BAE2BE425483585BBFD816A59D524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EC3BD77823340318253ACDBAB09955B2">
    <w:name w:val="9EC3BD77823340318253ACDBAB09955B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5BB47C2561874D2A98169089C9F610F51">
    <w:name w:val="5BB47C2561874D2A98169089C9F610F51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2FBCE7CDD07E4F02BAFADEAA86EFD5E52">
    <w:name w:val="2FBCE7CDD07E4F02BAFADEAA86EFD5E5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3A10E2CAB8C6469DBE13C57A4F081EE12">
    <w:name w:val="3A10E2CAB8C6469DBE13C57A4F081EE1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8F02AF2E5554753BE2F4353CC4637CA2">
    <w:name w:val="98F02AF2E5554753BE2F4353CC4637CA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A2C03795872940F8874A51B8333EE8F92">
    <w:name w:val="A2C03795872940F8874A51B8333EE8F9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1BE8F3D37A70486BB6E358707E5841BA2">
    <w:name w:val="1BE8F3D37A70486BB6E358707E5841BA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403A71E3738F4A1DB49C7178A4C243B02">
    <w:name w:val="403A71E3738F4A1DB49C7178A4C243B0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D51C479E84FB4A668B9FE3081D09953C2">
    <w:name w:val="D51C479E84FB4A668B9FE3081D09953C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B98BAE2BE425483585BBFD816A59D5242">
    <w:name w:val="B98BAE2BE425483585BBFD816A59D524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EC3BD77823340318253ACDBAB09955B3">
    <w:name w:val="9EC3BD77823340318253ACDBAB09955B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5BB47C2561874D2A98169089C9F610F52">
    <w:name w:val="5BB47C2561874D2A98169089C9F610F52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2FBCE7CDD07E4F02BAFADEAA86EFD5E53">
    <w:name w:val="2FBCE7CDD07E4F02BAFADEAA86EFD5E5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3A10E2CAB8C6469DBE13C57A4F081EE13">
    <w:name w:val="3A10E2CAB8C6469DBE13C57A4F081EE1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8F02AF2E5554753BE2F4353CC4637CA3">
    <w:name w:val="98F02AF2E5554753BE2F4353CC4637CA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A2C03795872940F8874A51B8333EE8F93">
    <w:name w:val="A2C03795872940F8874A51B8333EE8F9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1BE8F3D37A70486BB6E358707E5841BA3">
    <w:name w:val="1BE8F3D37A70486BB6E358707E5841BA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403A71E3738F4A1DB49C7178A4C243B03">
    <w:name w:val="403A71E3738F4A1DB49C7178A4C243B0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D51C479E84FB4A668B9FE3081D09953C3">
    <w:name w:val="D51C479E84FB4A668B9FE3081D09953C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B98BAE2BE425483585BBFD816A59D5243">
    <w:name w:val="B98BAE2BE425483585BBFD816A59D524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EC3BD77823340318253ACDBAB09955B4">
    <w:name w:val="9EC3BD77823340318253ACDBAB09955B4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5BB47C2561874D2A98169089C9F610F53">
    <w:name w:val="5BB47C2561874D2A98169089C9F610F53"/>
    <w:rsid w:val="004F68D2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F00C81E206D5473584AE5C42E4D74A3F">
    <w:name w:val="F00C81E206D5473584AE5C42E4D74A3F"/>
    <w:rsid w:val="00016E62"/>
    <w:rPr>
      <w:lang w:val="en-US" w:eastAsia="en-US"/>
    </w:rPr>
  </w:style>
  <w:style w:type="paragraph" w:customStyle="1" w:styleId="2FBCE7CDD07E4F02BAFADEAA86EFD5E54">
    <w:name w:val="2FBCE7CDD07E4F02BAFADEAA86EFD5E5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3A10E2CAB8C6469DBE13C57A4F081EE14">
    <w:name w:val="3A10E2CAB8C6469DBE13C57A4F081EE1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8F02AF2E5554753BE2F4353CC4637CA4">
    <w:name w:val="98F02AF2E5554753BE2F4353CC4637CA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A2C03795872940F8874A51B8333EE8F94">
    <w:name w:val="A2C03795872940F8874A51B8333EE8F9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1BE8F3D37A70486BB6E358707E5841BA4">
    <w:name w:val="1BE8F3D37A70486BB6E358707E5841BA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403A71E3738F4A1DB49C7178A4C243B04">
    <w:name w:val="403A71E3738F4A1DB49C7178A4C243B0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D51C479E84FB4A668B9FE3081D09953C4">
    <w:name w:val="D51C479E84FB4A668B9FE3081D09953C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B98BAE2BE425483585BBFD816A59D5244">
    <w:name w:val="B98BAE2BE425483585BBFD816A59D524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9EC3BD77823340318253ACDBAB09955B5">
    <w:name w:val="9EC3BD77823340318253ACDBAB09955B5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  <w:style w:type="paragraph" w:customStyle="1" w:styleId="5BB47C2561874D2A98169089C9F610F54">
    <w:name w:val="5BB47C2561874D2A98169089C9F610F54"/>
    <w:rsid w:val="007B3B37"/>
    <w:pPr>
      <w:spacing w:before="120" w:after="120" w:line="360" w:lineRule="auto"/>
    </w:pPr>
    <w:rPr>
      <w:rFonts w:ascii="Arial" w:eastAsia="Times New Roman" w:hAnsi="Arial" w:cs="Tahoma"/>
      <w:sz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5F9C2-AF0F-48CE-82F0-104901F84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90</TotalTime>
  <Pages>22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13555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3</cp:revision>
  <cp:lastPrinted>2019-12-10T02:21:00Z</cp:lastPrinted>
  <dcterms:created xsi:type="dcterms:W3CDTF">2020-08-05T03:37:00Z</dcterms:created>
  <dcterms:modified xsi:type="dcterms:W3CDTF">2020-08-05T03:37:00Z</dcterms:modified>
</cp:coreProperties>
</file>