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6DF4FB8" w14:textId="65CA946A" w:rsidR="006355FB" w:rsidRPr="00ED6E16" w:rsidRDefault="005E3F48" w:rsidP="002F56FD">
      <w:pPr>
        <w:pStyle w:val="Heading1"/>
        <w:rPr>
          <w:rFonts w:asciiTheme="minorBidi" w:hAnsiTheme="minorBidi" w:cstheme="minorBidi"/>
          <w:color w:val="FF0000"/>
          <w:sz w:val="48"/>
          <w:szCs w:val="36"/>
        </w:rPr>
      </w:pPr>
      <w:bookmarkStart w:id="0" w:name="_Toc5885551"/>
      <w:bookmarkStart w:id="1" w:name="_Toc6404779"/>
      <w:r w:rsidRPr="00ED6E16">
        <w:rPr>
          <w:rFonts w:ascii="Cordia New" w:eastAsia="Cordia New" w:hAnsi="Cordia New" w:cs="Cordia New"/>
          <w:sz w:val="48"/>
          <w:szCs w:val="48"/>
          <w:cs/>
          <w:lang w:val="th-TH" w:bidi="th-TH"/>
        </w:rPr>
        <w:t>กลยุทธ์ทุพพลภาพแห่งชาติ</w:t>
      </w:r>
      <w:bookmarkEnd w:id="0"/>
      <w:bookmarkEnd w:id="1"/>
    </w:p>
    <w:p w14:paraId="1001FBB8" w14:textId="48472CEB" w:rsidR="00C94E0F" w:rsidRPr="00ED6E16" w:rsidRDefault="005E3F48" w:rsidP="00A41AB9">
      <w:pPr>
        <w:pStyle w:val="Heading2"/>
        <w:spacing w:before="600"/>
        <w:rPr>
          <w:rFonts w:asciiTheme="minorBidi" w:hAnsiTheme="minorBidi" w:cstheme="minorBidi"/>
          <w:sz w:val="40"/>
          <w:szCs w:val="28"/>
          <w:lang w:val="en-AU"/>
        </w:rPr>
      </w:pPr>
      <w:bookmarkStart w:id="2" w:name="_Toc256000000"/>
      <w:bookmarkStart w:id="3" w:name="_Toc43821863"/>
      <w:bookmarkStart w:id="4" w:name="_Toc44515811"/>
      <w:bookmarkStart w:id="5" w:name="_Toc20746712"/>
      <w:bookmarkStart w:id="6" w:name="_Toc43466323"/>
      <w:bookmarkStart w:id="7" w:name="_Toc43721057"/>
      <w:bookmarkStart w:id="8" w:name="_Toc43721126"/>
      <w:bookmarkStart w:id="9" w:name="_Toc43723874"/>
      <w:r w:rsidRPr="00ED6E16">
        <w:rPr>
          <w:rFonts w:ascii="Cordia New" w:eastAsia="Cordia New" w:hAnsi="Cordia New" w:cs="Cordia New"/>
          <w:sz w:val="40"/>
          <w:szCs w:val="40"/>
          <w:cs/>
          <w:lang w:val="th-TH" w:bidi="th-TH"/>
        </w:rPr>
        <w:t>ใน</w:t>
      </w:r>
      <w:r w:rsidR="00BD2292">
        <w:rPr>
          <w:rFonts w:ascii="Cordia New" w:eastAsia="Cordia New" w:hAnsi="Cordia New" w:cs="Cordia New" w:hint="cs"/>
          <w:sz w:val="40"/>
          <w:szCs w:val="40"/>
          <w:cs/>
          <w:lang w:val="th-TH" w:bidi="th-TH"/>
        </w:rPr>
        <w:t>ฉบับ</w:t>
      </w:r>
      <w:r w:rsidRPr="00ED6E16">
        <w:rPr>
          <w:rFonts w:ascii="Cordia New" w:eastAsia="Cordia New" w:hAnsi="Cordia New" w:cs="Cordia New"/>
          <w:sz w:val="40"/>
          <w:szCs w:val="40"/>
          <w:cs/>
          <w:lang w:val="th-TH" w:bidi="th-TH"/>
        </w:rPr>
        <w:t>นี้ควรมีอะไรบ้าง</w:t>
      </w:r>
      <w:r w:rsidRPr="00ED6E16">
        <w:rPr>
          <w:rFonts w:ascii="Cordia New" w:eastAsia="Cordia New" w:hAnsi="Cordia New" w:cs="Cordia New"/>
          <w:sz w:val="40"/>
          <w:szCs w:val="40"/>
          <w:lang w:val="th-TH" w:bidi="th-TH"/>
        </w:rPr>
        <w:t>?</w:t>
      </w:r>
      <w:bookmarkEnd w:id="2"/>
      <w:bookmarkEnd w:id="3"/>
      <w:bookmarkEnd w:id="4"/>
    </w:p>
    <w:p w14:paraId="37228C53" w14:textId="27AC9015" w:rsidR="00C94E0F" w:rsidRPr="00ED6E16" w:rsidRDefault="005E3F48" w:rsidP="00A41AB9">
      <w:pPr>
        <w:pStyle w:val="Heading3"/>
        <w:spacing w:before="600"/>
        <w:rPr>
          <w:rFonts w:asciiTheme="minorBidi" w:hAnsiTheme="minorBidi" w:cstheme="minorBidi"/>
          <w:color w:val="FF0000"/>
          <w:sz w:val="32"/>
          <w:szCs w:val="28"/>
          <w:lang w:val="en-US"/>
        </w:rPr>
      </w:pPr>
      <w:r w:rsidRPr="00ED6E16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คำถามสำหรับ</w:t>
      </w:r>
      <w:r w:rsidRPr="00BD2292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คุณ</w:t>
      </w:r>
      <w:r w:rsidR="00F5220A" w:rsidRPr="00BD2292">
        <w:rPr>
          <w:rFonts w:ascii="Cordia New" w:eastAsia="Cordia New" w:hAnsi="Cordia New" w:cs="Cordia New"/>
          <w:sz w:val="32"/>
          <w:szCs w:val="32"/>
          <w:cs/>
          <w:lang w:val="en-US" w:bidi="th-TH"/>
        </w:rPr>
        <w:t>นำไปพิจารณา</w:t>
      </w:r>
    </w:p>
    <w:p w14:paraId="436E14C2" w14:textId="7FB105C0" w:rsidR="003D539A" w:rsidRPr="00ED6E16" w:rsidRDefault="005E3F48" w:rsidP="005E1051">
      <w:pPr>
        <w:rPr>
          <w:rFonts w:asciiTheme="minorBidi" w:hAnsiTheme="minorBidi" w:cstheme="minorBidi"/>
          <w:sz w:val="32"/>
          <w:szCs w:val="24"/>
        </w:rPr>
      </w:pPr>
      <w:r w:rsidRPr="00ED6E16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ฉบับ</w:t>
      </w:r>
      <w:r w:rsidR="00406D4D" w:rsidRPr="00B70CB9">
        <w:rPr>
          <w:rFonts w:ascii="Cordia New" w:eastAsia="Cordia New" w:hAnsi="Cordia New" w:cs="Cordia New"/>
          <w:szCs w:val="28"/>
          <w:cs/>
          <w:lang w:val="th-TH" w:bidi="th-TH"/>
        </w:rPr>
        <w:t xml:space="preserve"> </w:t>
      </w:r>
      <w:r w:rsidR="00406D4D" w:rsidRPr="00B70CB9">
        <w:rPr>
          <w:rFonts w:asciiTheme="minorBidi" w:eastAsia="Cordia New" w:hAnsiTheme="minorBidi" w:cstheme="minorBidi"/>
          <w:sz w:val="24"/>
          <w:szCs w:val="24"/>
          <w:lang w:val="th-TH" w:bidi="th-TH"/>
        </w:rPr>
        <w:t>Easy</w:t>
      </w:r>
      <w:r w:rsidR="00406D4D" w:rsidRPr="00B70CB9">
        <w:rPr>
          <w:rFonts w:asciiTheme="minorBidi" w:eastAsia="Cordia New" w:hAnsiTheme="minorBidi" w:cstheme="minorBidi"/>
          <w:sz w:val="24"/>
          <w:szCs w:val="24"/>
          <w:cs/>
          <w:lang w:val="th-TH" w:bidi="th-TH"/>
        </w:rPr>
        <w:t xml:space="preserve"> </w:t>
      </w:r>
      <w:r w:rsidR="00406D4D" w:rsidRPr="00B70CB9">
        <w:rPr>
          <w:rFonts w:asciiTheme="minorBidi" w:eastAsia="Cordia New" w:hAnsiTheme="minorBidi" w:cstheme="minorBidi"/>
          <w:sz w:val="24"/>
          <w:szCs w:val="24"/>
          <w:lang w:val="th-TH" w:bidi="th-TH"/>
        </w:rPr>
        <w:t>Read</w:t>
      </w:r>
      <w:r w:rsidR="00406D4D" w:rsidRPr="00ED6E16">
        <w:rPr>
          <w:rFonts w:ascii="Cordia New" w:eastAsia="Cordia New" w:hAnsi="Cordia New" w:cs="Cordia New"/>
          <w:color w:val="0070C0"/>
          <w:sz w:val="32"/>
          <w:szCs w:val="32"/>
          <w:cs/>
          <w:lang w:val="th-TH" w:bidi="th-TH"/>
        </w:rPr>
        <w:t xml:space="preserve"> </w:t>
      </w:r>
      <w:r w:rsidR="00406D4D" w:rsidRPr="00ED6E16">
        <w:rPr>
          <w:rFonts w:ascii="Cordia New" w:eastAsia="Cordia New" w:hAnsi="Cordia New" w:cs="Cordia New"/>
          <w:sz w:val="32"/>
          <w:szCs w:val="32"/>
          <w:cs/>
          <w:lang w:val="en-US" w:bidi="th-TH"/>
        </w:rPr>
        <w:t>(</w:t>
      </w:r>
      <w:r w:rsidRPr="00ED6E16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อ่านง่าย)</w:t>
      </w:r>
      <w:bookmarkEnd w:id="5"/>
      <w:bookmarkEnd w:id="6"/>
      <w:bookmarkEnd w:id="7"/>
      <w:bookmarkEnd w:id="8"/>
      <w:bookmarkEnd w:id="9"/>
      <w:r w:rsidRPr="00ED6E16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 xml:space="preserve"> </w:t>
      </w:r>
      <w:bookmarkStart w:id="10" w:name="_Toc349720822"/>
      <w:bookmarkStart w:id="11" w:name="_Toc513644158"/>
    </w:p>
    <w:p w14:paraId="711F30B0" w14:textId="5F7BBDD5" w:rsidR="00E90F97" w:rsidRPr="00ED6E16" w:rsidRDefault="005E3F48" w:rsidP="006E5430">
      <w:pPr>
        <w:pStyle w:val="Heading2"/>
        <w:spacing w:before="600" w:after="120"/>
        <w:rPr>
          <w:rFonts w:asciiTheme="minorBidi" w:hAnsiTheme="minorBidi" w:cstheme="minorBidi"/>
          <w:sz w:val="40"/>
          <w:szCs w:val="28"/>
        </w:rPr>
      </w:pPr>
      <w:bookmarkStart w:id="12" w:name="_Toc5885554"/>
      <w:bookmarkStart w:id="13" w:name="_Toc6404782"/>
      <w:bookmarkStart w:id="14" w:name="_Toc20406463"/>
      <w:bookmarkStart w:id="15" w:name="_Toc20406562"/>
      <w:bookmarkStart w:id="16" w:name="_Toc20406623"/>
      <w:bookmarkStart w:id="17" w:name="_Toc20407172"/>
      <w:bookmarkStart w:id="18" w:name="_Toc256000001"/>
      <w:bookmarkStart w:id="19" w:name="_Toc20746713"/>
      <w:bookmarkStart w:id="20" w:name="_Toc43466324"/>
      <w:bookmarkStart w:id="21" w:name="_Toc43721058"/>
      <w:bookmarkStart w:id="22" w:name="_Toc43721127"/>
      <w:bookmarkStart w:id="23" w:name="_Toc43723875"/>
      <w:bookmarkStart w:id="24" w:name="_Toc44515812"/>
      <w:r w:rsidRPr="00ED6E16">
        <w:rPr>
          <w:rFonts w:ascii="Cordia New" w:eastAsia="Cordia New" w:hAnsi="Cordia New" w:cs="Cordia New"/>
          <w:sz w:val="40"/>
          <w:szCs w:val="40"/>
          <w:cs/>
          <w:lang w:val="th-TH" w:bidi="th-TH"/>
        </w:rPr>
        <w:t>วิธีใช้</w:t>
      </w:r>
      <w:bookmarkEnd w:id="10"/>
      <w:bookmarkEnd w:id="11"/>
      <w:bookmarkEnd w:id="12"/>
      <w:bookmarkEnd w:id="13"/>
      <w:bookmarkEnd w:id="14"/>
      <w:bookmarkEnd w:id="15"/>
      <w:bookmarkEnd w:id="16"/>
      <w:bookmarkEnd w:id="17"/>
      <w:r w:rsidRPr="00ED6E16">
        <w:rPr>
          <w:rFonts w:ascii="Cordia New" w:eastAsia="Cordia New" w:hAnsi="Cordia New" w:cs="Cordia New"/>
          <w:sz w:val="40"/>
          <w:szCs w:val="40"/>
          <w:cs/>
          <w:lang w:val="th-TH" w:bidi="th-TH"/>
        </w:rPr>
        <w:t>เอกสารนี้</w:t>
      </w:r>
      <w:bookmarkEnd w:id="18"/>
      <w:bookmarkEnd w:id="19"/>
      <w:bookmarkEnd w:id="20"/>
      <w:bookmarkEnd w:id="21"/>
      <w:bookmarkEnd w:id="22"/>
      <w:bookmarkEnd w:id="23"/>
      <w:bookmarkEnd w:id="24"/>
      <w:r w:rsidRPr="00ED6E16">
        <w:rPr>
          <w:rFonts w:ascii="Cordia New" w:eastAsia="Cordia New" w:hAnsi="Cordia New" w:cs="Cordia New"/>
          <w:sz w:val="40"/>
          <w:szCs w:val="40"/>
          <w:cs/>
          <w:lang w:val="th-TH" w:bidi="th-TH"/>
        </w:rPr>
        <w:t xml:space="preserve"> </w:t>
      </w:r>
    </w:p>
    <w:p w14:paraId="549BC473" w14:textId="2BFCA6A5" w:rsidR="00251332" w:rsidRPr="00ED6E16" w:rsidRDefault="005E3F48" w:rsidP="005E1051">
      <w:pPr>
        <w:rPr>
          <w:rFonts w:asciiTheme="minorBidi" w:hAnsiTheme="minorBidi" w:cstheme="minorBidi"/>
          <w:sz w:val="32"/>
          <w:szCs w:val="24"/>
        </w:rPr>
      </w:pPr>
      <w:r w:rsidRPr="00ED6E16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รัฐบาลออสเตรเลียเป็นผู้เขียนเอกสารฉบับนี้  เมื่อคุณเห็นคำว่า</w:t>
      </w:r>
      <w:r w:rsidR="008103C0" w:rsidRPr="00ED6E16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 xml:space="preserve"> </w:t>
      </w:r>
      <w:r w:rsidRPr="00ED6E16">
        <w:rPr>
          <w:rFonts w:ascii="Cordia New" w:eastAsia="Cordia New" w:hAnsi="Cordia New" w:cs="Cordia New"/>
          <w:sz w:val="32"/>
          <w:szCs w:val="32"/>
          <w:lang w:val="th-TH" w:bidi="th-TH"/>
        </w:rPr>
        <w:t>'</w:t>
      </w:r>
      <w:r w:rsidRPr="00ED6E16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เรา</w:t>
      </w:r>
      <w:r w:rsidRPr="00ED6E16">
        <w:rPr>
          <w:rFonts w:ascii="Cordia New" w:eastAsia="Cordia New" w:hAnsi="Cordia New" w:cs="Cordia New"/>
          <w:sz w:val="32"/>
          <w:szCs w:val="32"/>
          <w:lang w:val="th-TH" w:bidi="th-TH"/>
        </w:rPr>
        <w:t>'</w:t>
      </w:r>
      <w:r w:rsidRPr="00ED6E16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 xml:space="preserve"> มันหมายถึงรัฐบาลออสเตรเลีย </w:t>
      </w:r>
    </w:p>
    <w:p w14:paraId="76CC5AFF" w14:textId="1691C576" w:rsidR="00251332" w:rsidRPr="00BD2292" w:rsidRDefault="005E3F48" w:rsidP="005E1051">
      <w:pPr>
        <w:rPr>
          <w:rFonts w:asciiTheme="minorBidi" w:hAnsiTheme="minorBidi" w:cstheme="minorBidi"/>
          <w:sz w:val="32"/>
          <w:szCs w:val="24"/>
        </w:rPr>
      </w:pPr>
      <w:r w:rsidRPr="00ED6E16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เราเขียนเอกสารฉบับนี้ขึ้นม</w:t>
      </w:r>
      <w:r w:rsidRPr="00BD2292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า</w:t>
      </w:r>
      <w:r w:rsidR="004B188B" w:rsidRPr="00BD2292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ด้วย</w:t>
      </w:r>
      <w:r w:rsidRPr="00BD2292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 xml:space="preserve">วิธีที่ให้อ่านง่าย </w:t>
      </w:r>
    </w:p>
    <w:p w14:paraId="18CBE612" w14:textId="77777777" w:rsidR="00251332" w:rsidRPr="00BD2292" w:rsidRDefault="005E3F48" w:rsidP="005E1051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rPr>
          <w:rFonts w:asciiTheme="minorBidi" w:hAnsiTheme="minorBidi" w:cstheme="minorBidi"/>
          <w:sz w:val="32"/>
          <w:szCs w:val="24"/>
        </w:rPr>
      </w:pPr>
      <w:r w:rsidRPr="00BD2292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เราเขียนบางคำเป็น</w:t>
      </w:r>
      <w:r w:rsidRPr="00BD2292">
        <w:rPr>
          <w:rStyle w:val="Strong"/>
          <w:rFonts w:ascii="Cordia New" w:eastAsia="Cordia New" w:hAnsi="Cordia New" w:cs="Cordia New"/>
          <w:sz w:val="32"/>
          <w:szCs w:val="32"/>
          <w:cs/>
          <w:lang w:val="th-TH" w:bidi="th-TH"/>
        </w:rPr>
        <w:t>ตัวหนา</w:t>
      </w:r>
    </w:p>
    <w:p w14:paraId="6145F6B6" w14:textId="7858F492" w:rsidR="00251332" w:rsidRPr="00BD2292" w:rsidRDefault="005E3F48" w:rsidP="005E1051">
      <w:pPr>
        <w:rPr>
          <w:rFonts w:asciiTheme="minorBidi" w:hAnsiTheme="minorBidi" w:cstheme="minorBidi"/>
          <w:sz w:val="32"/>
          <w:szCs w:val="24"/>
        </w:rPr>
      </w:pPr>
      <w:r w:rsidRPr="00BD2292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นี่หมายความว่าตัวอักษรหนาขึ้นและสีเข้มมากขึ้น</w:t>
      </w:r>
    </w:p>
    <w:p w14:paraId="54168A78" w14:textId="7150F836" w:rsidR="00251332" w:rsidRPr="00BD2292" w:rsidRDefault="005E3F48" w:rsidP="005E1051">
      <w:pPr>
        <w:rPr>
          <w:rFonts w:asciiTheme="minorBidi" w:hAnsiTheme="minorBidi" w:cstheme="minorBidi"/>
          <w:sz w:val="32"/>
          <w:szCs w:val="24"/>
          <w:lang w:val="en-US"/>
        </w:rPr>
      </w:pPr>
      <w:r w:rsidRPr="00BD2292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เราอธิบายว่าคำเหล่านี้หมายความว่าอะไร มีรายการคำเหล่านี้ที่หน้า</w:t>
      </w:r>
      <w:r w:rsidR="00C81DE3" w:rsidRPr="00BD2292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 xml:space="preserve"> </w:t>
      </w:r>
      <w:r w:rsidRPr="00BD2292">
        <w:rPr>
          <w:rFonts w:ascii="Cordia New" w:eastAsia="Cordia New" w:hAnsi="Cordia New" w:cs="Cordia New"/>
          <w:sz w:val="36"/>
          <w:szCs w:val="36"/>
          <w:cs/>
          <w:lang w:val="th-TH" w:bidi="th-TH"/>
        </w:rPr>
        <w:t xml:space="preserve"> </w:t>
      </w:r>
      <w:r w:rsidR="00C81DE3" w:rsidRPr="00BD2292">
        <w:rPr>
          <w:rFonts w:ascii="Cordia New" w:eastAsia="Cordia New" w:hAnsi="Cordia New" w:cs="Cordia New"/>
          <w:sz w:val="36"/>
          <w:szCs w:val="36"/>
          <w:lang w:val="en-US" w:bidi="th-TH"/>
        </w:rPr>
        <w:t>20</w:t>
      </w:r>
    </w:p>
    <w:p w14:paraId="7FCAFC13" w14:textId="589477EF" w:rsidR="00251332" w:rsidRPr="00BD2292" w:rsidRDefault="005E3F48" w:rsidP="005E1051">
      <w:pPr>
        <w:rPr>
          <w:rFonts w:asciiTheme="minorBidi" w:hAnsiTheme="minorBidi" w:cstheme="minorBidi"/>
          <w:sz w:val="32"/>
          <w:szCs w:val="24"/>
        </w:rPr>
      </w:pPr>
      <w:r w:rsidRPr="00BD2292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เอกสาร</w:t>
      </w:r>
      <w:r w:rsidR="0053130C" w:rsidRPr="00BD2292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อ่านง่าย</w:t>
      </w:r>
      <w:r w:rsidRPr="00BD2292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 xml:space="preserve"> </w:t>
      </w:r>
      <w:r w:rsidR="0053130C" w:rsidRPr="00B70CB9">
        <w:rPr>
          <w:rFonts w:asciiTheme="minorBidi" w:eastAsia="Cordia New" w:hAnsiTheme="minorBidi" w:cstheme="minorBidi"/>
          <w:sz w:val="24"/>
          <w:szCs w:val="24"/>
          <w:lang w:val="en-US" w:bidi="th-TH"/>
        </w:rPr>
        <w:t>(</w:t>
      </w:r>
      <w:r w:rsidRPr="00B70CB9">
        <w:rPr>
          <w:rFonts w:asciiTheme="minorBidi" w:eastAsia="Cordia New" w:hAnsiTheme="minorBidi" w:cstheme="minorBidi"/>
          <w:sz w:val="24"/>
          <w:szCs w:val="24"/>
          <w:lang w:val="th-TH" w:bidi="th-TH"/>
        </w:rPr>
        <w:t>Easy</w:t>
      </w:r>
      <w:r w:rsidRPr="00B70CB9">
        <w:rPr>
          <w:rFonts w:asciiTheme="minorBidi" w:eastAsia="Cordia New" w:hAnsiTheme="minorBidi" w:cstheme="minorBidi"/>
          <w:sz w:val="24"/>
          <w:szCs w:val="24"/>
          <w:cs/>
          <w:lang w:val="th-TH" w:bidi="th-TH"/>
        </w:rPr>
        <w:t xml:space="preserve"> </w:t>
      </w:r>
      <w:r w:rsidRPr="00B70CB9">
        <w:rPr>
          <w:rFonts w:asciiTheme="minorBidi" w:eastAsia="Cordia New" w:hAnsiTheme="minorBidi" w:cstheme="minorBidi"/>
          <w:sz w:val="24"/>
          <w:szCs w:val="24"/>
          <w:lang w:val="th-TH" w:bidi="th-TH"/>
        </w:rPr>
        <w:t>Read</w:t>
      </w:r>
      <w:r w:rsidR="0053130C" w:rsidRPr="00B70CB9">
        <w:rPr>
          <w:rFonts w:asciiTheme="minorBidi" w:eastAsia="Cordia New" w:hAnsiTheme="minorBidi" w:cstheme="minorBidi"/>
          <w:sz w:val="24"/>
          <w:szCs w:val="24"/>
          <w:lang w:val="en-US" w:bidi="th-TH"/>
        </w:rPr>
        <w:t>)</w:t>
      </w:r>
      <w:r w:rsidRPr="00081402">
        <w:rPr>
          <w:rFonts w:ascii="Cordia New" w:eastAsia="Cordia New" w:hAnsi="Cordia New" w:cs="Cordia New"/>
          <w:szCs w:val="28"/>
          <w:cs/>
          <w:lang w:val="th-TH" w:bidi="th-TH"/>
        </w:rPr>
        <w:t xml:space="preserve"> </w:t>
      </w:r>
      <w:r w:rsidRPr="00BD2292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ฉบับนี้เป็น</w:t>
      </w:r>
      <w:r w:rsidR="008426F7" w:rsidRPr="00BD2292">
        <w:rPr>
          <w:rFonts w:ascii="Cordia New" w:eastAsia="Cordia New" w:hAnsi="Cordia New" w:cs="Cordia New"/>
          <w:sz w:val="32"/>
          <w:szCs w:val="32"/>
          <w:cs/>
          <w:lang w:val="en-US" w:bidi="th-TH"/>
        </w:rPr>
        <w:t>บท</w:t>
      </w:r>
      <w:r w:rsidRPr="00BD2292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สรุปของเอกสารอีกฉบับ</w:t>
      </w:r>
      <w:r w:rsidR="00E1683C" w:rsidRPr="00BD2292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 xml:space="preserve">หนึ่ง </w:t>
      </w:r>
      <w:r w:rsidRPr="00BD2292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 xml:space="preserve"> นี่หมายความว่า</w:t>
      </w:r>
      <w:r w:rsidR="00E1683C" w:rsidRPr="00BD2292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เอกสารฉบับนี้</w:t>
      </w:r>
      <w:r w:rsidRPr="00BD2292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รวมเฉพาะความคิดที่สำคัญที่สุด</w:t>
      </w:r>
      <w:r w:rsidR="00E1683C" w:rsidRPr="00BD2292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เท่านั้น</w:t>
      </w:r>
    </w:p>
    <w:p w14:paraId="293566FB" w14:textId="52C9F95E" w:rsidR="00251332" w:rsidRPr="00ED6E16" w:rsidRDefault="005E3F48" w:rsidP="005E1051">
      <w:pPr>
        <w:rPr>
          <w:rFonts w:asciiTheme="minorBidi" w:hAnsiTheme="minorBidi" w:cstheme="minorBidi"/>
          <w:sz w:val="32"/>
          <w:szCs w:val="24"/>
        </w:rPr>
      </w:pPr>
      <w:r w:rsidRPr="00ED6E16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คุณสามารถดู</w:t>
      </w:r>
      <w:r w:rsidRPr="00BD2292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เอกสาร</w:t>
      </w:r>
      <w:r w:rsidR="00956393" w:rsidRPr="00BD2292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อีก</w:t>
      </w:r>
      <w:r w:rsidRPr="00ED6E16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ฉบับได้ที่เว็บไซต์ของเรา</w:t>
      </w:r>
    </w:p>
    <w:p w14:paraId="00BC6B40" w14:textId="77777777" w:rsidR="00251332" w:rsidRPr="00B70CB9" w:rsidRDefault="00475FE5" w:rsidP="00EF5A96">
      <w:pPr>
        <w:pStyle w:val="CommentText"/>
        <w:rPr>
          <w:rFonts w:asciiTheme="minorBidi" w:hAnsiTheme="minorBidi" w:cstheme="minorBidi"/>
          <w:sz w:val="24"/>
          <w:szCs w:val="24"/>
        </w:rPr>
      </w:pPr>
      <w:hyperlink r:id="rId8" w:history="1">
        <w:r w:rsidR="005E3F48" w:rsidRPr="00B70CB9">
          <w:rPr>
            <w:rStyle w:val="Hyperlink"/>
            <w:rFonts w:asciiTheme="minorBidi" w:eastAsia="Cordia New" w:hAnsiTheme="minorBidi" w:cstheme="minorBidi"/>
            <w:bCs/>
            <w:sz w:val="24"/>
            <w:szCs w:val="24"/>
            <w:lang w:val="en-US" w:bidi="th-TH"/>
          </w:rPr>
          <w:t>engage.dss.gov.au/</w:t>
        </w:r>
        <w:proofErr w:type="spellStart"/>
        <w:r w:rsidR="005E3F48" w:rsidRPr="00B70CB9">
          <w:rPr>
            <w:rStyle w:val="Hyperlink"/>
            <w:rFonts w:asciiTheme="minorBidi" w:eastAsia="Cordia New" w:hAnsiTheme="minorBidi" w:cstheme="minorBidi"/>
            <w:bCs/>
            <w:sz w:val="24"/>
            <w:szCs w:val="24"/>
            <w:lang w:val="en-US" w:bidi="th-TH"/>
          </w:rPr>
          <w:t>nds</w:t>
        </w:r>
        <w:proofErr w:type="spellEnd"/>
        <w:r w:rsidR="005E3F48" w:rsidRPr="00B70CB9">
          <w:rPr>
            <w:rStyle w:val="Hyperlink"/>
            <w:rFonts w:asciiTheme="minorBidi" w:eastAsia="Cordia New" w:hAnsiTheme="minorBidi" w:cstheme="minorBidi"/>
            <w:bCs/>
            <w:sz w:val="24"/>
            <w:szCs w:val="24"/>
            <w:lang w:val="en-US" w:bidi="th-TH"/>
          </w:rPr>
          <w:t>-stage</w:t>
        </w:r>
        <w:r w:rsidR="005E3F48" w:rsidRPr="00B70CB9">
          <w:rPr>
            <w:rStyle w:val="Hyperlink"/>
            <w:rFonts w:asciiTheme="minorBidi" w:eastAsia="Cordia New" w:hAnsiTheme="minorBidi" w:cstheme="minorBidi"/>
            <w:bCs/>
            <w:sz w:val="24"/>
            <w:szCs w:val="24"/>
            <w:cs/>
            <w:lang w:val="th-TH" w:bidi="th-TH"/>
          </w:rPr>
          <w:t>2-</w:t>
        </w:r>
        <w:r w:rsidR="005E3F48" w:rsidRPr="00B70CB9">
          <w:rPr>
            <w:rStyle w:val="Hyperlink"/>
            <w:rFonts w:asciiTheme="minorBidi" w:eastAsia="Cordia New" w:hAnsiTheme="minorBidi" w:cstheme="minorBidi"/>
            <w:bCs/>
            <w:sz w:val="24"/>
            <w:szCs w:val="24"/>
            <w:lang w:val="en-US" w:bidi="th-TH"/>
          </w:rPr>
          <w:t>consultation</w:t>
        </w:r>
      </w:hyperlink>
    </w:p>
    <w:p w14:paraId="576B3557" w14:textId="065E5FD5" w:rsidR="00251332" w:rsidRPr="00ED6E16" w:rsidRDefault="005E3F48" w:rsidP="005E1051">
      <w:pPr>
        <w:rPr>
          <w:rFonts w:asciiTheme="minorBidi" w:hAnsiTheme="minorBidi" w:cstheme="minorBidi"/>
          <w:sz w:val="32"/>
          <w:szCs w:val="24"/>
        </w:rPr>
      </w:pPr>
      <w:r w:rsidRPr="00ED6E16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 xml:space="preserve">คุณสามารถขอความช่วยเหลือในการอ่านเอกสารฉบับนี้ </w:t>
      </w:r>
      <w:r w:rsidR="008F0D29" w:rsidRPr="00ED6E16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 xml:space="preserve"> </w:t>
      </w:r>
      <w:r w:rsidRPr="00ED6E16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 xml:space="preserve">เพื่อน สมาชิกในครอบครัวหรือบุคคลที่สนับสนุนอาจช่วยคุณได้ </w:t>
      </w:r>
    </w:p>
    <w:p w14:paraId="72FA6D6D" w14:textId="77777777" w:rsidR="00B70CB9" w:rsidRDefault="00B70CB9">
      <w:pPr>
        <w:rPr>
          <w:rFonts w:ascii="Cordia New" w:eastAsia="Cordia New" w:hAnsi="Cordia New" w:cs="Cordia New"/>
          <w:b/>
          <w:bCs/>
          <w:color w:val="00787A"/>
          <w:sz w:val="40"/>
          <w:szCs w:val="40"/>
          <w:cs/>
          <w:lang w:val="th-TH" w:eastAsia="x-none" w:bidi="th-TH"/>
        </w:rPr>
      </w:pPr>
      <w:bookmarkStart w:id="25" w:name="_Toc349720823"/>
      <w:bookmarkStart w:id="26" w:name="_Toc513644159"/>
      <w:bookmarkStart w:id="27" w:name="_Toc5885555"/>
      <w:bookmarkStart w:id="28" w:name="_Toc6404783"/>
      <w:bookmarkStart w:id="29" w:name="_Toc20406464"/>
      <w:bookmarkStart w:id="30" w:name="_Toc20406563"/>
      <w:bookmarkStart w:id="31" w:name="_Toc20406624"/>
      <w:bookmarkStart w:id="32" w:name="_Toc20407173"/>
      <w:bookmarkStart w:id="33" w:name="_Toc20746714"/>
      <w:bookmarkStart w:id="34" w:name="_Toc43466325"/>
      <w:bookmarkStart w:id="35" w:name="_Toc43721059"/>
      <w:bookmarkStart w:id="36" w:name="_Toc43721128"/>
      <w:bookmarkStart w:id="37" w:name="_Toc43723876"/>
      <w:bookmarkStart w:id="38" w:name="_Toc44515813"/>
      <w:bookmarkStart w:id="39" w:name="_Toc256000002"/>
      <w:bookmarkStart w:id="40" w:name="_Toc513644160"/>
      <w:r>
        <w:rPr>
          <w:rFonts w:ascii="Cordia New" w:eastAsia="Cordia New" w:hAnsi="Cordia New" w:cs="Cordia New"/>
          <w:sz w:val="40"/>
          <w:szCs w:val="40"/>
          <w:cs/>
          <w:lang w:val="th-TH" w:bidi="th-TH"/>
        </w:rPr>
        <w:br w:type="page"/>
      </w:r>
    </w:p>
    <w:p w14:paraId="1F2ECA6F" w14:textId="3471208C" w:rsidR="00D36640" w:rsidRPr="00140D1D" w:rsidRDefault="00BD2292" w:rsidP="0085345F">
      <w:pPr>
        <w:pStyle w:val="Heading2"/>
        <w:rPr>
          <w:rFonts w:asciiTheme="minorBidi" w:hAnsiTheme="minorBidi" w:cstheme="minorBidi"/>
          <w:b w:val="0"/>
          <w:bCs w:val="0"/>
          <w:noProof/>
          <w:sz w:val="40"/>
          <w:szCs w:val="28"/>
        </w:rPr>
      </w:pPr>
      <w:r>
        <w:rPr>
          <w:rFonts w:ascii="Cordia New" w:eastAsia="Cordia New" w:hAnsi="Cordia New" w:cs="Cordia New" w:hint="cs"/>
          <w:sz w:val="40"/>
          <w:szCs w:val="40"/>
          <w:cs/>
          <w:lang w:val="th-TH" w:bidi="th-TH"/>
        </w:rPr>
        <w:lastRenderedPageBreak/>
        <w:t>มีอะไรใ</w:t>
      </w:r>
      <w:r w:rsidR="005E3F48" w:rsidRPr="00ED6E16">
        <w:rPr>
          <w:rFonts w:ascii="Cordia New" w:eastAsia="Cordia New" w:hAnsi="Cordia New" w:cs="Cordia New"/>
          <w:sz w:val="40"/>
          <w:szCs w:val="40"/>
          <w:cs/>
          <w:lang w:val="th-TH" w:bidi="th-TH"/>
        </w:rPr>
        <w:t>นเอกสารฉบับนี้</w:t>
      </w:r>
      <w:bookmarkStart w:id="41" w:name="_Toc640478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r w:rsidR="005E3F48" w:rsidRPr="00ED6E16">
        <w:rPr>
          <w:rFonts w:asciiTheme="minorBidi" w:hAnsiTheme="minorBidi" w:cstheme="minorBidi"/>
          <w:sz w:val="40"/>
          <w:szCs w:val="28"/>
        </w:rPr>
        <w:fldChar w:fldCharType="begin"/>
      </w:r>
      <w:r w:rsidR="0018157C" w:rsidRPr="00ED6E16">
        <w:rPr>
          <w:rFonts w:ascii="Cordia New" w:eastAsia="Cordia New" w:hAnsi="Cordia New" w:cs="Cordia New"/>
          <w:sz w:val="40"/>
          <w:szCs w:val="40"/>
          <w:lang w:val="th-TH" w:bidi="th-TH"/>
        </w:rPr>
        <w:instrText xml:space="preserve"> TOC \h \z \u \t "Heading </w:instrText>
      </w:r>
      <w:r w:rsidR="0018157C" w:rsidRPr="00ED6E16">
        <w:rPr>
          <w:rFonts w:ascii="Cordia New" w:eastAsia="Cordia New" w:hAnsi="Cordia New" w:cs="Cordia New"/>
          <w:sz w:val="40"/>
          <w:szCs w:val="40"/>
          <w:cs/>
          <w:lang w:val="th-TH" w:bidi="th-TH"/>
        </w:rPr>
        <w:instrText>2</w:instrText>
      </w:r>
      <w:r w:rsidR="0018157C" w:rsidRPr="00ED6E16">
        <w:rPr>
          <w:rFonts w:ascii="Cordia New" w:eastAsia="Cordia New" w:hAnsi="Cordia New" w:cs="Cordia New"/>
          <w:sz w:val="40"/>
          <w:szCs w:val="40"/>
          <w:lang w:val="th-TH" w:bidi="th-TH"/>
        </w:rPr>
        <w:instrText>,</w:instrText>
      </w:r>
      <w:r w:rsidR="0018157C" w:rsidRPr="00ED6E16">
        <w:rPr>
          <w:rFonts w:ascii="Cordia New" w:eastAsia="Cordia New" w:hAnsi="Cordia New" w:cs="Cordia New"/>
          <w:sz w:val="40"/>
          <w:szCs w:val="40"/>
          <w:cs/>
          <w:lang w:val="th-TH" w:bidi="th-TH"/>
        </w:rPr>
        <w:instrText xml:space="preserve">1" </w:instrText>
      </w:r>
      <w:r w:rsidR="005E3F48" w:rsidRPr="00ED6E16">
        <w:rPr>
          <w:rFonts w:asciiTheme="minorBidi" w:hAnsiTheme="minorBidi" w:cstheme="minorBidi"/>
          <w:sz w:val="40"/>
          <w:szCs w:val="28"/>
        </w:rPr>
        <w:fldChar w:fldCharType="separate"/>
      </w:r>
    </w:p>
    <w:p w14:paraId="28844ACF" w14:textId="781C8C2B" w:rsidR="00E27EF5" w:rsidRPr="00140D1D" w:rsidRDefault="00406D4D" w:rsidP="00140D1D">
      <w:pPr>
        <w:pStyle w:val="TOC1"/>
        <w:rPr>
          <w:rFonts w:asciiTheme="minorHAnsi" w:hAnsiTheme="minorHAnsi"/>
        </w:rPr>
      </w:pPr>
      <w:r w:rsidRPr="00140D1D">
        <w:t>National Disability Strategy</w:t>
      </w:r>
      <w:hyperlink w:anchor="_Toc256000004" w:history="1">
        <w:r w:rsidR="005E3F48" w:rsidRPr="00140D1D">
          <w:rPr>
            <w:rStyle w:val="Hyperlink"/>
            <w:rFonts w:ascii="Cordia New" w:hAnsi="Cordia New"/>
            <w:b w:val="0"/>
            <w:bCs w:val="0"/>
            <w:sz w:val="32"/>
            <w:szCs w:val="32"/>
            <w:cs/>
          </w:rPr>
          <w:t xml:space="preserve"> </w:t>
        </w:r>
        <w:r w:rsidR="005E3F48" w:rsidRPr="00140D1D">
          <w:rPr>
            <w:rStyle w:val="Hyperlink"/>
            <w:rFonts w:ascii="Cordia New" w:hAnsi="Cordia New" w:cs="Cordia New"/>
            <w:b w:val="0"/>
            <w:bCs w:val="0"/>
            <w:sz w:val="32"/>
            <w:szCs w:val="32"/>
            <w:cs/>
          </w:rPr>
          <w:t>(</w:t>
        </w:r>
        <w:r w:rsidRPr="00140D1D">
          <w:rPr>
            <w:rFonts w:ascii="Browallia New" w:hAnsi="Browallia New" w:cs="Browallia New" w:hint="cs"/>
            <w:cs/>
          </w:rPr>
          <w:t>กลยุทธ์ทุพพลภาพแห่งชาติ</w:t>
        </w:r>
        <w:r w:rsidR="005E3F48" w:rsidRPr="00140D1D">
          <w:rPr>
            <w:rStyle w:val="Hyperlink"/>
            <w:rFonts w:ascii="Cordia New" w:hAnsi="Cordia New" w:cs="Cordia New"/>
            <w:b w:val="0"/>
            <w:bCs w:val="0"/>
            <w:sz w:val="32"/>
            <w:szCs w:val="32"/>
            <w:cs/>
          </w:rPr>
          <w:t>)</w:t>
        </w:r>
        <w:r w:rsidR="00205952" w:rsidRPr="00140D1D">
          <w:rPr>
            <w:rStyle w:val="Hyperlink"/>
            <w:rFonts w:ascii="Cordia New" w:hAnsi="Cordia New" w:cs="Cordia New"/>
            <w:b w:val="0"/>
            <w:bCs w:val="0"/>
            <w:sz w:val="32"/>
            <w:szCs w:val="32"/>
          </w:rPr>
          <w:t xml:space="preserve"> </w:t>
        </w:r>
        <w:r w:rsidR="005E3F48" w:rsidRPr="00140D1D">
          <w:rPr>
            <w:rStyle w:val="Hyperlink"/>
            <w:rFonts w:ascii="Browallia New" w:hAnsi="Browallia New" w:cs="Browallia New" w:hint="cs"/>
            <w:b w:val="0"/>
            <w:bCs w:val="0"/>
            <w:sz w:val="32"/>
            <w:szCs w:val="32"/>
            <w:cs/>
          </w:rPr>
          <w:t>คืออะไร</w:t>
        </w:r>
        <w:r w:rsidR="005E3F48" w:rsidRPr="00140D1D">
          <w:rPr>
            <w:rStyle w:val="Hyperlink"/>
            <w:rFonts w:ascii="Cordia New" w:hAnsi="Cordia New"/>
            <w:b w:val="0"/>
            <w:bCs w:val="0"/>
            <w:sz w:val="32"/>
            <w:szCs w:val="32"/>
          </w:rPr>
          <w:t>?</w:t>
        </w:r>
        <w:r w:rsidR="005E3F48" w:rsidRPr="00140D1D">
          <w:tab/>
        </w:r>
        <w:r w:rsidR="00865D14" w:rsidRPr="00140D1D">
          <w:t>3</w:t>
        </w:r>
      </w:hyperlink>
    </w:p>
    <w:p w14:paraId="7636AF6D" w14:textId="7D16F61A" w:rsidR="00E27EF5" w:rsidRPr="00140D1D" w:rsidRDefault="00475FE5" w:rsidP="00140D1D">
      <w:pPr>
        <w:pStyle w:val="TOC1"/>
        <w:rPr>
          <w:rFonts w:asciiTheme="minorHAnsi" w:hAnsiTheme="minorHAnsi"/>
        </w:rPr>
      </w:pPr>
      <w:hyperlink w:anchor="_Toc256000005" w:history="1">
        <w:r w:rsidR="005E3F48" w:rsidRPr="00140D1D">
          <w:rPr>
            <w:rStyle w:val="Hyperlink"/>
            <w:rFonts w:ascii="Browallia New" w:hAnsi="Browallia New" w:cs="Browallia New" w:hint="cs"/>
            <w:b w:val="0"/>
            <w:bCs w:val="0"/>
            <w:sz w:val="32"/>
            <w:szCs w:val="32"/>
            <w:cs/>
          </w:rPr>
          <w:t>กลยุทธ์ทุพพลภาพแห่งชาติ</w:t>
        </w:r>
        <w:r w:rsidR="00205952" w:rsidRPr="00140D1D">
          <w:rPr>
            <w:rStyle w:val="Hyperlink"/>
            <w:rFonts w:ascii="Browallia New" w:hAnsi="Browallia New" w:cs="Browallia New" w:hint="cs"/>
            <w:b w:val="0"/>
            <w:bCs w:val="0"/>
            <w:sz w:val="32"/>
            <w:szCs w:val="32"/>
            <w:cs/>
            <w:lang w:val="en-US"/>
          </w:rPr>
          <w:t>ฉบับใหม่</w:t>
        </w:r>
        <w:r w:rsidR="005E3F48" w:rsidRPr="00140D1D">
          <w:tab/>
        </w:r>
        <w:r w:rsidR="005E3F48" w:rsidRPr="00140D1D">
          <w:fldChar w:fldCharType="begin"/>
        </w:r>
        <w:r w:rsidR="005E3F48" w:rsidRPr="00140D1D">
          <w:instrText xml:space="preserve"> PAGEREF _Toc256000005 \h </w:instrText>
        </w:r>
        <w:r w:rsidR="005E3F48" w:rsidRPr="00140D1D">
          <w:fldChar w:fldCharType="separate"/>
        </w:r>
        <w:r w:rsidR="00140D1D" w:rsidRPr="00140D1D">
          <w:rPr>
            <w:cs/>
          </w:rPr>
          <w:t>4</w:t>
        </w:r>
        <w:r w:rsidR="005E3F48" w:rsidRPr="00140D1D">
          <w:fldChar w:fldCharType="end"/>
        </w:r>
      </w:hyperlink>
    </w:p>
    <w:p w14:paraId="2AF4ECB3" w14:textId="74EC36AF" w:rsidR="00E27EF5" w:rsidRPr="00140D1D" w:rsidRDefault="0082461A" w:rsidP="00140D1D">
      <w:pPr>
        <w:pStyle w:val="TOC1"/>
        <w:rPr>
          <w:rFonts w:asciiTheme="minorHAnsi" w:hAnsiTheme="minorHAnsi"/>
          <w:lang w:val="en-US"/>
        </w:rPr>
      </w:pPr>
      <w:r w:rsidRPr="00140D1D">
        <w:rPr>
          <w:rFonts w:ascii="Browallia New" w:hAnsi="Browallia New" w:cs="Browallia New" w:hint="cs"/>
          <w:cs/>
        </w:rPr>
        <w:t>การ</w:t>
      </w:r>
      <w:hyperlink w:anchor="_Toc256000006" w:history="1">
        <w:r w:rsidR="005E3F48" w:rsidRPr="00140D1D">
          <w:rPr>
            <w:rStyle w:val="Hyperlink"/>
            <w:rFonts w:ascii="Browallia New" w:hAnsi="Browallia New" w:cs="Browallia New" w:hint="cs"/>
            <w:b w:val="0"/>
            <w:bCs w:val="0"/>
            <w:sz w:val="32"/>
            <w:szCs w:val="32"/>
            <w:cs/>
          </w:rPr>
          <w:t>พูดกับชุมชนเกี่ยวกับกลยุทธ์ใหม่</w:t>
        </w:r>
        <w:r w:rsidR="005E3F48" w:rsidRPr="00140D1D">
          <w:tab/>
        </w:r>
      </w:hyperlink>
      <w:r w:rsidR="002631E2" w:rsidRPr="00140D1D">
        <w:t xml:space="preserve"> </w:t>
      </w:r>
      <w:r w:rsidR="00D66295" w:rsidRPr="00140D1D">
        <w:rPr>
          <w:rFonts w:asciiTheme="minorHAnsi" w:hAnsiTheme="minorHAnsi"/>
          <w:lang w:val="en-US"/>
        </w:rPr>
        <w:t>4</w:t>
      </w:r>
    </w:p>
    <w:p w14:paraId="11294B7F" w14:textId="24FABF80" w:rsidR="00E27EF5" w:rsidRPr="00140D1D" w:rsidRDefault="00475FE5" w:rsidP="00140D1D">
      <w:pPr>
        <w:pStyle w:val="TOC1"/>
        <w:rPr>
          <w:rFonts w:asciiTheme="minorHAnsi" w:hAnsiTheme="minorHAnsi"/>
        </w:rPr>
      </w:pPr>
      <w:hyperlink w:anchor="_Toc256000007" w:history="1">
        <w:r w:rsidR="005E3F48" w:rsidRPr="00140D1D">
          <w:rPr>
            <w:rStyle w:val="Hyperlink"/>
            <w:rFonts w:ascii="Browallia New" w:hAnsi="Browallia New" w:cs="Browallia New" w:hint="cs"/>
            <w:b w:val="0"/>
            <w:bCs w:val="0"/>
            <w:color w:val="auto"/>
            <w:sz w:val="32"/>
            <w:szCs w:val="32"/>
            <w:cs/>
          </w:rPr>
          <w:t>เอกสารแสดงจุดยืนของเรา</w:t>
        </w:r>
        <w:r w:rsidR="005E3F48" w:rsidRPr="00140D1D">
          <w:tab/>
        </w:r>
        <w:r w:rsidR="002631E2" w:rsidRPr="00140D1D">
          <w:t>5</w:t>
        </w:r>
      </w:hyperlink>
    </w:p>
    <w:p w14:paraId="78421103" w14:textId="765CD2AE" w:rsidR="00E27EF5" w:rsidRPr="00140D1D" w:rsidRDefault="00475FE5" w:rsidP="00140D1D">
      <w:pPr>
        <w:pStyle w:val="TOC1"/>
        <w:rPr>
          <w:rFonts w:asciiTheme="minorHAnsi" w:hAnsiTheme="minorHAnsi"/>
        </w:rPr>
      </w:pPr>
      <w:hyperlink w:anchor="_Toc256000008" w:history="1">
        <w:r w:rsidR="005E3F48" w:rsidRPr="00140D1D">
          <w:rPr>
            <w:rStyle w:val="Hyperlink"/>
            <w:rFonts w:ascii="Browallia New" w:hAnsi="Browallia New" w:cs="Browallia New" w:hint="cs"/>
            <w:b w:val="0"/>
            <w:bCs w:val="0"/>
            <w:color w:val="auto"/>
            <w:sz w:val="32"/>
            <w:szCs w:val="32"/>
            <w:cs/>
          </w:rPr>
          <w:t>ความคิดเห็นจากกลยุทธ์ที่เรามีอยู่</w:t>
        </w:r>
        <w:r w:rsidR="003B5591" w:rsidRPr="00140D1D">
          <w:rPr>
            <w:rStyle w:val="Hyperlink"/>
            <w:rFonts w:ascii="Browallia New" w:hAnsi="Browallia New" w:cs="Browallia New" w:hint="cs"/>
            <w:b w:val="0"/>
            <w:bCs w:val="0"/>
            <w:color w:val="auto"/>
            <w:sz w:val="32"/>
            <w:szCs w:val="32"/>
            <w:cs/>
          </w:rPr>
          <w:t>ขณะ</w:t>
        </w:r>
        <w:r w:rsidR="005E3F48" w:rsidRPr="00140D1D">
          <w:rPr>
            <w:rStyle w:val="Hyperlink"/>
            <w:rFonts w:ascii="Browallia New" w:hAnsi="Browallia New" w:cs="Browallia New" w:hint="cs"/>
            <w:b w:val="0"/>
            <w:bCs w:val="0"/>
            <w:color w:val="auto"/>
            <w:sz w:val="32"/>
            <w:szCs w:val="32"/>
            <w:cs/>
          </w:rPr>
          <w:t>นี้</w:t>
        </w:r>
        <w:r w:rsidR="005E3F48" w:rsidRPr="00140D1D">
          <w:tab/>
        </w:r>
        <w:r w:rsidR="005E3F48" w:rsidRPr="00140D1D">
          <w:fldChar w:fldCharType="begin"/>
        </w:r>
        <w:r w:rsidR="005E3F48" w:rsidRPr="00140D1D">
          <w:instrText xml:space="preserve"> PAGEREF _Toc256000008 \h </w:instrText>
        </w:r>
        <w:r w:rsidR="005E3F48" w:rsidRPr="00140D1D">
          <w:fldChar w:fldCharType="separate"/>
        </w:r>
        <w:r w:rsidR="00140D1D" w:rsidRPr="00140D1D">
          <w:rPr>
            <w:cs/>
          </w:rPr>
          <w:t>5</w:t>
        </w:r>
        <w:r w:rsidR="005E3F48" w:rsidRPr="00140D1D">
          <w:fldChar w:fldCharType="end"/>
        </w:r>
      </w:hyperlink>
    </w:p>
    <w:p w14:paraId="1993A40B" w14:textId="4829DB8B" w:rsidR="00E27EF5" w:rsidRPr="00140D1D" w:rsidRDefault="00475FE5" w:rsidP="00140D1D">
      <w:pPr>
        <w:pStyle w:val="TOC1"/>
        <w:rPr>
          <w:rFonts w:asciiTheme="minorHAnsi" w:hAnsiTheme="minorHAnsi"/>
        </w:rPr>
      </w:pPr>
      <w:hyperlink w:anchor="_Toc256000009" w:history="1">
        <w:r w:rsidR="005E3F48" w:rsidRPr="00140D1D">
          <w:rPr>
            <w:rStyle w:val="Hyperlink"/>
            <w:rFonts w:ascii="Browallia New" w:hAnsi="Browallia New" w:cs="Browallia New" w:hint="cs"/>
            <w:b w:val="0"/>
            <w:bCs w:val="0"/>
            <w:color w:val="auto"/>
            <w:sz w:val="32"/>
            <w:szCs w:val="32"/>
            <w:cs/>
          </w:rPr>
          <w:t>ความคิดสำหรับกลยุทธ์ใหม่</w:t>
        </w:r>
        <w:r w:rsidR="005E3F48" w:rsidRPr="00140D1D">
          <w:tab/>
        </w:r>
        <w:r w:rsidR="005E3F48" w:rsidRPr="00140D1D">
          <w:fldChar w:fldCharType="begin"/>
        </w:r>
        <w:r w:rsidR="005E3F48" w:rsidRPr="00140D1D">
          <w:instrText xml:space="preserve"> PAGEREF _Toc256000009 \h </w:instrText>
        </w:r>
        <w:r w:rsidR="005E3F48" w:rsidRPr="00140D1D">
          <w:fldChar w:fldCharType="separate"/>
        </w:r>
        <w:r w:rsidR="00140D1D" w:rsidRPr="00140D1D">
          <w:rPr>
            <w:cs/>
          </w:rPr>
          <w:t>7</w:t>
        </w:r>
        <w:r w:rsidR="005E3F48" w:rsidRPr="00140D1D">
          <w:fldChar w:fldCharType="end"/>
        </w:r>
      </w:hyperlink>
    </w:p>
    <w:p w14:paraId="5008E887" w14:textId="08D82ECD" w:rsidR="00E27EF5" w:rsidRPr="00140D1D" w:rsidRDefault="00F506C1" w:rsidP="00140D1D">
      <w:pPr>
        <w:pStyle w:val="TOC1"/>
        <w:rPr>
          <w:rFonts w:asciiTheme="minorHAnsi" w:hAnsiTheme="minorHAnsi"/>
          <w:lang w:val="en-US"/>
        </w:rPr>
      </w:pPr>
      <w:r w:rsidRPr="00140D1D">
        <w:rPr>
          <w:rFonts w:ascii="Browallia New" w:hAnsi="Browallia New" w:cs="Browallia New" w:hint="cs"/>
          <w:cs/>
        </w:rPr>
        <w:t>พิจารณา</w:t>
      </w:r>
      <w:hyperlink w:anchor="_Toc256000010" w:history="1">
        <w:r w:rsidR="005E3F48" w:rsidRPr="00140D1D">
          <w:rPr>
            <w:rStyle w:val="Hyperlink"/>
            <w:rFonts w:ascii="Browallia New" w:hAnsi="Browallia New" w:cs="Browallia New" w:hint="cs"/>
            <w:b w:val="0"/>
            <w:bCs w:val="0"/>
            <w:color w:val="auto"/>
            <w:sz w:val="32"/>
            <w:szCs w:val="32"/>
            <w:cs/>
          </w:rPr>
          <w:t>ดูทัศนคติของชุมชน</w:t>
        </w:r>
        <w:r w:rsidR="005E3F48" w:rsidRPr="00140D1D">
          <w:tab/>
        </w:r>
      </w:hyperlink>
      <w:r w:rsidR="00D66295" w:rsidRPr="00140D1D">
        <w:rPr>
          <w:lang w:val="en-US"/>
        </w:rPr>
        <w:t>9</w:t>
      </w:r>
    </w:p>
    <w:p w14:paraId="00CD552B" w14:textId="68883700" w:rsidR="00E27EF5" w:rsidRPr="00140D1D" w:rsidRDefault="00F506C1" w:rsidP="00140D1D">
      <w:pPr>
        <w:pStyle w:val="TOC1"/>
      </w:pPr>
      <w:r w:rsidRPr="00140D1D">
        <w:rPr>
          <w:rFonts w:ascii="Browallia New" w:hAnsi="Browallia New" w:cs="Browallia New" w:hint="cs"/>
          <w:cs/>
        </w:rPr>
        <w:t>ตรวจ</w:t>
      </w:r>
      <w:hyperlink w:anchor="_Toc256000011" w:history="1">
        <w:r w:rsidR="005E3F48" w:rsidRPr="00140D1D">
          <w:rPr>
            <w:rStyle w:val="Hyperlink"/>
            <w:rFonts w:ascii="Browallia New" w:hAnsi="Browallia New" w:cs="Browallia New" w:hint="cs"/>
            <w:b w:val="0"/>
            <w:bCs w:val="0"/>
            <w:color w:val="auto"/>
            <w:sz w:val="32"/>
            <w:szCs w:val="32"/>
            <w:cs/>
          </w:rPr>
          <w:t>ให้มั่นใจว่าทุกคนทราบว่าต้องทำอะไร</w:t>
        </w:r>
        <w:r w:rsidR="005E3F48" w:rsidRPr="00140D1D">
          <w:tab/>
        </w:r>
        <w:r w:rsidR="00D66295" w:rsidRPr="00140D1D">
          <w:t>10</w:t>
        </w:r>
      </w:hyperlink>
    </w:p>
    <w:p w14:paraId="60490918" w14:textId="3968C653" w:rsidR="00E27EF5" w:rsidRPr="00140D1D" w:rsidRDefault="00475FE5" w:rsidP="00140D1D">
      <w:pPr>
        <w:pStyle w:val="TOC1"/>
        <w:rPr>
          <w:rFonts w:asciiTheme="minorHAnsi" w:hAnsiTheme="minorHAnsi"/>
        </w:rPr>
      </w:pPr>
      <w:hyperlink w:anchor="_Toc256000012" w:history="1">
        <w:r w:rsidR="005B36A7" w:rsidRPr="00140D1D">
          <w:rPr>
            <w:rStyle w:val="Hyperlink"/>
            <w:rFonts w:ascii="Browallia New" w:hAnsi="Browallia New" w:cs="Browallia New" w:hint="cs"/>
            <w:b w:val="0"/>
            <w:bCs w:val="0"/>
            <w:color w:val="auto"/>
            <w:sz w:val="32"/>
            <w:szCs w:val="32"/>
            <w:cs/>
          </w:rPr>
          <w:t>ผู้</w:t>
        </w:r>
        <w:r w:rsidR="00F506C1" w:rsidRPr="00140D1D">
          <w:rPr>
            <w:rStyle w:val="Hyperlink"/>
            <w:rFonts w:ascii="Browallia New" w:hAnsi="Browallia New" w:cs="Browallia New" w:hint="cs"/>
            <w:b w:val="0"/>
            <w:bCs w:val="0"/>
            <w:color w:val="auto"/>
            <w:sz w:val="32"/>
            <w:szCs w:val="32"/>
            <w:cs/>
          </w:rPr>
          <w:t>ทุพพลภาพบรรลุถึงซึ่งเป้าหมายของพวกเขา</w:t>
        </w:r>
        <w:r w:rsidR="005E3F48" w:rsidRPr="00140D1D">
          <w:tab/>
        </w:r>
        <w:r w:rsidR="005E3F48" w:rsidRPr="00140D1D">
          <w:fldChar w:fldCharType="begin"/>
        </w:r>
        <w:r w:rsidR="005E3F48" w:rsidRPr="00140D1D">
          <w:instrText xml:space="preserve"> PAGEREF _Toc256000012 \h </w:instrText>
        </w:r>
        <w:r w:rsidR="005E3F48" w:rsidRPr="00140D1D">
          <w:fldChar w:fldCharType="separate"/>
        </w:r>
        <w:r w:rsidR="00140D1D" w:rsidRPr="00140D1D">
          <w:rPr>
            <w:cs/>
          </w:rPr>
          <w:t>11</w:t>
        </w:r>
        <w:r w:rsidR="005E3F48" w:rsidRPr="00140D1D">
          <w:fldChar w:fldCharType="end"/>
        </w:r>
      </w:hyperlink>
    </w:p>
    <w:p w14:paraId="6CEEB994" w14:textId="5DB9B461" w:rsidR="00E27EF5" w:rsidRPr="00140D1D" w:rsidRDefault="00475FE5" w:rsidP="00140D1D">
      <w:pPr>
        <w:pStyle w:val="TOC1"/>
        <w:rPr>
          <w:rFonts w:asciiTheme="minorHAnsi" w:hAnsiTheme="minorHAnsi"/>
        </w:rPr>
      </w:pPr>
      <w:hyperlink w:anchor="_Toc256000013" w:history="1">
        <w:r w:rsidR="005E3F48" w:rsidRPr="00140D1D">
          <w:rPr>
            <w:rStyle w:val="Hyperlink"/>
            <w:rFonts w:ascii="Browallia New" w:hAnsi="Browallia New" w:cs="Browallia New" w:hint="cs"/>
            <w:b w:val="0"/>
            <w:bCs w:val="0"/>
            <w:color w:val="auto"/>
            <w:sz w:val="32"/>
            <w:szCs w:val="32"/>
            <w:cs/>
          </w:rPr>
          <w:t>แผนปฏิบัติการ</w:t>
        </w:r>
        <w:r w:rsidR="005E3F48" w:rsidRPr="00140D1D">
          <w:tab/>
        </w:r>
        <w:r w:rsidR="005E3F48" w:rsidRPr="00140D1D">
          <w:fldChar w:fldCharType="begin"/>
        </w:r>
        <w:r w:rsidR="005E3F48" w:rsidRPr="00140D1D">
          <w:instrText xml:space="preserve"> PAGEREF _Toc256000013 \h </w:instrText>
        </w:r>
        <w:r w:rsidR="005E3F48" w:rsidRPr="00140D1D">
          <w:fldChar w:fldCharType="separate"/>
        </w:r>
        <w:r w:rsidR="00140D1D" w:rsidRPr="00140D1D">
          <w:rPr>
            <w:cs/>
          </w:rPr>
          <w:t>13</w:t>
        </w:r>
        <w:r w:rsidR="005E3F48" w:rsidRPr="00140D1D">
          <w:fldChar w:fldCharType="end"/>
        </w:r>
      </w:hyperlink>
    </w:p>
    <w:p w14:paraId="1D526299" w14:textId="6FB3A1EA" w:rsidR="00E27EF5" w:rsidRPr="00140D1D" w:rsidRDefault="00475FE5" w:rsidP="00140D1D">
      <w:pPr>
        <w:pStyle w:val="TOC1"/>
      </w:pPr>
      <w:hyperlink w:anchor="_Toc256000014" w:history="1">
        <w:r w:rsidR="005E3F48" w:rsidRPr="00140D1D">
          <w:rPr>
            <w:rStyle w:val="Hyperlink"/>
            <w:rFonts w:ascii="Browallia New" w:hAnsi="Browallia New" w:cs="Browallia New" w:hint="cs"/>
            <w:b w:val="0"/>
            <w:bCs w:val="0"/>
            <w:color w:val="auto"/>
            <w:sz w:val="32"/>
            <w:szCs w:val="32"/>
            <w:cs/>
          </w:rPr>
          <w:t>รวมถึง</w:t>
        </w:r>
        <w:r w:rsidR="008D1645" w:rsidRPr="00140D1D">
          <w:rPr>
            <w:rFonts w:ascii="Browallia New" w:hAnsi="Browallia New" w:cs="Browallia New" w:hint="cs"/>
            <w:cs/>
          </w:rPr>
          <w:t>ผู</w:t>
        </w:r>
        <w:r w:rsidR="005B36A7" w:rsidRPr="00140D1D">
          <w:rPr>
            <w:rFonts w:ascii="Browallia New" w:hAnsi="Browallia New" w:cs="Browallia New" w:hint="cs"/>
            <w:cs/>
          </w:rPr>
          <w:t>้</w:t>
        </w:r>
        <w:r w:rsidR="008D1645" w:rsidRPr="00140D1D">
          <w:rPr>
            <w:rFonts w:ascii="Browallia New" w:hAnsi="Browallia New" w:cs="Browallia New" w:hint="cs"/>
            <w:cs/>
          </w:rPr>
          <w:t>ทุพพลภาพ</w:t>
        </w:r>
        <w:r w:rsidR="005E3F48" w:rsidRPr="00140D1D">
          <w:tab/>
        </w:r>
        <w:r w:rsidR="005E3F48" w:rsidRPr="00140D1D">
          <w:fldChar w:fldCharType="begin"/>
        </w:r>
        <w:r w:rsidR="005E3F48" w:rsidRPr="00140D1D">
          <w:instrText xml:space="preserve"> PAGEREF _Toc256000014 \h </w:instrText>
        </w:r>
        <w:r w:rsidR="005E3F48" w:rsidRPr="00140D1D">
          <w:fldChar w:fldCharType="separate"/>
        </w:r>
        <w:r w:rsidR="00140D1D" w:rsidRPr="00140D1D">
          <w:rPr>
            <w:cs/>
          </w:rPr>
          <w:t>14</w:t>
        </w:r>
        <w:r w:rsidR="005E3F48" w:rsidRPr="00140D1D">
          <w:fldChar w:fldCharType="end"/>
        </w:r>
      </w:hyperlink>
    </w:p>
    <w:p w14:paraId="7C9D368F" w14:textId="26037608" w:rsidR="00E27EF5" w:rsidRPr="00140D1D" w:rsidRDefault="00475FE5" w:rsidP="00140D1D">
      <w:pPr>
        <w:pStyle w:val="TOC1"/>
        <w:rPr>
          <w:rFonts w:asciiTheme="minorHAnsi" w:hAnsiTheme="minorHAnsi"/>
        </w:rPr>
      </w:pPr>
      <w:hyperlink w:anchor="_Toc256000015" w:history="1">
        <w:r w:rsidR="005E3F48" w:rsidRPr="00140D1D">
          <w:rPr>
            <w:rStyle w:val="Hyperlink"/>
            <w:rFonts w:ascii="Browallia New" w:hAnsi="Browallia New" w:cs="Browallia New" w:hint="cs"/>
            <w:b w:val="0"/>
            <w:bCs w:val="0"/>
            <w:color w:val="auto"/>
            <w:sz w:val="32"/>
            <w:szCs w:val="32"/>
            <w:cs/>
          </w:rPr>
          <w:t>คำถามเกี่ยวกับคุณ</w:t>
        </w:r>
        <w:r w:rsidR="005E3F48" w:rsidRPr="00140D1D">
          <w:tab/>
        </w:r>
        <w:r w:rsidR="005E3F48" w:rsidRPr="00140D1D">
          <w:fldChar w:fldCharType="begin"/>
        </w:r>
        <w:r w:rsidR="005E3F48" w:rsidRPr="00140D1D">
          <w:instrText xml:space="preserve"> PAGEREF _Toc256000015 \h </w:instrText>
        </w:r>
        <w:r w:rsidR="005E3F48" w:rsidRPr="00140D1D">
          <w:fldChar w:fldCharType="separate"/>
        </w:r>
        <w:r w:rsidR="00140D1D" w:rsidRPr="00140D1D">
          <w:rPr>
            <w:cs/>
          </w:rPr>
          <w:t>16</w:t>
        </w:r>
        <w:r w:rsidR="005E3F48" w:rsidRPr="00140D1D">
          <w:fldChar w:fldCharType="end"/>
        </w:r>
      </w:hyperlink>
    </w:p>
    <w:p w14:paraId="364307E2" w14:textId="2E13568E" w:rsidR="00E27EF5" w:rsidRPr="00140D1D" w:rsidRDefault="008D1645" w:rsidP="00140D1D">
      <w:pPr>
        <w:pStyle w:val="TOC1"/>
        <w:rPr>
          <w:rFonts w:asciiTheme="minorHAnsi" w:hAnsiTheme="minorHAnsi"/>
        </w:rPr>
      </w:pPr>
      <w:r w:rsidRPr="00140D1D">
        <w:rPr>
          <w:rFonts w:ascii="Browallia New" w:hAnsi="Browallia New" w:cs="Browallia New" w:hint="cs"/>
          <w:cs/>
        </w:rPr>
        <w:t>วิธีที่</w:t>
      </w:r>
      <w:hyperlink w:anchor="_Toc256000016" w:history="1">
        <w:r w:rsidR="005E3F48" w:rsidRPr="00140D1D">
          <w:rPr>
            <w:rStyle w:val="Hyperlink"/>
            <w:rFonts w:ascii="Browallia New" w:hAnsi="Browallia New" w:cs="Browallia New" w:hint="cs"/>
            <w:b w:val="0"/>
            <w:bCs w:val="0"/>
            <w:color w:val="auto"/>
            <w:sz w:val="32"/>
            <w:szCs w:val="32"/>
            <w:cs/>
          </w:rPr>
          <w:t>คุณ</w:t>
        </w:r>
        <w:r w:rsidRPr="00140D1D">
          <w:rPr>
            <w:rStyle w:val="Hyperlink"/>
            <w:rFonts w:ascii="Browallia New" w:hAnsi="Browallia New" w:cs="Browallia New" w:hint="cs"/>
            <w:b w:val="0"/>
            <w:bCs w:val="0"/>
            <w:color w:val="auto"/>
            <w:sz w:val="32"/>
            <w:szCs w:val="32"/>
            <w:cs/>
          </w:rPr>
          <w:t>สามารถ</w:t>
        </w:r>
        <w:r w:rsidR="005E3F48" w:rsidRPr="00140D1D">
          <w:rPr>
            <w:rStyle w:val="Hyperlink"/>
            <w:rFonts w:ascii="Browallia New" w:hAnsi="Browallia New" w:cs="Browallia New" w:hint="cs"/>
            <w:b w:val="0"/>
            <w:bCs w:val="0"/>
            <w:color w:val="auto"/>
            <w:sz w:val="32"/>
            <w:szCs w:val="32"/>
            <w:cs/>
          </w:rPr>
          <w:t>บอกคำตอบของคุณให้เราทราบ</w:t>
        </w:r>
        <w:r w:rsidR="005E3F48" w:rsidRPr="00140D1D">
          <w:tab/>
        </w:r>
        <w:r w:rsidR="005E3F48" w:rsidRPr="00140D1D">
          <w:fldChar w:fldCharType="begin"/>
        </w:r>
        <w:r w:rsidR="005E3F48" w:rsidRPr="00140D1D">
          <w:instrText xml:space="preserve"> PAGEREF _Toc256000016 \h </w:instrText>
        </w:r>
        <w:r w:rsidR="005E3F48" w:rsidRPr="00140D1D">
          <w:fldChar w:fldCharType="separate"/>
        </w:r>
        <w:r w:rsidR="00140D1D" w:rsidRPr="00140D1D">
          <w:rPr>
            <w:cs/>
          </w:rPr>
          <w:t>19</w:t>
        </w:r>
        <w:r w:rsidR="005E3F48" w:rsidRPr="00140D1D">
          <w:fldChar w:fldCharType="end"/>
        </w:r>
      </w:hyperlink>
    </w:p>
    <w:p w14:paraId="44922D5C" w14:textId="6EE358E3" w:rsidR="00E27EF5" w:rsidRPr="00140D1D" w:rsidRDefault="00475FE5" w:rsidP="00140D1D">
      <w:pPr>
        <w:pStyle w:val="TOC1"/>
        <w:rPr>
          <w:rFonts w:asciiTheme="minorHAnsi" w:hAnsiTheme="minorHAnsi"/>
        </w:rPr>
      </w:pPr>
      <w:hyperlink w:anchor="_Toc256000017" w:history="1">
        <w:r w:rsidR="005E3F48" w:rsidRPr="00140D1D">
          <w:rPr>
            <w:rStyle w:val="Hyperlink"/>
            <w:rFonts w:ascii="Browallia New" w:hAnsi="Browallia New" w:cs="Browallia New" w:hint="cs"/>
            <w:b w:val="0"/>
            <w:bCs w:val="0"/>
            <w:sz w:val="32"/>
            <w:szCs w:val="32"/>
            <w:cs/>
          </w:rPr>
          <w:t>รายการคำ</w:t>
        </w:r>
        <w:r w:rsidR="005E3F48" w:rsidRPr="00140D1D">
          <w:tab/>
        </w:r>
        <w:r w:rsidR="005E3F48" w:rsidRPr="00140D1D">
          <w:fldChar w:fldCharType="begin"/>
        </w:r>
        <w:r w:rsidR="005E3F48" w:rsidRPr="00140D1D">
          <w:instrText xml:space="preserve"> PAGEREF _Toc256000017 \h </w:instrText>
        </w:r>
        <w:r w:rsidR="005E3F48" w:rsidRPr="00140D1D">
          <w:fldChar w:fldCharType="separate"/>
        </w:r>
        <w:r w:rsidR="00140D1D" w:rsidRPr="00140D1D">
          <w:rPr>
            <w:cs/>
          </w:rPr>
          <w:t>20</w:t>
        </w:r>
        <w:r w:rsidR="005E3F48" w:rsidRPr="00140D1D">
          <w:fldChar w:fldCharType="end"/>
        </w:r>
      </w:hyperlink>
    </w:p>
    <w:p w14:paraId="36E30E78" w14:textId="009FD945" w:rsidR="00E27EF5" w:rsidRPr="00140D1D" w:rsidRDefault="00475FE5" w:rsidP="00140D1D">
      <w:pPr>
        <w:pStyle w:val="TOC1"/>
        <w:rPr>
          <w:rFonts w:asciiTheme="minorHAnsi" w:hAnsiTheme="minorHAnsi"/>
        </w:rPr>
      </w:pPr>
      <w:hyperlink w:anchor="_Toc256000018" w:history="1">
        <w:r w:rsidR="005E3F48" w:rsidRPr="00140D1D">
          <w:rPr>
            <w:rStyle w:val="Hyperlink"/>
            <w:rFonts w:ascii="Browallia New" w:hAnsi="Browallia New" w:cs="Browallia New" w:hint="cs"/>
            <w:b w:val="0"/>
            <w:bCs w:val="0"/>
            <w:sz w:val="32"/>
            <w:szCs w:val="32"/>
            <w:cs/>
          </w:rPr>
          <w:t>ติดต่อเรา</w:t>
        </w:r>
        <w:r w:rsidR="005E3F48" w:rsidRPr="00140D1D">
          <w:tab/>
        </w:r>
        <w:r w:rsidR="005E3F48" w:rsidRPr="00140D1D">
          <w:fldChar w:fldCharType="begin"/>
        </w:r>
        <w:r w:rsidR="005E3F48" w:rsidRPr="00140D1D">
          <w:instrText xml:space="preserve"> PAGEREF _Toc256000018 \h </w:instrText>
        </w:r>
        <w:r w:rsidR="005E3F48" w:rsidRPr="00140D1D">
          <w:fldChar w:fldCharType="separate"/>
        </w:r>
        <w:r w:rsidR="00140D1D" w:rsidRPr="00140D1D">
          <w:rPr>
            <w:cs/>
          </w:rPr>
          <w:t>22</w:t>
        </w:r>
        <w:r w:rsidR="005E3F48" w:rsidRPr="00140D1D">
          <w:fldChar w:fldCharType="end"/>
        </w:r>
      </w:hyperlink>
    </w:p>
    <w:p w14:paraId="41AC4F76" w14:textId="001564C9" w:rsidR="00B70CB9" w:rsidRDefault="005E3F48" w:rsidP="00B70CB9">
      <w:pPr>
        <w:rPr>
          <w:rFonts w:asciiTheme="minorBidi" w:hAnsiTheme="minorBidi" w:cstheme="minorBidi"/>
          <w:sz w:val="32"/>
          <w:szCs w:val="24"/>
          <w:cs/>
        </w:rPr>
      </w:pPr>
      <w:r w:rsidRPr="00ED6E16">
        <w:rPr>
          <w:rFonts w:asciiTheme="minorBidi" w:hAnsiTheme="minorBidi" w:cstheme="minorBidi"/>
          <w:sz w:val="32"/>
          <w:szCs w:val="24"/>
        </w:rPr>
        <w:fldChar w:fldCharType="end"/>
      </w:r>
      <w:bookmarkStart w:id="42" w:name="_Toc256000004"/>
      <w:r w:rsidR="00B70CB9">
        <w:rPr>
          <w:rFonts w:asciiTheme="minorBidi" w:hAnsiTheme="minorBidi" w:cstheme="minorBidi"/>
          <w:sz w:val="32"/>
          <w:szCs w:val="24"/>
        </w:rPr>
        <w:br w:type="page"/>
      </w:r>
    </w:p>
    <w:p w14:paraId="341D97E9" w14:textId="6FD87A2D" w:rsidR="003D539A" w:rsidRPr="00ED6E16" w:rsidRDefault="005E3F48" w:rsidP="0085345F">
      <w:pPr>
        <w:pStyle w:val="Heading2"/>
        <w:rPr>
          <w:rFonts w:asciiTheme="minorBidi" w:hAnsiTheme="minorBidi" w:cstheme="minorBidi"/>
          <w:sz w:val="40"/>
          <w:szCs w:val="28"/>
        </w:rPr>
      </w:pPr>
      <w:r w:rsidRPr="00B70CB9">
        <w:rPr>
          <w:rFonts w:asciiTheme="minorBidi" w:eastAsia="Cordia New" w:hAnsiTheme="minorBidi" w:cstheme="minorBidi"/>
          <w:sz w:val="32"/>
          <w:szCs w:val="32"/>
          <w:lang w:val="th-TH" w:bidi="th-TH"/>
        </w:rPr>
        <w:lastRenderedPageBreak/>
        <w:t>National</w:t>
      </w:r>
      <w:r w:rsidRPr="00B70CB9">
        <w:rPr>
          <w:rFonts w:asciiTheme="minorBidi" w:eastAsia="Cordia New" w:hAnsiTheme="minorBidi" w:cstheme="minorBidi"/>
          <w:sz w:val="32"/>
          <w:szCs w:val="32"/>
          <w:cs/>
          <w:lang w:val="th-TH" w:bidi="th-TH"/>
        </w:rPr>
        <w:t xml:space="preserve"> </w:t>
      </w:r>
      <w:r w:rsidRPr="00B70CB9">
        <w:rPr>
          <w:rFonts w:asciiTheme="minorBidi" w:eastAsia="Cordia New" w:hAnsiTheme="minorBidi" w:cstheme="minorBidi"/>
          <w:sz w:val="32"/>
          <w:szCs w:val="32"/>
          <w:lang w:val="th-TH" w:bidi="th-TH"/>
        </w:rPr>
        <w:t>Disability</w:t>
      </w:r>
      <w:r w:rsidRPr="00B70CB9">
        <w:rPr>
          <w:rFonts w:asciiTheme="minorBidi" w:eastAsia="Cordia New" w:hAnsiTheme="minorBidi" w:cstheme="minorBidi"/>
          <w:sz w:val="32"/>
          <w:szCs w:val="32"/>
          <w:cs/>
          <w:lang w:val="th-TH" w:bidi="th-TH"/>
        </w:rPr>
        <w:t xml:space="preserve"> </w:t>
      </w:r>
      <w:r w:rsidRPr="00B70CB9">
        <w:rPr>
          <w:rFonts w:asciiTheme="minorBidi" w:eastAsia="Cordia New" w:hAnsiTheme="minorBidi" w:cstheme="minorBidi"/>
          <w:sz w:val="32"/>
          <w:szCs w:val="32"/>
          <w:lang w:val="th-TH" w:bidi="th-TH"/>
        </w:rPr>
        <w:t>Strategy</w:t>
      </w:r>
      <w:r w:rsidRPr="00B70CB9">
        <w:rPr>
          <w:rFonts w:ascii="Cordia New" w:eastAsia="Cordia New" w:hAnsi="Cordia New" w:cs="Cordia New"/>
          <w:szCs w:val="36"/>
          <w:cs/>
          <w:lang w:val="th-TH" w:bidi="th-TH"/>
        </w:rPr>
        <w:t xml:space="preserve"> </w:t>
      </w:r>
      <w:r w:rsidRPr="00ED6E16">
        <w:rPr>
          <w:rFonts w:ascii="Cordia New" w:eastAsia="Cordia New" w:hAnsi="Cordia New" w:cs="Cordia New"/>
          <w:sz w:val="40"/>
          <w:szCs w:val="40"/>
          <w:cs/>
          <w:lang w:val="th-TH" w:bidi="th-TH"/>
        </w:rPr>
        <w:t>(</w:t>
      </w:r>
      <w:r w:rsidRPr="0039447F">
        <w:rPr>
          <w:rFonts w:ascii="Cordia New" w:eastAsia="Cordia New" w:hAnsi="Cordia New" w:cs="Cordia New"/>
          <w:sz w:val="40"/>
          <w:szCs w:val="40"/>
          <w:cs/>
          <w:lang w:val="th-TH" w:bidi="th-TH"/>
        </w:rPr>
        <w:t>กล</w:t>
      </w:r>
      <w:r w:rsidRPr="00ED6E16">
        <w:rPr>
          <w:rFonts w:ascii="Cordia New" w:eastAsia="Cordia New" w:hAnsi="Cordia New" w:cs="Cordia New"/>
          <w:sz w:val="40"/>
          <w:szCs w:val="40"/>
          <w:cs/>
          <w:lang w:val="th-TH" w:bidi="th-TH"/>
        </w:rPr>
        <w:t>ยุทธ์สำหรับผู้ทุพพลภาพแห่งชาติ)</w:t>
      </w:r>
      <w:r w:rsidR="0087551A" w:rsidRPr="00ED6E16">
        <w:rPr>
          <w:rFonts w:ascii="Cordia New" w:eastAsia="Cordia New" w:hAnsi="Cordia New" w:cs="Cordia New"/>
          <w:sz w:val="40"/>
          <w:szCs w:val="40"/>
          <w:cs/>
          <w:lang w:val="th-TH" w:bidi="th-TH"/>
        </w:rPr>
        <w:t xml:space="preserve"> </w:t>
      </w:r>
      <w:r w:rsidRPr="00ED6E16">
        <w:rPr>
          <w:rFonts w:ascii="Cordia New" w:eastAsia="Cordia New" w:hAnsi="Cordia New" w:cs="Cordia New"/>
          <w:sz w:val="40"/>
          <w:szCs w:val="40"/>
          <w:cs/>
          <w:lang w:val="th-TH" w:bidi="th-TH"/>
        </w:rPr>
        <w:t>คืออะไร</w:t>
      </w:r>
      <w:bookmarkEnd w:id="40"/>
      <w:r w:rsidRPr="00ED6E16">
        <w:rPr>
          <w:rFonts w:ascii="Cordia New" w:eastAsia="Cordia New" w:hAnsi="Cordia New" w:cs="Cordia New"/>
          <w:sz w:val="40"/>
          <w:szCs w:val="40"/>
          <w:lang w:val="th-TH" w:bidi="th-TH"/>
        </w:rPr>
        <w:t>?</w:t>
      </w:r>
      <w:bookmarkEnd w:id="41"/>
      <w:bookmarkEnd w:id="42"/>
    </w:p>
    <w:p w14:paraId="6E59A22E" w14:textId="21F62F63" w:rsidR="00251332" w:rsidRPr="00556C45" w:rsidRDefault="005E3F48" w:rsidP="005E1051">
      <w:pPr>
        <w:rPr>
          <w:rFonts w:asciiTheme="minorBidi" w:hAnsiTheme="minorBidi" w:cstheme="minorBidi"/>
          <w:sz w:val="32"/>
          <w:szCs w:val="24"/>
        </w:rPr>
      </w:pPr>
      <w:r w:rsidRPr="00B70CB9">
        <w:rPr>
          <w:rFonts w:asciiTheme="minorBidi" w:eastAsia="Cordia New" w:hAnsiTheme="minorBidi" w:cstheme="minorBidi"/>
          <w:i/>
          <w:iCs/>
          <w:sz w:val="24"/>
          <w:szCs w:val="24"/>
          <w:lang w:val="th-TH" w:bidi="th-TH"/>
        </w:rPr>
        <w:t>National</w:t>
      </w:r>
      <w:r w:rsidRPr="00B70CB9">
        <w:rPr>
          <w:rFonts w:asciiTheme="minorBidi" w:eastAsia="Cordia New" w:hAnsiTheme="minorBidi" w:cstheme="minorBidi"/>
          <w:i/>
          <w:iCs/>
          <w:sz w:val="24"/>
          <w:szCs w:val="24"/>
          <w:cs/>
          <w:lang w:val="th-TH" w:bidi="th-TH"/>
        </w:rPr>
        <w:t xml:space="preserve"> </w:t>
      </w:r>
      <w:r w:rsidRPr="00B70CB9">
        <w:rPr>
          <w:rFonts w:asciiTheme="minorBidi" w:eastAsia="Cordia New" w:hAnsiTheme="minorBidi" w:cstheme="minorBidi"/>
          <w:i/>
          <w:iCs/>
          <w:sz w:val="24"/>
          <w:szCs w:val="24"/>
          <w:lang w:val="th-TH" w:bidi="th-TH"/>
        </w:rPr>
        <w:t>Disability</w:t>
      </w:r>
      <w:r w:rsidRPr="00B70CB9">
        <w:rPr>
          <w:rFonts w:asciiTheme="minorBidi" w:eastAsia="Cordia New" w:hAnsiTheme="minorBidi" w:cstheme="minorBidi"/>
          <w:i/>
          <w:iCs/>
          <w:sz w:val="24"/>
          <w:szCs w:val="24"/>
          <w:cs/>
          <w:lang w:val="th-TH" w:bidi="th-TH"/>
        </w:rPr>
        <w:t xml:space="preserve"> </w:t>
      </w:r>
      <w:r w:rsidRPr="00B70CB9">
        <w:rPr>
          <w:rFonts w:asciiTheme="minorBidi" w:eastAsia="Cordia New" w:hAnsiTheme="minorBidi" w:cstheme="minorBidi"/>
          <w:i/>
          <w:iCs/>
          <w:sz w:val="24"/>
          <w:szCs w:val="24"/>
          <w:lang w:val="th-TH" w:bidi="th-TH"/>
        </w:rPr>
        <w:t>Strategy</w:t>
      </w:r>
      <w:r w:rsidRPr="00B70CB9">
        <w:rPr>
          <w:rFonts w:ascii="Cordia New" w:eastAsia="Cordia New" w:hAnsi="Cordia New" w:cs="Cordia New"/>
          <w:i/>
          <w:iCs/>
          <w:sz w:val="36"/>
          <w:szCs w:val="36"/>
          <w:cs/>
          <w:lang w:val="th-TH" w:bidi="th-TH"/>
        </w:rPr>
        <w:t xml:space="preserve"> </w:t>
      </w:r>
      <w:r w:rsidRPr="00B70CB9">
        <w:rPr>
          <w:rFonts w:asciiTheme="minorBidi" w:eastAsia="Cordia New" w:hAnsiTheme="minorBidi" w:cstheme="minorBidi"/>
          <w:i/>
          <w:iCs/>
          <w:sz w:val="24"/>
          <w:szCs w:val="24"/>
          <w:cs/>
          <w:lang w:val="th-TH" w:bidi="th-TH"/>
        </w:rPr>
        <w:t>2010–202</w:t>
      </w:r>
      <w:r w:rsidR="00263429" w:rsidRPr="00B70CB9">
        <w:rPr>
          <w:rFonts w:asciiTheme="minorBidi" w:eastAsia="Cordia New" w:hAnsiTheme="minorBidi" w:cstheme="minorBidi"/>
          <w:i/>
          <w:iCs/>
          <w:sz w:val="24"/>
          <w:szCs w:val="24"/>
          <w:lang w:bidi="th-TH"/>
        </w:rPr>
        <w:t>0</w:t>
      </w:r>
      <w:r w:rsidRPr="00ED6E16">
        <w:rPr>
          <w:rFonts w:ascii="Cordia New" w:eastAsia="Cordia New" w:hAnsi="Cordia New" w:cs="Cordia New"/>
          <w:i/>
          <w:iCs/>
          <w:sz w:val="32"/>
          <w:szCs w:val="32"/>
          <w:cs/>
          <w:lang w:val="th-TH" w:bidi="th-TH"/>
        </w:rPr>
        <w:t xml:space="preserve"> (กลยุทธ์ทุพพลภาพแห่งชาติ </w:t>
      </w:r>
      <w:r w:rsidRPr="00ED6E16">
        <w:rPr>
          <w:rFonts w:ascii="Cordia New" w:eastAsia="Cordia New" w:hAnsi="Cordia New" w:cs="Cordia New"/>
          <w:i/>
          <w:iCs/>
          <w:sz w:val="40"/>
          <w:szCs w:val="40"/>
          <w:cs/>
          <w:lang w:val="th-TH" w:bidi="th-TH"/>
        </w:rPr>
        <w:t>2010–2020</w:t>
      </w:r>
      <w:r w:rsidRPr="00ED6E16">
        <w:rPr>
          <w:rFonts w:ascii="Cordia New" w:eastAsia="Cordia New" w:hAnsi="Cordia New" w:cs="Cordia New"/>
          <w:i/>
          <w:iCs/>
          <w:sz w:val="32"/>
          <w:szCs w:val="32"/>
          <w:cs/>
          <w:lang w:val="th-TH" w:bidi="th-TH"/>
        </w:rPr>
        <w:t xml:space="preserve">) </w:t>
      </w:r>
      <w:r w:rsidRPr="00ED6E16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คือ</w:t>
      </w:r>
      <w:r w:rsidRPr="00556C45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แผนงานที่จะทำให้ชีวิตของ</w:t>
      </w:r>
      <w:r w:rsidR="0087551A" w:rsidRPr="00556C45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ผู</w:t>
      </w:r>
      <w:r w:rsidR="005B36A7" w:rsidRPr="00556C45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้</w:t>
      </w:r>
      <w:r w:rsidR="0087551A" w:rsidRPr="00556C45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ทุพพลภาพ</w:t>
      </w:r>
      <w:r w:rsidRPr="00556C45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 xml:space="preserve">ดีขึ้น </w:t>
      </w:r>
    </w:p>
    <w:p w14:paraId="7FAFA50F" w14:textId="4E5D4986" w:rsidR="00251332" w:rsidRPr="00556C45" w:rsidRDefault="005E3F48" w:rsidP="005E1051">
      <w:pPr>
        <w:rPr>
          <w:rFonts w:asciiTheme="minorBidi" w:hAnsiTheme="minorBidi" w:cstheme="minorBidi"/>
          <w:spacing w:val="-2"/>
          <w:sz w:val="32"/>
          <w:szCs w:val="24"/>
        </w:rPr>
      </w:pPr>
      <w:r w:rsidRPr="00556C45">
        <w:rPr>
          <w:rFonts w:ascii="Cordia New" w:eastAsia="Cordia New" w:hAnsi="Cordia New" w:cs="Cordia New"/>
          <w:spacing w:val="-2"/>
          <w:sz w:val="32"/>
          <w:szCs w:val="32"/>
          <w:cs/>
          <w:lang w:val="th-TH" w:bidi="th-TH"/>
        </w:rPr>
        <w:t>ในเอกสารฉบับนี้เราเรียก</w:t>
      </w:r>
      <w:r w:rsidR="00BB319B" w:rsidRPr="00556C45">
        <w:rPr>
          <w:rFonts w:ascii="Cordia New" w:eastAsia="Cordia New" w:hAnsi="Cordia New" w:cs="Cordia New"/>
          <w:spacing w:val="-2"/>
          <w:sz w:val="32"/>
          <w:szCs w:val="32"/>
          <w:cs/>
          <w:lang w:val="th-TH" w:bidi="th-TH"/>
        </w:rPr>
        <w:t>แผนงานนี้</w:t>
      </w:r>
      <w:r w:rsidRPr="00556C45">
        <w:rPr>
          <w:rFonts w:ascii="Cordia New" w:eastAsia="Cordia New" w:hAnsi="Cordia New" w:cs="Cordia New"/>
          <w:spacing w:val="-2"/>
          <w:sz w:val="32"/>
          <w:szCs w:val="32"/>
          <w:cs/>
          <w:lang w:val="th-TH" w:bidi="th-TH"/>
        </w:rPr>
        <w:t>ว่า</w:t>
      </w:r>
      <w:r w:rsidR="0087551A" w:rsidRPr="00556C45">
        <w:rPr>
          <w:rFonts w:ascii="Cordia New" w:eastAsia="Cordia New" w:hAnsi="Cordia New" w:cs="Cordia New"/>
          <w:spacing w:val="-2"/>
          <w:sz w:val="32"/>
          <w:szCs w:val="32"/>
          <w:cs/>
          <w:lang w:val="th-TH" w:bidi="th-TH"/>
        </w:rPr>
        <w:t xml:space="preserve"> </w:t>
      </w:r>
      <w:r w:rsidRPr="00556C45">
        <w:rPr>
          <w:rFonts w:ascii="Cordia New" w:eastAsia="Cordia New" w:hAnsi="Cordia New" w:cs="Cordia New"/>
          <w:spacing w:val="-2"/>
          <w:sz w:val="32"/>
          <w:szCs w:val="32"/>
          <w:lang w:val="th-TH" w:bidi="th-TH"/>
        </w:rPr>
        <w:t>'</w:t>
      </w:r>
      <w:r w:rsidRPr="00556C45">
        <w:rPr>
          <w:rFonts w:ascii="Cordia New" w:eastAsia="Cordia New" w:hAnsi="Cordia New" w:cs="Cordia New"/>
          <w:spacing w:val="-2"/>
          <w:sz w:val="32"/>
          <w:szCs w:val="32"/>
          <w:cs/>
          <w:lang w:val="th-TH" w:bidi="th-TH"/>
        </w:rPr>
        <w:t>กลยุทธ์</w:t>
      </w:r>
      <w:r w:rsidRPr="00556C45">
        <w:rPr>
          <w:rFonts w:ascii="Cordia New" w:eastAsia="Cordia New" w:hAnsi="Cordia New" w:cs="Cordia New"/>
          <w:spacing w:val="-2"/>
          <w:sz w:val="32"/>
          <w:szCs w:val="32"/>
          <w:lang w:val="th-TH" w:bidi="th-TH"/>
        </w:rPr>
        <w:t>'</w:t>
      </w:r>
    </w:p>
    <w:p w14:paraId="105C3573" w14:textId="25DC29A0" w:rsidR="00251332" w:rsidRPr="00556C45" w:rsidRDefault="005E3F48" w:rsidP="005E1051">
      <w:pPr>
        <w:rPr>
          <w:rFonts w:asciiTheme="minorBidi" w:hAnsiTheme="minorBidi" w:cstheme="minorBidi"/>
          <w:sz w:val="32"/>
          <w:szCs w:val="24"/>
        </w:rPr>
      </w:pPr>
      <w:r w:rsidRPr="00556C45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กลยุทธ์นี้พูดถึงสิ่ง</w:t>
      </w:r>
      <w:r w:rsidR="00E41022" w:rsidRPr="00556C45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 xml:space="preserve">ต่างๆ </w:t>
      </w:r>
      <w:r w:rsidRPr="00556C45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ที่เราสามารถทำ</w:t>
      </w:r>
      <w:r w:rsidR="00915249" w:rsidRPr="00556C45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ได้เพื่อ</w:t>
      </w:r>
      <w:r w:rsidR="00E41022" w:rsidRPr="00556C45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ทำ</w:t>
      </w:r>
      <w:r w:rsidRPr="00556C45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ให้ออสเตรเลี</w:t>
      </w:r>
      <w:r w:rsidR="00E41022" w:rsidRPr="00556C45">
        <w:rPr>
          <w:rFonts w:ascii="Cordia New" w:eastAsia="Cordia New" w:hAnsi="Cordia New" w:cs="Cordia New"/>
          <w:sz w:val="32"/>
          <w:szCs w:val="32"/>
          <w:cs/>
          <w:lang w:val="en-US" w:bidi="th-TH"/>
        </w:rPr>
        <w:t>ย</w:t>
      </w:r>
      <w:r w:rsidR="00E41022" w:rsidRPr="00556C45">
        <w:rPr>
          <w:rFonts w:ascii="Cordia New" w:eastAsia="Cordia New" w:hAnsi="Cordia New" w:cs="Cordia New"/>
          <w:sz w:val="32"/>
          <w:szCs w:val="32"/>
          <w:lang w:bidi="th-TH"/>
        </w:rPr>
        <w:t xml:space="preserve"> :   </w:t>
      </w:r>
    </w:p>
    <w:p w14:paraId="3C7B4023" w14:textId="46CF9264" w:rsidR="00251332" w:rsidRPr="00556C45" w:rsidRDefault="005E3F48" w:rsidP="00627D4F">
      <w:pPr>
        <w:pStyle w:val="ListParagraph"/>
        <w:numPr>
          <w:ilvl w:val="0"/>
          <w:numId w:val="2"/>
        </w:numPr>
        <w:spacing w:before="120" w:after="120"/>
        <w:rPr>
          <w:rStyle w:val="Strong"/>
          <w:rFonts w:asciiTheme="minorBidi" w:hAnsiTheme="minorBidi" w:cstheme="minorBidi"/>
          <w:sz w:val="32"/>
          <w:szCs w:val="24"/>
        </w:rPr>
      </w:pPr>
      <w:r w:rsidRPr="00556C45">
        <w:rPr>
          <w:rStyle w:val="Strong"/>
          <w:rFonts w:ascii="Cordia New" w:eastAsia="Cordia New" w:hAnsi="Cordia New" w:cs="Cordia New"/>
          <w:sz w:val="32"/>
          <w:szCs w:val="32"/>
          <w:cs/>
          <w:lang w:val="th-TH" w:bidi="th-TH"/>
        </w:rPr>
        <w:t>ครอบคลุ</w:t>
      </w:r>
      <w:r w:rsidR="00F45274" w:rsidRPr="00556C45">
        <w:rPr>
          <w:rStyle w:val="Strong"/>
          <w:rFonts w:ascii="Cordia New" w:eastAsia="Cordia New" w:hAnsi="Cordia New" w:cs="Cordia New"/>
          <w:sz w:val="32"/>
          <w:szCs w:val="32"/>
          <w:cs/>
          <w:lang w:val="th-TH" w:bidi="th-TH"/>
        </w:rPr>
        <w:t>ม</w:t>
      </w:r>
      <w:r w:rsidR="00B83F41" w:rsidRPr="00556C45">
        <w:rPr>
          <w:rStyle w:val="Strong"/>
          <w:rFonts w:ascii="Cordia New" w:eastAsia="Cordia New" w:hAnsi="Cordia New" w:cs="Cordia New"/>
          <w:sz w:val="32"/>
          <w:szCs w:val="32"/>
          <w:cs/>
          <w:lang w:val="en-US" w:bidi="th-TH"/>
        </w:rPr>
        <w:t>มากขึ้น</w:t>
      </w:r>
    </w:p>
    <w:p w14:paraId="5F5863DE" w14:textId="1C45B730" w:rsidR="00251332" w:rsidRPr="00556C45" w:rsidRDefault="005E3F48" w:rsidP="00627D4F">
      <w:pPr>
        <w:pStyle w:val="ListParagraph"/>
        <w:numPr>
          <w:ilvl w:val="0"/>
          <w:numId w:val="2"/>
        </w:numPr>
        <w:spacing w:before="120" w:after="120"/>
        <w:rPr>
          <w:rFonts w:asciiTheme="minorBidi" w:hAnsiTheme="minorBidi" w:cstheme="minorBidi"/>
          <w:sz w:val="32"/>
          <w:szCs w:val="24"/>
        </w:rPr>
      </w:pPr>
      <w:r w:rsidRPr="00556C45">
        <w:rPr>
          <w:rStyle w:val="Strong"/>
          <w:rFonts w:ascii="Cordia New" w:eastAsia="Cordia New" w:hAnsi="Cordia New" w:cs="Cordia New"/>
          <w:sz w:val="32"/>
          <w:szCs w:val="32"/>
          <w:cs/>
          <w:lang w:val="th-TH" w:bidi="th-TH"/>
        </w:rPr>
        <w:t>เข้าถึงได้</w:t>
      </w:r>
      <w:r w:rsidR="00515B93" w:rsidRPr="00556C45">
        <w:rPr>
          <w:rStyle w:val="Strong"/>
          <w:rFonts w:ascii="Cordia New" w:eastAsia="Cordia New" w:hAnsi="Cordia New" w:cs="Cordia New"/>
          <w:sz w:val="32"/>
          <w:szCs w:val="32"/>
          <w:cs/>
          <w:lang w:val="th-TH" w:bidi="th-TH"/>
        </w:rPr>
        <w:t>มากขึ้น</w:t>
      </w:r>
    </w:p>
    <w:p w14:paraId="5CFC1DBA" w14:textId="736962A8" w:rsidR="00251332" w:rsidRPr="00556C45" w:rsidRDefault="005E3F48" w:rsidP="005E1051">
      <w:pPr>
        <w:rPr>
          <w:rFonts w:asciiTheme="minorBidi" w:hAnsiTheme="minorBidi" w:cstheme="minorBidi"/>
          <w:sz w:val="32"/>
          <w:szCs w:val="24"/>
        </w:rPr>
      </w:pPr>
      <w:r w:rsidRPr="00556C45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ถ้า</w:t>
      </w:r>
      <w:r w:rsidR="002C2BD3" w:rsidRPr="00556C45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อะไรที่</w:t>
      </w:r>
      <w:r w:rsidRPr="00556C45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ครอบคลุม</w:t>
      </w:r>
      <w:r w:rsidR="009B5315" w:rsidRPr="00556C45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ไป</w:t>
      </w:r>
      <w:r w:rsidR="00F45274" w:rsidRPr="00556C45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ทั่ว</w:t>
      </w:r>
      <w:r w:rsidRPr="00556C45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 xml:space="preserve"> ทุกคน</w:t>
      </w:r>
      <w:r w:rsidR="002C2BD3" w:rsidRPr="00556C45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ก็</w:t>
      </w:r>
      <w:r w:rsidRPr="00556C45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สามารถเข้าร่วมได้</w:t>
      </w:r>
    </w:p>
    <w:p w14:paraId="4F0D5FDB" w14:textId="58FAFC9D" w:rsidR="00251332" w:rsidRPr="00556C45" w:rsidRDefault="005E3F48" w:rsidP="005E1051">
      <w:pPr>
        <w:rPr>
          <w:rFonts w:asciiTheme="minorBidi" w:hAnsiTheme="minorBidi" w:cstheme="minorBidi"/>
          <w:sz w:val="32"/>
          <w:szCs w:val="24"/>
        </w:rPr>
      </w:pPr>
      <w:r w:rsidRPr="00556C45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ถ้า</w:t>
      </w:r>
      <w:r w:rsidR="007E6B0B" w:rsidRPr="00556C45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อะไรที่</w:t>
      </w:r>
      <w:r w:rsidRPr="00556C45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เข้าถึงได้</w:t>
      </w:r>
      <w:r w:rsidR="00B10E64" w:rsidRPr="00556C45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ง่าย</w:t>
      </w:r>
      <w:r w:rsidRPr="00556C45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 xml:space="preserve"> ทุกคน</w:t>
      </w:r>
      <w:r w:rsidR="002C2BD3" w:rsidRPr="00556C45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ก็</w:t>
      </w:r>
      <w:r w:rsidRPr="00556C45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สามารถใช้</w:t>
      </w:r>
      <w:r w:rsidR="00B10E64" w:rsidRPr="00556C45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สิ่งนั้น</w:t>
      </w:r>
      <w:r w:rsidR="00127BD3" w:rsidRPr="00556C45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 xml:space="preserve">ๆ </w:t>
      </w:r>
      <w:r w:rsidRPr="00556C45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 xml:space="preserve">ได้ </w:t>
      </w:r>
      <w:r w:rsidR="00091C14" w:rsidRPr="00556C45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 xml:space="preserve"> </w:t>
      </w:r>
      <w:r w:rsidR="002C2BD3" w:rsidRPr="00556C45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สิ่งเหล่านี้</w:t>
      </w:r>
      <w:r w:rsidRPr="00556C45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อาจเป็น:</w:t>
      </w:r>
    </w:p>
    <w:p w14:paraId="4F2334FE" w14:textId="77777777" w:rsidR="00251332" w:rsidRPr="00556C45" w:rsidRDefault="005E3F48" w:rsidP="005E1051">
      <w:pPr>
        <w:pStyle w:val="ListParagraph"/>
        <w:numPr>
          <w:ilvl w:val="0"/>
          <w:numId w:val="5"/>
        </w:numPr>
        <w:spacing w:before="120" w:after="120"/>
        <w:rPr>
          <w:rFonts w:asciiTheme="minorBidi" w:hAnsiTheme="minorBidi" w:cstheme="minorBidi"/>
          <w:sz w:val="32"/>
          <w:szCs w:val="24"/>
        </w:rPr>
      </w:pPr>
      <w:r w:rsidRPr="00556C45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สถานที่หรืออาคาร</w:t>
      </w:r>
    </w:p>
    <w:p w14:paraId="14B4C559" w14:textId="2FB9ED2D" w:rsidR="00251332" w:rsidRPr="00556C45" w:rsidRDefault="007E6B0B" w:rsidP="005E1051">
      <w:pPr>
        <w:pStyle w:val="ListParagraph"/>
        <w:numPr>
          <w:ilvl w:val="0"/>
          <w:numId w:val="5"/>
        </w:numPr>
        <w:spacing w:before="120" w:after="120"/>
        <w:rPr>
          <w:rFonts w:asciiTheme="minorBidi" w:hAnsiTheme="minorBidi" w:cstheme="minorBidi"/>
          <w:sz w:val="32"/>
          <w:szCs w:val="24"/>
        </w:rPr>
      </w:pPr>
      <w:r w:rsidRPr="00556C45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ยานพาหนะ</w:t>
      </w:r>
      <w:r w:rsidR="005E3F48" w:rsidRPr="00556C45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ขนส่ง</w:t>
      </w:r>
    </w:p>
    <w:p w14:paraId="7603AF56" w14:textId="77777777" w:rsidR="00251332" w:rsidRPr="00556C45" w:rsidRDefault="005E3F48" w:rsidP="005E1051">
      <w:pPr>
        <w:pStyle w:val="ListParagraph"/>
        <w:numPr>
          <w:ilvl w:val="0"/>
          <w:numId w:val="5"/>
        </w:numPr>
        <w:spacing w:before="120" w:after="120"/>
        <w:rPr>
          <w:rFonts w:asciiTheme="minorBidi" w:hAnsiTheme="minorBidi" w:cstheme="minorBidi"/>
          <w:sz w:val="32"/>
          <w:szCs w:val="24"/>
        </w:rPr>
      </w:pPr>
      <w:r w:rsidRPr="00556C45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บริการ</w:t>
      </w:r>
    </w:p>
    <w:p w14:paraId="066A6571" w14:textId="77777777" w:rsidR="00251332" w:rsidRPr="00556C45" w:rsidRDefault="005E3F48" w:rsidP="005E1051">
      <w:pPr>
        <w:pStyle w:val="ListParagraph"/>
        <w:numPr>
          <w:ilvl w:val="0"/>
          <w:numId w:val="5"/>
        </w:numPr>
        <w:spacing w:before="120" w:after="120"/>
        <w:rPr>
          <w:rFonts w:asciiTheme="minorBidi" w:hAnsiTheme="minorBidi" w:cstheme="minorBidi"/>
          <w:sz w:val="32"/>
          <w:szCs w:val="24"/>
        </w:rPr>
      </w:pPr>
      <w:r w:rsidRPr="00556C45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ข้อมูล</w:t>
      </w:r>
    </w:p>
    <w:p w14:paraId="3AC24272" w14:textId="77777777" w:rsidR="00251332" w:rsidRPr="00556C45" w:rsidRDefault="005E3F48" w:rsidP="005E1051">
      <w:pPr>
        <w:pStyle w:val="ListParagraph"/>
        <w:numPr>
          <w:ilvl w:val="0"/>
          <w:numId w:val="5"/>
        </w:numPr>
        <w:spacing w:before="120" w:after="120"/>
        <w:rPr>
          <w:rFonts w:asciiTheme="minorBidi" w:hAnsiTheme="minorBidi" w:cstheme="minorBidi"/>
          <w:sz w:val="32"/>
          <w:szCs w:val="24"/>
        </w:rPr>
      </w:pPr>
      <w:r w:rsidRPr="00556C45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เว็บไซต์</w:t>
      </w:r>
    </w:p>
    <w:p w14:paraId="497BD133" w14:textId="1B74659C" w:rsidR="00251332" w:rsidRPr="00ED6E16" w:rsidRDefault="005E3F48" w:rsidP="00351C2E">
      <w:pPr>
        <w:rPr>
          <w:rFonts w:asciiTheme="minorBidi" w:hAnsiTheme="minorBidi" w:cstheme="minorBidi"/>
          <w:i/>
          <w:sz w:val="32"/>
          <w:szCs w:val="24"/>
        </w:rPr>
      </w:pPr>
      <w:r w:rsidRPr="00556C45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กลยุทธ์นี้</w:t>
      </w:r>
      <w:r w:rsidR="008E53C6" w:rsidRPr="00556C45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ตั้ง</w:t>
      </w:r>
      <w:r w:rsidRPr="00556C45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 xml:space="preserve">อยู่บนพื้นฐานของความคิดจาก </w:t>
      </w:r>
      <w:r w:rsidRPr="00B70CB9">
        <w:rPr>
          <w:rFonts w:asciiTheme="minorBidi" w:eastAsia="Cordia New" w:hAnsiTheme="minorBidi" w:cstheme="minorBidi"/>
          <w:i/>
          <w:iCs/>
          <w:sz w:val="24"/>
          <w:szCs w:val="24"/>
          <w:lang w:val="th-TH" w:bidi="th-TH"/>
        </w:rPr>
        <w:t>United</w:t>
      </w:r>
      <w:r w:rsidRPr="00B70CB9">
        <w:rPr>
          <w:rFonts w:asciiTheme="minorBidi" w:eastAsia="Cordia New" w:hAnsiTheme="minorBidi" w:cstheme="minorBidi"/>
          <w:i/>
          <w:iCs/>
          <w:sz w:val="24"/>
          <w:szCs w:val="24"/>
          <w:cs/>
          <w:lang w:val="th-TH" w:bidi="th-TH"/>
        </w:rPr>
        <w:t xml:space="preserve"> </w:t>
      </w:r>
      <w:r w:rsidRPr="00B70CB9">
        <w:rPr>
          <w:rFonts w:asciiTheme="minorBidi" w:eastAsia="Cordia New" w:hAnsiTheme="minorBidi" w:cstheme="minorBidi"/>
          <w:i/>
          <w:iCs/>
          <w:sz w:val="24"/>
          <w:szCs w:val="24"/>
          <w:lang w:val="th-TH" w:bidi="th-TH"/>
        </w:rPr>
        <w:t>Nations</w:t>
      </w:r>
      <w:r w:rsidRPr="00B70CB9">
        <w:rPr>
          <w:rFonts w:asciiTheme="minorBidi" w:eastAsia="Cordia New" w:hAnsiTheme="minorBidi" w:cstheme="minorBidi"/>
          <w:i/>
          <w:iCs/>
          <w:sz w:val="24"/>
          <w:szCs w:val="24"/>
          <w:cs/>
          <w:lang w:val="th-TH" w:bidi="th-TH"/>
        </w:rPr>
        <w:t xml:space="preserve"> </w:t>
      </w:r>
      <w:r w:rsidRPr="00B70CB9">
        <w:rPr>
          <w:rFonts w:asciiTheme="minorBidi" w:eastAsia="Cordia New" w:hAnsiTheme="minorBidi" w:cstheme="minorBidi"/>
          <w:i/>
          <w:iCs/>
          <w:sz w:val="24"/>
          <w:szCs w:val="24"/>
          <w:lang w:val="th-TH" w:bidi="th-TH"/>
        </w:rPr>
        <w:t>Convention</w:t>
      </w:r>
      <w:r w:rsidRPr="00B70CB9">
        <w:rPr>
          <w:rFonts w:asciiTheme="minorBidi" w:eastAsia="Cordia New" w:hAnsiTheme="minorBidi" w:cstheme="minorBidi"/>
          <w:i/>
          <w:iCs/>
          <w:sz w:val="24"/>
          <w:szCs w:val="24"/>
          <w:cs/>
          <w:lang w:val="th-TH" w:bidi="th-TH"/>
        </w:rPr>
        <w:t xml:space="preserve"> </w:t>
      </w:r>
      <w:r w:rsidRPr="00B70CB9">
        <w:rPr>
          <w:rFonts w:asciiTheme="minorBidi" w:eastAsia="Cordia New" w:hAnsiTheme="minorBidi" w:cstheme="minorBidi"/>
          <w:i/>
          <w:iCs/>
          <w:sz w:val="24"/>
          <w:szCs w:val="24"/>
          <w:lang w:val="th-TH" w:bidi="th-TH"/>
        </w:rPr>
        <w:t>on</w:t>
      </w:r>
      <w:r w:rsidRPr="00B70CB9">
        <w:rPr>
          <w:rFonts w:asciiTheme="minorBidi" w:eastAsia="Cordia New" w:hAnsiTheme="minorBidi" w:cstheme="minorBidi"/>
          <w:i/>
          <w:iCs/>
          <w:sz w:val="24"/>
          <w:szCs w:val="24"/>
          <w:cs/>
          <w:lang w:val="th-TH" w:bidi="th-TH"/>
        </w:rPr>
        <w:t xml:space="preserve"> </w:t>
      </w:r>
      <w:r w:rsidRPr="00B70CB9">
        <w:rPr>
          <w:rFonts w:asciiTheme="minorBidi" w:eastAsia="Cordia New" w:hAnsiTheme="minorBidi" w:cstheme="minorBidi"/>
          <w:i/>
          <w:iCs/>
          <w:sz w:val="24"/>
          <w:szCs w:val="24"/>
          <w:lang w:val="th-TH" w:bidi="th-TH"/>
        </w:rPr>
        <w:t>the</w:t>
      </w:r>
      <w:r w:rsidRPr="00B70CB9">
        <w:rPr>
          <w:rFonts w:asciiTheme="minorBidi" w:eastAsia="Cordia New" w:hAnsiTheme="minorBidi" w:cstheme="minorBidi"/>
          <w:i/>
          <w:iCs/>
          <w:sz w:val="24"/>
          <w:szCs w:val="24"/>
          <w:cs/>
          <w:lang w:val="th-TH" w:bidi="th-TH"/>
        </w:rPr>
        <w:t xml:space="preserve"> </w:t>
      </w:r>
      <w:r w:rsidRPr="00B70CB9">
        <w:rPr>
          <w:rFonts w:asciiTheme="minorBidi" w:eastAsia="Cordia New" w:hAnsiTheme="minorBidi" w:cstheme="minorBidi"/>
          <w:i/>
          <w:iCs/>
          <w:sz w:val="24"/>
          <w:szCs w:val="24"/>
          <w:lang w:val="th-TH" w:bidi="th-TH"/>
        </w:rPr>
        <w:t>Rights</w:t>
      </w:r>
      <w:r w:rsidRPr="00B70CB9">
        <w:rPr>
          <w:rFonts w:asciiTheme="minorBidi" w:eastAsia="Cordia New" w:hAnsiTheme="minorBidi" w:cstheme="minorBidi"/>
          <w:i/>
          <w:iCs/>
          <w:sz w:val="24"/>
          <w:szCs w:val="24"/>
          <w:cs/>
          <w:lang w:val="th-TH" w:bidi="th-TH"/>
        </w:rPr>
        <w:t xml:space="preserve"> </w:t>
      </w:r>
      <w:r w:rsidRPr="00B70CB9">
        <w:rPr>
          <w:rFonts w:asciiTheme="minorBidi" w:eastAsia="Cordia New" w:hAnsiTheme="minorBidi" w:cstheme="minorBidi"/>
          <w:i/>
          <w:iCs/>
          <w:sz w:val="24"/>
          <w:szCs w:val="24"/>
          <w:lang w:val="th-TH" w:bidi="th-TH"/>
        </w:rPr>
        <w:t>of</w:t>
      </w:r>
      <w:r w:rsidRPr="00B70CB9">
        <w:rPr>
          <w:rFonts w:asciiTheme="minorBidi" w:eastAsia="Cordia New" w:hAnsiTheme="minorBidi" w:cstheme="minorBidi"/>
          <w:i/>
          <w:iCs/>
          <w:sz w:val="24"/>
          <w:szCs w:val="24"/>
          <w:cs/>
          <w:lang w:val="th-TH" w:bidi="th-TH"/>
        </w:rPr>
        <w:t xml:space="preserve"> </w:t>
      </w:r>
      <w:r w:rsidRPr="00B70CB9">
        <w:rPr>
          <w:rFonts w:asciiTheme="minorBidi" w:eastAsia="Cordia New" w:hAnsiTheme="minorBidi" w:cstheme="minorBidi"/>
          <w:i/>
          <w:iCs/>
          <w:sz w:val="24"/>
          <w:szCs w:val="24"/>
          <w:lang w:val="th-TH" w:bidi="th-TH"/>
        </w:rPr>
        <w:t>Persons</w:t>
      </w:r>
      <w:r w:rsidRPr="00B70CB9">
        <w:rPr>
          <w:rFonts w:asciiTheme="minorBidi" w:eastAsia="Cordia New" w:hAnsiTheme="minorBidi" w:cstheme="minorBidi"/>
          <w:i/>
          <w:iCs/>
          <w:sz w:val="24"/>
          <w:szCs w:val="24"/>
          <w:cs/>
          <w:lang w:val="th-TH" w:bidi="th-TH"/>
        </w:rPr>
        <w:t xml:space="preserve"> </w:t>
      </w:r>
      <w:r w:rsidRPr="00B70CB9">
        <w:rPr>
          <w:rFonts w:asciiTheme="minorBidi" w:eastAsia="Cordia New" w:hAnsiTheme="minorBidi" w:cstheme="minorBidi"/>
          <w:i/>
          <w:iCs/>
          <w:sz w:val="24"/>
          <w:szCs w:val="24"/>
          <w:lang w:val="th-TH" w:bidi="th-TH"/>
        </w:rPr>
        <w:t>with</w:t>
      </w:r>
      <w:r w:rsidRPr="00B70CB9">
        <w:rPr>
          <w:rFonts w:asciiTheme="minorBidi" w:eastAsia="Cordia New" w:hAnsiTheme="minorBidi" w:cstheme="minorBidi"/>
          <w:i/>
          <w:iCs/>
          <w:sz w:val="24"/>
          <w:szCs w:val="24"/>
          <w:cs/>
          <w:lang w:val="th-TH" w:bidi="th-TH"/>
        </w:rPr>
        <w:t xml:space="preserve"> </w:t>
      </w:r>
      <w:r w:rsidRPr="00B70CB9">
        <w:rPr>
          <w:rFonts w:asciiTheme="minorBidi" w:eastAsia="Cordia New" w:hAnsiTheme="minorBidi" w:cstheme="minorBidi"/>
          <w:i/>
          <w:iCs/>
          <w:sz w:val="24"/>
          <w:szCs w:val="24"/>
          <w:lang w:val="th-TH" w:bidi="th-TH"/>
        </w:rPr>
        <w:t>Disabilities</w:t>
      </w:r>
      <w:r w:rsidRPr="00ED6E16">
        <w:rPr>
          <w:rFonts w:ascii="Cordia New" w:eastAsia="Cordia New" w:hAnsi="Cordia New" w:cs="Cordia New"/>
          <w:i/>
          <w:iCs/>
          <w:sz w:val="32"/>
          <w:szCs w:val="32"/>
          <w:cs/>
          <w:lang w:val="th-TH" w:bidi="th-TH"/>
        </w:rPr>
        <w:t xml:space="preserve"> (อนุสัญญาสหประชาชาติว่าด้วยสิทธิของผู้ทุพพลภาพ) </w:t>
      </w:r>
      <w:r w:rsidR="005E1051" w:rsidRPr="00ED6E16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(อนุสัญญาสหประชาชาติ)</w:t>
      </w:r>
    </w:p>
    <w:p w14:paraId="2E157DCD" w14:textId="77777777" w:rsidR="00251332" w:rsidRPr="00A60034" w:rsidRDefault="005E3F48" w:rsidP="005E1051">
      <w:pPr>
        <w:rPr>
          <w:rFonts w:asciiTheme="minorBidi" w:hAnsiTheme="minorBidi" w:cstheme="minorBidi"/>
          <w:sz w:val="32"/>
          <w:szCs w:val="24"/>
        </w:rPr>
      </w:pPr>
      <w:r w:rsidRPr="00ED6E16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อนุสัญญาสหประชาชาติกำหนดสิทธิของผู้ทุพพลภาพ</w:t>
      </w:r>
    </w:p>
    <w:p w14:paraId="0987E702" w14:textId="66EA904F" w:rsidR="00251332" w:rsidRPr="00A60034" w:rsidRDefault="00D73EB0" w:rsidP="005E1051">
      <w:pPr>
        <w:rPr>
          <w:rFonts w:asciiTheme="minorBidi" w:hAnsiTheme="minorBidi" w:cstheme="minorBidi"/>
          <w:sz w:val="32"/>
          <w:szCs w:val="24"/>
        </w:rPr>
      </w:pPr>
      <w:r w:rsidRPr="00A60034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อนุสัญญา</w:t>
      </w:r>
      <w:r w:rsidR="005E3F48" w:rsidRPr="00A60034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อธิบายว่า</w:t>
      </w:r>
      <w:r w:rsidRPr="00A60034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ผู้ทุพพลภาพ</w:t>
      </w:r>
      <w:r w:rsidR="005E3F48" w:rsidRPr="00A60034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ควร</w:t>
      </w:r>
      <w:r w:rsidRPr="00A60034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ได้รับการ</w:t>
      </w:r>
      <w:r w:rsidR="005E3F48" w:rsidRPr="00A60034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ปฏิบัติอย่างยุติธรรมอย่างไร</w:t>
      </w:r>
    </w:p>
    <w:p w14:paraId="3DB600C8" w14:textId="77777777" w:rsidR="003D539A" w:rsidRPr="00ED6E16" w:rsidRDefault="005E3F48" w:rsidP="005E1051">
      <w:pPr>
        <w:rPr>
          <w:rFonts w:asciiTheme="minorBidi" w:hAnsiTheme="minorBidi" w:cstheme="minorBidi"/>
          <w:b/>
          <w:bCs/>
          <w:color w:val="00787A"/>
          <w:sz w:val="40"/>
          <w:szCs w:val="28"/>
          <w:lang w:eastAsia="x-none"/>
        </w:rPr>
      </w:pPr>
      <w:r w:rsidRPr="00ED6E16">
        <w:rPr>
          <w:rFonts w:asciiTheme="minorBidi" w:hAnsiTheme="minorBidi" w:cstheme="minorBidi"/>
          <w:sz w:val="32"/>
          <w:szCs w:val="24"/>
        </w:rPr>
        <w:br w:type="page"/>
      </w:r>
    </w:p>
    <w:p w14:paraId="0A48D652" w14:textId="4FAF1CC9" w:rsidR="004E4B0B" w:rsidRPr="00ED6E16" w:rsidRDefault="005E3F48" w:rsidP="0085345F">
      <w:pPr>
        <w:pStyle w:val="Heading2"/>
        <w:rPr>
          <w:rFonts w:asciiTheme="minorBidi" w:hAnsiTheme="minorBidi" w:cstheme="minorBidi"/>
          <w:color w:val="0070C0"/>
          <w:sz w:val="40"/>
          <w:szCs w:val="28"/>
          <w:lang w:val="en-US" w:bidi="th-TH"/>
        </w:rPr>
      </w:pPr>
      <w:bookmarkStart w:id="43" w:name="_Toc6404785"/>
      <w:bookmarkStart w:id="44" w:name="_Toc256000005"/>
      <w:bookmarkStart w:id="45" w:name="_Toc496283183"/>
      <w:r w:rsidRPr="00ED6E16">
        <w:rPr>
          <w:rFonts w:ascii="Cordia New" w:eastAsia="Cordia New" w:hAnsi="Cordia New" w:cs="Cordia New"/>
          <w:sz w:val="40"/>
          <w:szCs w:val="40"/>
          <w:cs/>
          <w:lang w:val="th-TH" w:bidi="th-TH"/>
        </w:rPr>
        <w:lastRenderedPageBreak/>
        <w:t>กลยุทธ์ทุพพลภาพ</w:t>
      </w:r>
      <w:bookmarkEnd w:id="43"/>
      <w:r w:rsidRPr="00ED6E16">
        <w:rPr>
          <w:rFonts w:ascii="Cordia New" w:eastAsia="Cordia New" w:hAnsi="Cordia New" w:cs="Cordia New"/>
          <w:sz w:val="40"/>
          <w:szCs w:val="40"/>
          <w:cs/>
          <w:lang w:val="th-TH" w:bidi="th-TH"/>
        </w:rPr>
        <w:t>แห่งชาติ</w:t>
      </w:r>
      <w:bookmarkEnd w:id="44"/>
      <w:r w:rsidR="00486C80" w:rsidRPr="00ED6E16">
        <w:rPr>
          <w:rFonts w:ascii="Cordia New" w:eastAsia="Cordia New" w:hAnsi="Cordia New" w:cs="Cordia New"/>
          <w:sz w:val="40"/>
          <w:szCs w:val="40"/>
          <w:cs/>
          <w:lang w:val="th-TH" w:bidi="th-TH"/>
        </w:rPr>
        <w:t>ฉบับใหม่</w:t>
      </w:r>
    </w:p>
    <w:p w14:paraId="2752BD37" w14:textId="2D29547E" w:rsidR="00251332" w:rsidRPr="00A60034" w:rsidRDefault="005E3F48" w:rsidP="005E1051">
      <w:pPr>
        <w:rPr>
          <w:rFonts w:asciiTheme="minorBidi" w:hAnsiTheme="minorBidi" w:cstheme="minorBidi"/>
          <w:sz w:val="32"/>
          <w:szCs w:val="24"/>
        </w:rPr>
      </w:pPr>
      <w:r w:rsidRPr="00ED6E16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กลยุทธ์นี้จะสิ้นสุด</w:t>
      </w:r>
      <w:r w:rsidR="00486C80" w:rsidRPr="00A60034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 xml:space="preserve">ในปี </w:t>
      </w:r>
      <w:r w:rsidR="00486C80" w:rsidRPr="00A60034">
        <w:rPr>
          <w:rFonts w:ascii="Cordia New" w:eastAsia="Cordia New" w:hAnsi="Cordia New" w:cs="Cordia New"/>
          <w:sz w:val="40"/>
          <w:szCs w:val="40"/>
          <w:cs/>
          <w:lang w:val="th-TH" w:bidi="th-TH"/>
        </w:rPr>
        <w:t>2020</w:t>
      </w:r>
    </w:p>
    <w:p w14:paraId="2C31AE04" w14:textId="04465533" w:rsidR="00251332" w:rsidRPr="00A60034" w:rsidRDefault="005E3F48" w:rsidP="005E1051">
      <w:pPr>
        <w:rPr>
          <w:rFonts w:asciiTheme="minorBidi" w:hAnsiTheme="minorBidi" w:cstheme="minorBidi"/>
          <w:sz w:val="32"/>
          <w:szCs w:val="24"/>
        </w:rPr>
      </w:pPr>
      <w:r w:rsidRPr="00A60034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 xml:space="preserve">ตั้งแต่กลยุทธ์นี้เริ่มต้น </w:t>
      </w:r>
      <w:r w:rsidR="006D68C6" w:rsidRPr="00A60034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มีอะไร</w:t>
      </w:r>
      <w:r w:rsidRPr="00A60034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หลายอย่าง</w:t>
      </w:r>
      <w:r w:rsidR="008E53C6" w:rsidRPr="00A60034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ที่</w:t>
      </w:r>
      <w:r w:rsidRPr="00A60034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ได้เปลี่ยน</w:t>
      </w:r>
      <w:r w:rsidR="006D68C6" w:rsidRPr="00A60034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แปลง</w:t>
      </w:r>
      <w:r w:rsidRPr="00A60034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ไป</w:t>
      </w:r>
    </w:p>
    <w:p w14:paraId="08ED8A6D" w14:textId="5B7B94D4" w:rsidR="00251332" w:rsidRPr="00F910AC" w:rsidRDefault="00715B6A" w:rsidP="005E1051">
      <w:pPr>
        <w:rPr>
          <w:rFonts w:asciiTheme="minorBidi" w:hAnsiTheme="minorBidi" w:cstheme="minorBidi"/>
        </w:rPr>
      </w:pPr>
      <w:r w:rsidRPr="00A60034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ปัจจุบัน</w:t>
      </w:r>
      <w:r w:rsidR="005E3F48" w:rsidRPr="00A60034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 xml:space="preserve">นี้ </w:t>
      </w:r>
      <w:r w:rsidR="005E3F48" w:rsidRPr="00ED6E16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เรามี</w:t>
      </w:r>
      <w:r w:rsidR="005E3F48" w:rsidRPr="00B70CB9">
        <w:rPr>
          <w:rFonts w:ascii="Cordia New" w:eastAsia="Cordia New" w:hAnsi="Cordia New" w:cs="Cordia New"/>
          <w:szCs w:val="28"/>
          <w:cs/>
          <w:lang w:val="th-TH" w:bidi="th-TH"/>
        </w:rPr>
        <w:t xml:space="preserve"> </w:t>
      </w:r>
      <w:r w:rsidR="000144F9" w:rsidRPr="00B70CB9">
        <w:rPr>
          <w:rFonts w:asciiTheme="minorBidi" w:eastAsia="Cordia New" w:hAnsiTheme="minorBidi" w:cstheme="minorBidi"/>
          <w:sz w:val="24"/>
          <w:szCs w:val="24"/>
          <w:lang w:val="th-TH" w:bidi="th-TH"/>
        </w:rPr>
        <w:t>National</w:t>
      </w:r>
      <w:r w:rsidR="000144F9" w:rsidRPr="00B70CB9">
        <w:rPr>
          <w:rFonts w:asciiTheme="minorBidi" w:eastAsia="Cordia New" w:hAnsiTheme="minorBidi" w:cstheme="minorBidi"/>
          <w:sz w:val="24"/>
          <w:szCs w:val="24"/>
          <w:cs/>
          <w:lang w:val="th-TH" w:bidi="th-TH"/>
        </w:rPr>
        <w:t xml:space="preserve"> </w:t>
      </w:r>
      <w:r w:rsidR="000144F9" w:rsidRPr="00B70CB9">
        <w:rPr>
          <w:rFonts w:asciiTheme="minorBidi" w:eastAsia="Cordia New" w:hAnsiTheme="minorBidi" w:cstheme="minorBidi"/>
          <w:sz w:val="24"/>
          <w:szCs w:val="24"/>
          <w:lang w:val="th-TH" w:bidi="th-TH"/>
        </w:rPr>
        <w:t>Disability</w:t>
      </w:r>
      <w:r w:rsidR="000144F9" w:rsidRPr="00B70CB9">
        <w:rPr>
          <w:rFonts w:asciiTheme="minorBidi" w:eastAsia="Cordia New" w:hAnsiTheme="minorBidi" w:cstheme="minorBidi"/>
          <w:sz w:val="24"/>
          <w:szCs w:val="24"/>
          <w:cs/>
          <w:lang w:val="th-TH" w:bidi="th-TH"/>
        </w:rPr>
        <w:t xml:space="preserve"> </w:t>
      </w:r>
      <w:r w:rsidR="000144F9" w:rsidRPr="00B70CB9">
        <w:rPr>
          <w:rFonts w:asciiTheme="minorBidi" w:eastAsia="Cordia New" w:hAnsiTheme="minorBidi" w:cstheme="minorBidi"/>
          <w:sz w:val="24"/>
          <w:szCs w:val="24"/>
          <w:lang w:val="th-TH" w:bidi="th-TH"/>
        </w:rPr>
        <w:t>Insurance</w:t>
      </w:r>
      <w:r w:rsidR="000144F9" w:rsidRPr="00B70CB9">
        <w:rPr>
          <w:rFonts w:asciiTheme="minorBidi" w:eastAsia="Cordia New" w:hAnsiTheme="minorBidi" w:cstheme="minorBidi"/>
          <w:sz w:val="24"/>
          <w:szCs w:val="24"/>
          <w:cs/>
          <w:lang w:val="th-TH" w:bidi="th-TH"/>
        </w:rPr>
        <w:t xml:space="preserve"> </w:t>
      </w:r>
      <w:r w:rsidR="000144F9" w:rsidRPr="00B70CB9">
        <w:rPr>
          <w:rFonts w:asciiTheme="minorBidi" w:eastAsia="Cordia New" w:hAnsiTheme="minorBidi" w:cstheme="minorBidi"/>
          <w:sz w:val="24"/>
          <w:szCs w:val="24"/>
          <w:lang w:val="th-TH" w:bidi="th-TH"/>
        </w:rPr>
        <w:t>Scheme</w:t>
      </w:r>
      <w:r w:rsidR="000144F9" w:rsidRPr="00B70CB9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 xml:space="preserve"> </w:t>
      </w:r>
      <w:r w:rsidR="000144F9" w:rsidRPr="00ED6E16">
        <w:rPr>
          <w:rFonts w:ascii="Cordia New" w:eastAsia="Cordia New" w:hAnsi="Cordia New" w:cs="Cordia New"/>
          <w:sz w:val="36"/>
          <w:szCs w:val="36"/>
          <w:lang w:val="en-US" w:bidi="th-TH"/>
        </w:rPr>
        <w:t>(</w:t>
      </w:r>
      <w:r w:rsidR="004B00D7" w:rsidRPr="00ED6E16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โครงการประกันทุพพลภาพแห่งชาติ</w:t>
      </w:r>
      <w:r w:rsidR="004B00D7" w:rsidRPr="00ED6E16">
        <w:rPr>
          <w:rFonts w:ascii="Cordia New" w:eastAsia="Cordia New" w:hAnsi="Cordia New" w:cs="Cordia New"/>
          <w:sz w:val="36"/>
          <w:szCs w:val="36"/>
          <w:lang w:val="en-US" w:bidi="th-TH"/>
        </w:rPr>
        <w:t>)</w:t>
      </w:r>
      <w:r w:rsidR="005E3F48" w:rsidRPr="00ED6E16">
        <w:rPr>
          <w:rFonts w:ascii="Cordia New" w:eastAsia="Cordia New" w:hAnsi="Cordia New" w:cs="Cordia New"/>
          <w:sz w:val="36"/>
          <w:szCs w:val="36"/>
          <w:cs/>
          <w:lang w:val="th-TH" w:bidi="th-TH"/>
        </w:rPr>
        <w:t xml:space="preserve"> </w:t>
      </w:r>
      <w:r w:rsidR="005E3F48" w:rsidRPr="00B70CB9">
        <w:rPr>
          <w:rFonts w:asciiTheme="minorBidi" w:eastAsia="Cordia New" w:hAnsiTheme="minorBidi" w:cstheme="minorBidi"/>
          <w:sz w:val="24"/>
          <w:szCs w:val="24"/>
          <w:cs/>
          <w:lang w:val="th-TH" w:bidi="th-TH"/>
        </w:rPr>
        <w:t>(</w:t>
      </w:r>
      <w:r w:rsidR="005E3F48" w:rsidRPr="00B70CB9">
        <w:rPr>
          <w:rFonts w:asciiTheme="minorBidi" w:eastAsia="Cordia New" w:hAnsiTheme="minorBidi" w:cstheme="minorBidi"/>
          <w:sz w:val="24"/>
          <w:szCs w:val="24"/>
          <w:lang w:val="th-TH" w:bidi="th-TH"/>
        </w:rPr>
        <w:t>NDIS)</w:t>
      </w:r>
      <w:r w:rsidR="005E3F48" w:rsidRPr="00ED6E16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 xml:space="preserve"> </w:t>
      </w:r>
    </w:p>
    <w:p w14:paraId="1BE42934" w14:textId="1695380F" w:rsidR="00251332" w:rsidRPr="00A60034" w:rsidRDefault="005E3F48" w:rsidP="005E1051">
      <w:pPr>
        <w:rPr>
          <w:rFonts w:asciiTheme="minorBidi" w:hAnsiTheme="minorBidi" w:cstheme="minorBidi"/>
          <w:sz w:val="32"/>
          <w:szCs w:val="24"/>
        </w:rPr>
      </w:pPr>
      <w:r w:rsidRPr="00ED6E16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 xml:space="preserve">โครงการประกันทุพพลภาพแห่งชาติ </w:t>
      </w:r>
      <w:r w:rsidRPr="00B70CB9">
        <w:rPr>
          <w:rFonts w:asciiTheme="minorBidi" w:eastAsia="Cordia New" w:hAnsiTheme="minorBidi" w:cstheme="minorBidi"/>
          <w:sz w:val="24"/>
          <w:szCs w:val="24"/>
          <w:cs/>
          <w:lang w:val="th-TH" w:bidi="th-TH"/>
        </w:rPr>
        <w:t>(</w:t>
      </w:r>
      <w:r w:rsidRPr="00B70CB9">
        <w:rPr>
          <w:rFonts w:asciiTheme="minorBidi" w:eastAsia="Cordia New" w:hAnsiTheme="minorBidi" w:cstheme="minorBidi"/>
          <w:sz w:val="24"/>
          <w:szCs w:val="24"/>
          <w:lang w:val="th-TH" w:bidi="th-TH"/>
        </w:rPr>
        <w:t>NDIS)</w:t>
      </w:r>
      <w:r w:rsidRPr="00ED6E16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 xml:space="preserve"> ให้บริการและ</w:t>
      </w:r>
      <w:r w:rsidRPr="00A60034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การสนับสนุนแก่</w:t>
      </w:r>
      <w:r w:rsidR="00715B6A" w:rsidRPr="00A60034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ผู้ทุพพลภาพ</w:t>
      </w:r>
      <w:r w:rsidRPr="00A60034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จำนวนมาก</w:t>
      </w:r>
    </w:p>
    <w:p w14:paraId="1B0D6CCF" w14:textId="75946572" w:rsidR="00251332" w:rsidRPr="00A60034" w:rsidRDefault="002B53EF" w:rsidP="008F786C">
      <w:pPr>
        <w:rPr>
          <w:rFonts w:asciiTheme="minorBidi" w:hAnsiTheme="minorBidi" w:cstheme="minorBidi"/>
          <w:sz w:val="32"/>
          <w:szCs w:val="24"/>
        </w:rPr>
      </w:pPr>
      <w:r w:rsidRPr="00A60034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คน</w:t>
      </w:r>
      <w:r w:rsidR="005E3F48" w:rsidRPr="00A60034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ออสเตรเลียจำนวนมากได้รับผลกระทบจาก:</w:t>
      </w:r>
    </w:p>
    <w:p w14:paraId="6D140E86" w14:textId="77777777" w:rsidR="00251332" w:rsidRPr="00ED6E16" w:rsidRDefault="005E3F48" w:rsidP="008F786C">
      <w:pPr>
        <w:pStyle w:val="ListParagraph"/>
        <w:numPr>
          <w:ilvl w:val="0"/>
          <w:numId w:val="7"/>
        </w:numPr>
        <w:spacing w:before="120" w:after="120"/>
        <w:rPr>
          <w:rFonts w:asciiTheme="minorBidi" w:hAnsiTheme="minorBidi" w:cstheme="minorBidi"/>
          <w:sz w:val="32"/>
          <w:szCs w:val="24"/>
        </w:rPr>
      </w:pPr>
      <w:r w:rsidRPr="00ED6E16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โคโรนาไวรัส (โควิด-</w:t>
      </w:r>
      <w:r w:rsidRPr="00B70CB9">
        <w:rPr>
          <w:rFonts w:asciiTheme="minorBidi" w:eastAsia="Cordia New" w:hAnsiTheme="minorBidi" w:cstheme="minorBidi"/>
          <w:sz w:val="24"/>
          <w:szCs w:val="24"/>
          <w:cs/>
          <w:lang w:val="th-TH" w:bidi="th-TH"/>
        </w:rPr>
        <w:t>19</w:t>
      </w:r>
      <w:r w:rsidRPr="00ED6E16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)</w:t>
      </w:r>
    </w:p>
    <w:p w14:paraId="357E15E7" w14:textId="77777777" w:rsidR="00251332" w:rsidRPr="00ED6E16" w:rsidRDefault="005E3F48" w:rsidP="008F786C">
      <w:pPr>
        <w:pStyle w:val="ListParagraph"/>
        <w:numPr>
          <w:ilvl w:val="0"/>
          <w:numId w:val="6"/>
        </w:numPr>
        <w:spacing w:before="120" w:after="120"/>
        <w:contextualSpacing/>
        <w:rPr>
          <w:rFonts w:asciiTheme="minorBidi" w:hAnsiTheme="minorBidi" w:cstheme="minorBidi"/>
          <w:sz w:val="32"/>
          <w:szCs w:val="24"/>
        </w:rPr>
      </w:pPr>
      <w:r w:rsidRPr="00ED6E16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 xml:space="preserve">ฤดูไฟป่าปี </w:t>
      </w:r>
      <w:r w:rsidRPr="00B70CB9">
        <w:rPr>
          <w:rFonts w:asciiTheme="minorBidi" w:eastAsia="Cordia New" w:hAnsiTheme="minorBidi" w:cstheme="minorBidi"/>
          <w:sz w:val="24"/>
          <w:szCs w:val="24"/>
          <w:cs/>
          <w:lang w:val="th-TH" w:bidi="th-TH"/>
        </w:rPr>
        <w:t>2019–2020</w:t>
      </w:r>
      <w:r w:rsidRPr="00ED6E16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 xml:space="preserve"> </w:t>
      </w:r>
    </w:p>
    <w:p w14:paraId="411B160F" w14:textId="33873A10" w:rsidR="00251332" w:rsidRPr="00A60034" w:rsidRDefault="005E3F48" w:rsidP="005E1051">
      <w:pPr>
        <w:rPr>
          <w:rFonts w:asciiTheme="minorBidi" w:hAnsiTheme="minorBidi" w:cstheme="minorBidi"/>
          <w:sz w:val="32"/>
          <w:szCs w:val="24"/>
        </w:rPr>
      </w:pPr>
      <w:r w:rsidRPr="00ED6E16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รัฐบาล</w:t>
      </w:r>
      <w:r w:rsidR="002B53EF" w:rsidRPr="00A60034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ของรัฐ</w:t>
      </w:r>
      <w:r w:rsidRPr="00A60034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ต่างๆ</w:t>
      </w:r>
      <w:r w:rsidR="002B53EF" w:rsidRPr="00A60034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 xml:space="preserve"> </w:t>
      </w:r>
      <w:r w:rsidRPr="00A60034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ทั่วออสเตรเลียกำลังทำงานร่วมกันเพื่อสร้างกลยุทธ์ใหม่</w:t>
      </w:r>
    </w:p>
    <w:p w14:paraId="472A20CE" w14:textId="27C5C741" w:rsidR="00251332" w:rsidRPr="00A60034" w:rsidRDefault="005E3F48" w:rsidP="005E1051">
      <w:pPr>
        <w:rPr>
          <w:rFonts w:asciiTheme="minorBidi" w:hAnsiTheme="minorBidi" w:cstheme="minorBidi"/>
          <w:sz w:val="32"/>
          <w:szCs w:val="24"/>
        </w:rPr>
      </w:pPr>
      <w:r w:rsidRPr="00A60034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เราต้องการทราบว่า</w:t>
      </w:r>
      <w:r w:rsidR="00CC57D3" w:rsidRPr="00A60034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คนทั่วไป</w:t>
      </w:r>
      <w:r w:rsidRPr="00A60034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คิดว่า</w:t>
      </w:r>
      <w:r w:rsidR="00F7540E" w:rsidRPr="00A60034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ควรรวมอะไรไว้ใน</w:t>
      </w:r>
      <w:r w:rsidRPr="00A60034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 xml:space="preserve">กลยุทธ์ใหม่ </w:t>
      </w:r>
    </w:p>
    <w:p w14:paraId="36395322" w14:textId="77777777" w:rsidR="00251332" w:rsidRPr="00A60034" w:rsidRDefault="005E3F48" w:rsidP="005E1051">
      <w:pPr>
        <w:rPr>
          <w:rFonts w:asciiTheme="minorBidi" w:hAnsiTheme="minorBidi" w:cstheme="minorBidi"/>
          <w:sz w:val="32"/>
          <w:szCs w:val="24"/>
        </w:rPr>
      </w:pPr>
      <w:r w:rsidRPr="00A60034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เราทราบว่า กลยุทธ์ใหม่ต้อง:</w:t>
      </w:r>
    </w:p>
    <w:p w14:paraId="50370017" w14:textId="7F14A5CF" w:rsidR="00251332" w:rsidRPr="00ED6E16" w:rsidRDefault="005E3F48" w:rsidP="008F786C">
      <w:pPr>
        <w:pStyle w:val="ListParagraph"/>
        <w:numPr>
          <w:ilvl w:val="0"/>
          <w:numId w:val="6"/>
        </w:numPr>
        <w:spacing w:before="120" w:after="120"/>
        <w:rPr>
          <w:rFonts w:asciiTheme="minorBidi" w:hAnsiTheme="minorBidi" w:cstheme="minorBidi"/>
          <w:sz w:val="32"/>
          <w:szCs w:val="24"/>
        </w:rPr>
      </w:pPr>
      <w:r w:rsidRPr="00A60034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เป็นไปตาม</w:t>
      </w:r>
      <w:r w:rsidR="00F7540E" w:rsidRPr="00A60034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คำกล่าวของ</w:t>
      </w:r>
      <w:r w:rsidRPr="00A60034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อนุสัญญา</w:t>
      </w:r>
      <w:r w:rsidRPr="00ED6E16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สหประชาชาติ</w:t>
      </w:r>
      <w:r w:rsidRPr="00ED6E16">
        <w:rPr>
          <w:rFonts w:ascii="Cordia New" w:eastAsia="Cordia New" w:hAnsi="Cordia New" w:cs="Cordia New"/>
          <w:color w:val="FF0000"/>
          <w:sz w:val="32"/>
          <w:szCs w:val="32"/>
          <w:cs/>
          <w:lang w:val="th-TH" w:bidi="th-TH"/>
        </w:rPr>
        <w:t xml:space="preserve"> </w:t>
      </w:r>
    </w:p>
    <w:p w14:paraId="690B49CB" w14:textId="77777777" w:rsidR="002264F2" w:rsidRPr="00ED6E16" w:rsidRDefault="005E3F48" w:rsidP="008F786C">
      <w:pPr>
        <w:pStyle w:val="ListParagraph"/>
        <w:numPr>
          <w:ilvl w:val="0"/>
          <w:numId w:val="6"/>
        </w:numPr>
        <w:spacing w:before="120" w:after="120"/>
        <w:rPr>
          <w:rFonts w:asciiTheme="minorBidi" w:hAnsiTheme="minorBidi" w:cstheme="minorBidi"/>
          <w:sz w:val="32"/>
          <w:szCs w:val="24"/>
        </w:rPr>
      </w:pPr>
      <w:r w:rsidRPr="00ED6E16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รับรองผู้ดูแล</w:t>
      </w:r>
      <w:bookmarkStart w:id="46" w:name="_Toc43821868"/>
    </w:p>
    <w:p w14:paraId="711AEFF9" w14:textId="663A2CC9" w:rsidR="00EF5A96" w:rsidRPr="00ED6E16" w:rsidRDefault="00B751BF" w:rsidP="000423F8">
      <w:pPr>
        <w:pStyle w:val="Heading2"/>
        <w:rPr>
          <w:rFonts w:asciiTheme="minorBidi" w:hAnsiTheme="minorBidi" w:cstheme="minorBidi"/>
          <w:sz w:val="40"/>
          <w:szCs w:val="28"/>
        </w:rPr>
      </w:pPr>
      <w:bookmarkStart w:id="47" w:name="_Toc256000006"/>
      <w:r w:rsidRPr="00B70CB9">
        <w:rPr>
          <w:rFonts w:ascii="Cordia New" w:eastAsia="Cordia New" w:hAnsi="Cordia New" w:cs="Cordia New"/>
          <w:sz w:val="40"/>
          <w:szCs w:val="40"/>
          <w:cs/>
          <w:lang w:val="th-TH" w:bidi="th-TH"/>
        </w:rPr>
        <w:t>การ</w:t>
      </w:r>
      <w:r w:rsidR="005E3F48" w:rsidRPr="00ED6E16">
        <w:rPr>
          <w:rFonts w:ascii="Cordia New" w:eastAsia="Cordia New" w:hAnsi="Cordia New" w:cs="Cordia New"/>
          <w:sz w:val="40"/>
          <w:szCs w:val="40"/>
          <w:cs/>
          <w:lang w:val="th-TH" w:bidi="th-TH"/>
        </w:rPr>
        <w:t>พูดกับชุมชนเกี่ยวกับกลยุทธ์ใหม่</w:t>
      </w:r>
      <w:bookmarkEnd w:id="46"/>
      <w:bookmarkEnd w:id="47"/>
    </w:p>
    <w:p w14:paraId="31750DA2" w14:textId="7966949F" w:rsidR="00251332" w:rsidRPr="00B70CB9" w:rsidRDefault="005E3F48" w:rsidP="005E1051">
      <w:pPr>
        <w:rPr>
          <w:rFonts w:asciiTheme="minorBidi" w:hAnsiTheme="minorBidi" w:cs="Cordia New"/>
          <w:sz w:val="32"/>
          <w:szCs w:val="24"/>
          <w:cs/>
        </w:rPr>
      </w:pPr>
      <w:r w:rsidRPr="00A60034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เรา</w:t>
      </w:r>
      <w:r w:rsidR="00523AFA" w:rsidRPr="00A60034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ได้</w:t>
      </w:r>
      <w:r w:rsidRPr="00A60034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เริ่มต้น</w:t>
      </w:r>
      <w:r w:rsidR="00B751BF" w:rsidRPr="00A60034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สนทนา</w:t>
      </w:r>
      <w:r w:rsidRPr="00A60034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กับ</w:t>
      </w:r>
      <w:r w:rsidR="00523AFA" w:rsidRPr="00A60034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ผู้ทุพพลภาพ</w:t>
      </w:r>
      <w:r w:rsidRPr="00A60034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ในชุมชนเกี่ยวกับกลยุทธ์ใหม่</w:t>
      </w:r>
      <w:r w:rsidR="00523AFA" w:rsidRPr="00A60034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เมื่อ</w:t>
      </w:r>
      <w:r w:rsidRPr="00A60034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ปี</w:t>
      </w:r>
      <w:r w:rsidRPr="00A60034">
        <w:rPr>
          <w:rFonts w:ascii="Cordia New" w:eastAsia="Cordia New" w:hAnsi="Cordia New" w:cs="Cordia New"/>
          <w:sz w:val="36"/>
          <w:szCs w:val="36"/>
          <w:cs/>
          <w:lang w:val="th-TH" w:bidi="th-TH"/>
        </w:rPr>
        <w:t xml:space="preserve"> </w:t>
      </w:r>
      <w:r w:rsidRPr="00B70CB9">
        <w:rPr>
          <w:rFonts w:asciiTheme="minorBidi" w:eastAsia="Cordia New" w:hAnsiTheme="minorBidi" w:cstheme="minorBidi"/>
          <w:sz w:val="24"/>
          <w:szCs w:val="24"/>
          <w:cs/>
          <w:lang w:val="th-TH" w:bidi="th-TH"/>
        </w:rPr>
        <w:t>2019</w:t>
      </w:r>
    </w:p>
    <w:p w14:paraId="7298C229" w14:textId="68E362C4" w:rsidR="00251332" w:rsidRPr="00A60034" w:rsidRDefault="005E3F48">
      <w:pPr>
        <w:rPr>
          <w:rFonts w:asciiTheme="minorBidi" w:hAnsiTheme="minorBidi" w:cstheme="minorBidi"/>
          <w:sz w:val="32"/>
          <w:szCs w:val="24"/>
        </w:rPr>
      </w:pPr>
      <w:r w:rsidRPr="00A60034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เราต้องการทราบว่าบุคคล</w:t>
      </w:r>
      <w:r w:rsidR="00A521F6" w:rsidRPr="00A60034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ทั่วไป</w:t>
      </w:r>
      <w:r w:rsidRPr="00A60034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คิดว่า</w:t>
      </w:r>
      <w:r w:rsidR="008A7BEE" w:rsidRPr="00A60034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ควรรวมอะไรไว้ใน</w:t>
      </w:r>
      <w:r w:rsidRPr="00A60034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 xml:space="preserve">กลยุทธ์ใหม่ </w:t>
      </w:r>
    </w:p>
    <w:p w14:paraId="3BE40552" w14:textId="1A40AAAE" w:rsidR="00455D2C" w:rsidRPr="00A60034" w:rsidRDefault="005E3F48" w:rsidP="00455D2C">
      <w:pPr>
        <w:rPr>
          <w:rFonts w:ascii="Cordia New" w:eastAsia="Cordia New" w:hAnsi="Cordia New" w:cs="Cordia New"/>
          <w:sz w:val="40"/>
          <w:szCs w:val="40"/>
          <w:cs/>
          <w:lang w:val="th-TH" w:bidi="th-TH"/>
        </w:rPr>
      </w:pPr>
      <w:r w:rsidRPr="00A60034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สิ่งที่คุณบอกเราจะช่วยเราสร้างกลยุทธ์ใหม่</w:t>
      </w:r>
    </w:p>
    <w:p w14:paraId="3654CA03" w14:textId="2EF053A8" w:rsidR="00B5447A" w:rsidRPr="00B5447A" w:rsidRDefault="00455D2C" w:rsidP="00B5447A">
      <w:pPr>
        <w:pStyle w:val="Heading2"/>
        <w:rPr>
          <w:rFonts w:ascii="Cordia New" w:eastAsia="Cordia New" w:hAnsi="Cordia New" w:cs="Cordia New"/>
          <w:sz w:val="40"/>
          <w:szCs w:val="40"/>
          <w:lang w:val="en-US" w:bidi="th-TH"/>
        </w:rPr>
      </w:pPr>
      <w:bookmarkStart w:id="48" w:name="_Toc256000007"/>
      <w:r>
        <w:rPr>
          <w:rFonts w:ascii="Cordia New" w:eastAsia="Cordia New" w:hAnsi="Cordia New" w:cs="Cordia New"/>
          <w:sz w:val="40"/>
          <w:szCs w:val="40"/>
          <w:cs/>
          <w:lang w:val="th-TH" w:bidi="th-TH"/>
        </w:rPr>
        <w:br/>
      </w:r>
      <w:r w:rsidR="00B5447A">
        <w:rPr>
          <w:rFonts w:ascii="Cordia New" w:eastAsia="Cordia New" w:hAnsi="Cordia New" w:cs="Cordia New"/>
          <w:sz w:val="40"/>
          <w:szCs w:val="40"/>
          <w:lang w:val="en-US" w:bidi="th-TH"/>
        </w:rPr>
        <w:br w:type="page"/>
      </w:r>
    </w:p>
    <w:p w14:paraId="2A846464" w14:textId="6E3AB1FD" w:rsidR="00EF5A96" w:rsidRPr="00ED6E16" w:rsidRDefault="005E3F48" w:rsidP="0085345F">
      <w:pPr>
        <w:pStyle w:val="Heading2"/>
        <w:rPr>
          <w:rFonts w:asciiTheme="minorBidi" w:hAnsiTheme="minorBidi" w:cstheme="minorBidi"/>
          <w:sz w:val="40"/>
          <w:szCs w:val="28"/>
        </w:rPr>
      </w:pPr>
      <w:r w:rsidRPr="00ED6E16">
        <w:rPr>
          <w:rFonts w:ascii="Cordia New" w:eastAsia="Cordia New" w:hAnsi="Cordia New" w:cs="Cordia New"/>
          <w:sz w:val="40"/>
          <w:szCs w:val="40"/>
          <w:cs/>
          <w:lang w:val="th-TH" w:bidi="th-TH"/>
        </w:rPr>
        <w:lastRenderedPageBreak/>
        <w:t>เอกสารแสดงจุดยืนของเรา</w:t>
      </w:r>
      <w:bookmarkEnd w:id="48"/>
    </w:p>
    <w:p w14:paraId="340C1557" w14:textId="505C3383" w:rsidR="00251332" w:rsidRPr="00A60034" w:rsidRDefault="005E3F48" w:rsidP="005E1051">
      <w:pPr>
        <w:rPr>
          <w:rFonts w:asciiTheme="minorBidi" w:hAnsiTheme="minorBidi" w:cstheme="minorBidi"/>
          <w:sz w:val="32"/>
          <w:szCs w:val="24"/>
        </w:rPr>
      </w:pPr>
      <w:r w:rsidRPr="00A60034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เรา</w:t>
      </w:r>
      <w:r w:rsidR="00A521F6" w:rsidRPr="00A60034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ได้</w:t>
      </w:r>
      <w:r w:rsidRPr="00A60034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เขียนเอกสาร</w:t>
      </w:r>
      <w:r w:rsidRPr="00A60034">
        <w:rPr>
          <w:rStyle w:val="Strong"/>
          <w:rFonts w:ascii="Cordia New" w:eastAsia="Cordia New" w:hAnsi="Cordia New" w:cs="Cordia New"/>
          <w:sz w:val="32"/>
          <w:szCs w:val="32"/>
          <w:cs/>
          <w:lang w:val="th-TH" w:bidi="th-TH"/>
        </w:rPr>
        <w:t>แสดงจุดยืนขึ้นมาหนึ่งฉบับ</w:t>
      </w:r>
    </w:p>
    <w:p w14:paraId="4E9B693F" w14:textId="77777777" w:rsidR="00251332" w:rsidRPr="00A60034" w:rsidRDefault="005E3F48" w:rsidP="005E1051">
      <w:pPr>
        <w:rPr>
          <w:rFonts w:asciiTheme="minorBidi" w:hAnsiTheme="minorBidi" w:cstheme="minorBidi"/>
          <w:sz w:val="32"/>
          <w:szCs w:val="24"/>
        </w:rPr>
      </w:pPr>
      <w:r w:rsidRPr="00A60034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เอกสารแสดงจุดยืนคือข้อสรุปของสิ่งที่อาจอยู่ในกลยุทธ์ใหม่</w:t>
      </w:r>
    </w:p>
    <w:p w14:paraId="3B216A08" w14:textId="77777777" w:rsidR="00251332" w:rsidRPr="00A60034" w:rsidRDefault="005E3F48" w:rsidP="005E1051">
      <w:pPr>
        <w:rPr>
          <w:rFonts w:asciiTheme="minorBidi" w:hAnsiTheme="minorBidi" w:cstheme="minorBidi"/>
          <w:sz w:val="32"/>
          <w:szCs w:val="24"/>
        </w:rPr>
      </w:pPr>
      <w:r w:rsidRPr="00A60034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เอกสารแสดงจุดยืนของเรารวมถึง:</w:t>
      </w:r>
    </w:p>
    <w:p w14:paraId="0BED8E13" w14:textId="636C2F2E" w:rsidR="00251332" w:rsidRPr="00A60034" w:rsidRDefault="005E3F48" w:rsidP="0085345F">
      <w:pPr>
        <w:pStyle w:val="ListParagraph"/>
        <w:numPr>
          <w:ilvl w:val="0"/>
          <w:numId w:val="8"/>
        </w:numPr>
        <w:spacing w:before="120" w:after="120"/>
        <w:rPr>
          <w:rFonts w:asciiTheme="minorBidi" w:hAnsiTheme="minorBidi" w:cstheme="minorBidi"/>
          <w:sz w:val="32"/>
          <w:szCs w:val="24"/>
        </w:rPr>
      </w:pPr>
      <w:r w:rsidRPr="00A60034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สิ่งที่ภาคส่วนผู้ทุพพลภาพบอกเราว่าควรอยู่ในกลยุทธ์ใหม่</w:t>
      </w:r>
    </w:p>
    <w:p w14:paraId="33702839" w14:textId="3DE0A78F" w:rsidR="00251332" w:rsidRPr="00A60034" w:rsidRDefault="005E3F48" w:rsidP="0085345F">
      <w:pPr>
        <w:pStyle w:val="ListParagraph"/>
        <w:numPr>
          <w:ilvl w:val="0"/>
          <w:numId w:val="8"/>
        </w:numPr>
        <w:spacing w:before="120" w:after="120"/>
        <w:rPr>
          <w:rFonts w:asciiTheme="minorBidi" w:hAnsiTheme="minorBidi" w:cstheme="minorBidi"/>
          <w:sz w:val="32"/>
          <w:szCs w:val="24"/>
        </w:rPr>
      </w:pPr>
      <w:r w:rsidRPr="00A60034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สิ่งที่ทำงานได้ดีจากกลยุทธ์ที่เรามีอยู่</w:t>
      </w:r>
      <w:r w:rsidR="00B366BF" w:rsidRPr="00A60034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ขณะ</w:t>
      </w:r>
      <w:r w:rsidRPr="00A60034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นี้</w:t>
      </w:r>
    </w:p>
    <w:p w14:paraId="70C3EAD2" w14:textId="14803249" w:rsidR="00251332" w:rsidRPr="00A60034" w:rsidRDefault="003E6E3B" w:rsidP="0085345F">
      <w:pPr>
        <w:pStyle w:val="ListParagraph"/>
        <w:numPr>
          <w:ilvl w:val="0"/>
          <w:numId w:val="8"/>
        </w:numPr>
        <w:spacing w:before="120" w:after="120"/>
        <w:rPr>
          <w:rFonts w:asciiTheme="minorBidi" w:hAnsiTheme="minorBidi" w:cstheme="minorBidi"/>
          <w:sz w:val="32"/>
          <w:szCs w:val="24"/>
        </w:rPr>
      </w:pPr>
      <w:r w:rsidRPr="00A60034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ข้อ</w:t>
      </w:r>
      <w:r w:rsidR="005E3F48" w:rsidRPr="00A60034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คิดเห็นเกี่ยวกับวิธีเปลี่ยนแปลง</w:t>
      </w:r>
      <w:r w:rsidR="005E3F48" w:rsidRPr="00A60034">
        <w:rPr>
          <w:rStyle w:val="Strong"/>
          <w:rFonts w:ascii="Cordia New" w:eastAsia="Cordia New" w:hAnsi="Cordia New" w:cs="Cordia New"/>
          <w:sz w:val="32"/>
          <w:szCs w:val="32"/>
          <w:cs/>
          <w:lang w:val="th-TH" w:bidi="th-TH"/>
        </w:rPr>
        <w:t>ทัศนคติ</w:t>
      </w:r>
      <w:r w:rsidR="005E3F48" w:rsidRPr="00A60034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 xml:space="preserve"> </w:t>
      </w:r>
      <w:r w:rsidR="00355260" w:rsidRPr="00A60034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ของชุมชน</w:t>
      </w:r>
      <w:r w:rsidR="005E3F48" w:rsidRPr="00A60034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ต่อ</w:t>
      </w:r>
      <w:r w:rsidR="00355260" w:rsidRPr="00A60034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ผู้ทุพพลภาพ</w:t>
      </w:r>
    </w:p>
    <w:p w14:paraId="27146B82" w14:textId="77777777" w:rsidR="00251332" w:rsidRPr="00ED6E16" w:rsidRDefault="005E3F48" w:rsidP="005E1051">
      <w:pPr>
        <w:rPr>
          <w:rFonts w:asciiTheme="minorBidi" w:hAnsiTheme="minorBidi" w:cstheme="minorBidi"/>
          <w:sz w:val="32"/>
          <w:szCs w:val="24"/>
        </w:rPr>
      </w:pPr>
      <w:r w:rsidRPr="00ED6E16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ทัศนคติคือสิ่งที่คุณ:</w:t>
      </w:r>
    </w:p>
    <w:p w14:paraId="556D1F62" w14:textId="77777777" w:rsidR="00251332" w:rsidRPr="00ED6E16" w:rsidRDefault="005E3F48" w:rsidP="0085345F">
      <w:pPr>
        <w:pStyle w:val="ListParagraph"/>
        <w:numPr>
          <w:ilvl w:val="0"/>
          <w:numId w:val="24"/>
        </w:numPr>
        <w:spacing w:before="120" w:after="0"/>
        <w:rPr>
          <w:rFonts w:asciiTheme="minorBidi" w:hAnsiTheme="minorBidi" w:cstheme="minorBidi"/>
          <w:sz w:val="32"/>
          <w:szCs w:val="24"/>
        </w:rPr>
      </w:pPr>
      <w:r w:rsidRPr="00ED6E16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คิด</w:t>
      </w:r>
    </w:p>
    <w:p w14:paraId="5659E58A" w14:textId="77777777" w:rsidR="00251332" w:rsidRPr="00ED6E16" w:rsidRDefault="005E3F48" w:rsidP="0085345F">
      <w:pPr>
        <w:pStyle w:val="ListParagraph"/>
        <w:numPr>
          <w:ilvl w:val="0"/>
          <w:numId w:val="24"/>
        </w:numPr>
        <w:spacing w:before="120" w:after="0"/>
        <w:rPr>
          <w:rFonts w:asciiTheme="minorBidi" w:hAnsiTheme="minorBidi" w:cstheme="minorBidi"/>
          <w:sz w:val="32"/>
          <w:szCs w:val="24"/>
        </w:rPr>
      </w:pPr>
      <w:r w:rsidRPr="00ED6E16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รู้สึก</w:t>
      </w:r>
    </w:p>
    <w:p w14:paraId="51C7D166" w14:textId="77777777" w:rsidR="00251332" w:rsidRPr="00ED6E16" w:rsidRDefault="005E3F48" w:rsidP="0085345F">
      <w:pPr>
        <w:pStyle w:val="ListParagraph"/>
        <w:numPr>
          <w:ilvl w:val="0"/>
          <w:numId w:val="24"/>
        </w:numPr>
        <w:spacing w:before="120" w:after="0"/>
        <w:rPr>
          <w:rFonts w:asciiTheme="minorBidi" w:hAnsiTheme="minorBidi" w:cstheme="minorBidi"/>
          <w:sz w:val="32"/>
          <w:szCs w:val="24"/>
        </w:rPr>
      </w:pPr>
      <w:r w:rsidRPr="00ED6E16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เชื่อ</w:t>
      </w:r>
    </w:p>
    <w:p w14:paraId="79B90FF7" w14:textId="2593EB8D" w:rsidR="00EC7617" w:rsidRPr="00ED6E16" w:rsidRDefault="00A60034" w:rsidP="0085345F">
      <w:pPr>
        <w:pStyle w:val="Heading2"/>
        <w:rPr>
          <w:rFonts w:asciiTheme="minorBidi" w:hAnsiTheme="minorBidi" w:cstheme="minorBidi"/>
          <w:sz w:val="40"/>
          <w:szCs w:val="28"/>
        </w:rPr>
      </w:pPr>
      <w:bookmarkStart w:id="49" w:name="_Toc256000008"/>
      <w:r>
        <w:rPr>
          <w:rFonts w:ascii="Cordia New" w:eastAsia="Cordia New" w:hAnsi="Cordia New" w:cs="Cordia New" w:hint="cs"/>
          <w:sz w:val="40"/>
          <w:szCs w:val="40"/>
          <w:cs/>
          <w:lang w:val="th-TH" w:bidi="th-TH"/>
        </w:rPr>
        <w:t>ข้อคิ</w:t>
      </w:r>
      <w:r w:rsidR="005E3F48" w:rsidRPr="00ED6E16">
        <w:rPr>
          <w:rFonts w:ascii="Cordia New" w:eastAsia="Cordia New" w:hAnsi="Cordia New" w:cs="Cordia New"/>
          <w:sz w:val="40"/>
          <w:szCs w:val="40"/>
          <w:cs/>
          <w:lang w:val="th-TH" w:bidi="th-TH"/>
        </w:rPr>
        <w:t>ดเห็นจากกลยุทธ์ที่เรามีอ</w:t>
      </w:r>
      <w:r>
        <w:rPr>
          <w:rFonts w:ascii="Cordia New" w:eastAsia="Cordia New" w:hAnsi="Cordia New" w:cs="Cordia New" w:hint="cs"/>
          <w:sz w:val="40"/>
          <w:szCs w:val="40"/>
          <w:cs/>
          <w:lang w:val="th-TH" w:bidi="th-TH"/>
        </w:rPr>
        <w:t>ยู่ขณะ</w:t>
      </w:r>
      <w:r w:rsidR="005E3F48" w:rsidRPr="00ED6E16">
        <w:rPr>
          <w:rFonts w:ascii="Cordia New" w:eastAsia="Cordia New" w:hAnsi="Cordia New" w:cs="Cordia New"/>
          <w:sz w:val="40"/>
          <w:szCs w:val="40"/>
          <w:cs/>
          <w:lang w:val="th-TH" w:bidi="th-TH"/>
        </w:rPr>
        <w:t>นี้</w:t>
      </w:r>
      <w:bookmarkEnd w:id="49"/>
    </w:p>
    <w:p w14:paraId="4BA675BC" w14:textId="084C65D0" w:rsidR="00251332" w:rsidRPr="00A60034" w:rsidRDefault="005E3F48" w:rsidP="005E1051">
      <w:pPr>
        <w:rPr>
          <w:rFonts w:asciiTheme="minorBidi" w:hAnsiTheme="minorBidi" w:cstheme="minorBidi"/>
          <w:sz w:val="32"/>
          <w:szCs w:val="24"/>
        </w:rPr>
      </w:pPr>
      <w:r w:rsidRPr="00ED6E16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กลยุทธ์</w:t>
      </w:r>
      <w:r w:rsidRPr="00A60034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นี้</w:t>
      </w:r>
      <w:r w:rsidR="008B7F84" w:rsidRPr="00A60034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ประกอบด้วย</w:t>
      </w:r>
      <w:r w:rsidR="003E6E3B" w:rsidRPr="00A60034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ข้อ</w:t>
      </w:r>
      <w:r w:rsidRPr="00A60034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คิดเห็น</w:t>
      </w:r>
      <w:r w:rsidR="008B7F84" w:rsidRPr="00A60034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 xml:space="preserve"> </w:t>
      </w:r>
      <w:r w:rsidRPr="00B70CB9">
        <w:rPr>
          <w:rFonts w:asciiTheme="minorBidi" w:eastAsia="Cordia New" w:hAnsiTheme="minorBidi" w:cstheme="minorBidi"/>
          <w:sz w:val="24"/>
          <w:szCs w:val="24"/>
          <w:cs/>
          <w:lang w:val="th-TH" w:bidi="th-TH"/>
        </w:rPr>
        <w:t>6</w:t>
      </w:r>
      <w:r w:rsidRPr="00A60034">
        <w:rPr>
          <w:rFonts w:ascii="Cordia New" w:eastAsia="Cordia New" w:hAnsi="Cordia New" w:cs="Cordia New"/>
          <w:sz w:val="40"/>
          <w:szCs w:val="40"/>
          <w:cs/>
          <w:lang w:val="th-TH" w:bidi="th-TH"/>
        </w:rPr>
        <w:t xml:space="preserve"> </w:t>
      </w:r>
      <w:r w:rsidR="008839C1" w:rsidRPr="00A60034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ประการ</w:t>
      </w:r>
      <w:r w:rsidRPr="00A60034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ที่จะทำให้ชีวิตของ</w:t>
      </w:r>
      <w:r w:rsidR="003E6E3B" w:rsidRPr="00A60034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ผู้ทุพพลภาพ</w:t>
      </w:r>
      <w:r w:rsidRPr="00A60034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 xml:space="preserve">ดีขึ้น </w:t>
      </w:r>
    </w:p>
    <w:p w14:paraId="4BFF82A4" w14:textId="75EA94E8" w:rsidR="00251332" w:rsidRPr="00A60034" w:rsidRDefault="005E3F48" w:rsidP="005E1051">
      <w:pPr>
        <w:rPr>
          <w:rFonts w:asciiTheme="minorBidi" w:hAnsiTheme="minorBidi" w:cstheme="minorBidi"/>
          <w:sz w:val="32"/>
          <w:szCs w:val="24"/>
        </w:rPr>
      </w:pPr>
      <w:r w:rsidRPr="00A60034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เราเรียกสิ่งเหล่านี้ว่า</w:t>
      </w:r>
      <w:r w:rsidR="0004255A" w:rsidRPr="00A60034">
        <w:rPr>
          <w:rStyle w:val="Strong"/>
          <w:rFonts w:ascii="Cordia New" w:eastAsia="Cordia New" w:hAnsi="Cordia New" w:cs="Cordia New"/>
          <w:sz w:val="32"/>
          <w:szCs w:val="32"/>
          <w:cs/>
          <w:lang w:val="th-TH" w:bidi="th-TH"/>
        </w:rPr>
        <w:t>ผลที่ติดตามมา</w:t>
      </w:r>
    </w:p>
    <w:p w14:paraId="2443A326" w14:textId="40ADE9B2" w:rsidR="00251332" w:rsidRPr="00A60034" w:rsidRDefault="00027C81" w:rsidP="005E1051">
      <w:pPr>
        <w:rPr>
          <w:rFonts w:asciiTheme="minorBidi" w:hAnsiTheme="minorBidi" w:cstheme="minorBidi"/>
          <w:sz w:val="32"/>
          <w:szCs w:val="24"/>
        </w:rPr>
      </w:pPr>
      <w:r w:rsidRPr="00A60034">
        <w:rPr>
          <w:rStyle w:val="Strong"/>
          <w:rFonts w:ascii="Cordia New" w:eastAsia="Cordia New" w:hAnsi="Cordia New" w:cs="Cordia New"/>
          <w:sz w:val="32"/>
          <w:szCs w:val="32"/>
          <w:cs/>
          <w:lang w:val="th-TH" w:bidi="th-TH"/>
        </w:rPr>
        <w:t xml:space="preserve">ผลที่ติดตามมา </w:t>
      </w:r>
      <w:r w:rsidRPr="00B70CB9">
        <w:rPr>
          <w:rStyle w:val="Strong"/>
          <w:rFonts w:asciiTheme="minorBidi" w:eastAsia="Cordia New" w:hAnsiTheme="minorBidi" w:cstheme="minorBidi"/>
          <w:sz w:val="24"/>
          <w:szCs w:val="24"/>
          <w:lang w:bidi="th-TH"/>
        </w:rPr>
        <w:t>6</w:t>
      </w:r>
      <w:r w:rsidRPr="00A60034">
        <w:rPr>
          <w:rStyle w:val="Strong"/>
          <w:rFonts w:ascii="Cordia New" w:eastAsia="Cordia New" w:hAnsi="Cordia New" w:cs="Cordia New"/>
          <w:sz w:val="40"/>
          <w:szCs w:val="40"/>
          <w:lang w:bidi="th-TH"/>
        </w:rPr>
        <w:t xml:space="preserve"> </w:t>
      </w:r>
      <w:r w:rsidRPr="00A60034">
        <w:rPr>
          <w:rStyle w:val="Strong"/>
          <w:rFonts w:ascii="Cordia New" w:eastAsia="Cordia New" w:hAnsi="Cordia New" w:cs="Cordia New"/>
          <w:sz w:val="32"/>
          <w:szCs w:val="32"/>
          <w:cs/>
          <w:lang w:val="en-US" w:bidi="th-TH"/>
        </w:rPr>
        <w:t>ประการของกลยุทธ์นี้คือ</w:t>
      </w:r>
      <w:r w:rsidRPr="00A60034">
        <w:rPr>
          <w:rStyle w:val="Strong"/>
          <w:rFonts w:ascii="Cordia New" w:eastAsia="Cordia New" w:hAnsi="Cordia New" w:cs="Cordia New"/>
          <w:sz w:val="32"/>
          <w:szCs w:val="32"/>
          <w:lang w:val="en-US" w:bidi="th-TH"/>
        </w:rPr>
        <w:t>:</w:t>
      </w:r>
      <w:r w:rsidR="0000582C" w:rsidRPr="00A60034">
        <w:rPr>
          <w:rStyle w:val="Strong"/>
          <w:rFonts w:ascii="Cordia New" w:eastAsia="Cordia New" w:hAnsi="Cordia New" w:cs="Cordia New"/>
          <w:sz w:val="32"/>
          <w:szCs w:val="32"/>
          <w:lang w:val="en-US" w:bidi="th-TH"/>
        </w:rPr>
        <w:t xml:space="preserve"> </w:t>
      </w:r>
    </w:p>
    <w:p w14:paraId="51D6ACEA" w14:textId="21C0ECAA" w:rsidR="00251332" w:rsidRPr="00A60034" w:rsidRDefault="005E3F48" w:rsidP="00DF07ED">
      <w:pPr>
        <w:pStyle w:val="ListParagraph"/>
        <w:numPr>
          <w:ilvl w:val="0"/>
          <w:numId w:val="25"/>
        </w:numPr>
        <w:spacing w:before="120" w:after="120"/>
        <w:rPr>
          <w:rFonts w:asciiTheme="minorBidi" w:hAnsiTheme="minorBidi" w:cstheme="minorBidi"/>
          <w:sz w:val="32"/>
          <w:szCs w:val="24"/>
        </w:rPr>
      </w:pPr>
      <w:r w:rsidRPr="00A60034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งาน เงิน</w:t>
      </w:r>
      <w:r w:rsidR="0000582C" w:rsidRPr="00A60034">
        <w:rPr>
          <w:rFonts w:ascii="Cordia New" w:eastAsia="Cordia New" w:hAnsi="Cordia New" w:cs="Cordia New"/>
          <w:sz w:val="32"/>
          <w:szCs w:val="32"/>
          <w:lang w:bidi="th-TH"/>
        </w:rPr>
        <w:t xml:space="preserve"> </w:t>
      </w:r>
      <w:r w:rsidRPr="00A60034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และที่อยู่อาศัย</w:t>
      </w:r>
    </w:p>
    <w:p w14:paraId="33B46B1E" w14:textId="77777777" w:rsidR="00251332" w:rsidRPr="00A60034" w:rsidRDefault="005E3F48" w:rsidP="00DF07ED">
      <w:pPr>
        <w:pStyle w:val="ListParagraph"/>
        <w:numPr>
          <w:ilvl w:val="0"/>
          <w:numId w:val="25"/>
        </w:numPr>
        <w:spacing w:before="120" w:after="120"/>
        <w:rPr>
          <w:rFonts w:asciiTheme="minorBidi" w:hAnsiTheme="minorBidi" w:cstheme="minorBidi"/>
          <w:sz w:val="32"/>
          <w:szCs w:val="24"/>
        </w:rPr>
      </w:pPr>
      <w:r w:rsidRPr="00A60034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การเข้าร่วมในชุมชน</w:t>
      </w:r>
    </w:p>
    <w:p w14:paraId="2B7E3D22" w14:textId="582505BC" w:rsidR="00251332" w:rsidRPr="00ED6E16" w:rsidRDefault="005E3F48" w:rsidP="00DF07ED">
      <w:pPr>
        <w:pStyle w:val="ListParagraph"/>
        <w:numPr>
          <w:ilvl w:val="0"/>
          <w:numId w:val="25"/>
        </w:numPr>
        <w:spacing w:before="120" w:after="120"/>
        <w:rPr>
          <w:rFonts w:asciiTheme="minorBidi" w:hAnsiTheme="minorBidi" w:cstheme="minorBidi"/>
          <w:sz w:val="32"/>
          <w:szCs w:val="24"/>
        </w:rPr>
      </w:pPr>
      <w:r w:rsidRPr="00A60034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สิทธิของเรา</w:t>
      </w:r>
      <w:r w:rsidR="00A2001B" w:rsidRPr="00A60034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ต่อ</w:t>
      </w:r>
      <w:r w:rsidRPr="00A60034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การปฏิบัติ</w:t>
      </w:r>
      <w:r w:rsidRPr="00ED6E16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อย่างยุติธรรมและความปลอดภัย</w:t>
      </w:r>
    </w:p>
    <w:p w14:paraId="24FC1606" w14:textId="77777777" w:rsidR="00251332" w:rsidRPr="00ED6E16" w:rsidRDefault="005E3F48" w:rsidP="00DF07ED">
      <w:pPr>
        <w:pStyle w:val="ListParagraph"/>
        <w:numPr>
          <w:ilvl w:val="0"/>
          <w:numId w:val="25"/>
        </w:numPr>
        <w:spacing w:before="120" w:after="120"/>
        <w:rPr>
          <w:rFonts w:asciiTheme="minorBidi" w:hAnsiTheme="minorBidi" w:cstheme="minorBidi"/>
          <w:sz w:val="32"/>
          <w:szCs w:val="24"/>
        </w:rPr>
      </w:pPr>
      <w:r w:rsidRPr="00ED6E16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การได้รับการสนับสนุน</w:t>
      </w:r>
    </w:p>
    <w:p w14:paraId="75E5A165" w14:textId="77777777" w:rsidR="00251332" w:rsidRPr="00ED6E16" w:rsidRDefault="005E3F48" w:rsidP="00DF07ED">
      <w:pPr>
        <w:pStyle w:val="ListParagraph"/>
        <w:numPr>
          <w:ilvl w:val="0"/>
          <w:numId w:val="25"/>
        </w:numPr>
        <w:spacing w:before="120" w:after="120"/>
        <w:rPr>
          <w:rFonts w:asciiTheme="minorBidi" w:hAnsiTheme="minorBidi" w:cstheme="minorBidi"/>
          <w:sz w:val="32"/>
          <w:szCs w:val="24"/>
        </w:rPr>
      </w:pPr>
      <w:r w:rsidRPr="00ED6E16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การเรียนและทักษะ</w:t>
      </w:r>
    </w:p>
    <w:p w14:paraId="056D88E5" w14:textId="77777777" w:rsidR="00251332" w:rsidRPr="00ED6E16" w:rsidRDefault="005E3F48" w:rsidP="00DF07ED">
      <w:pPr>
        <w:pStyle w:val="ListParagraph"/>
        <w:numPr>
          <w:ilvl w:val="0"/>
          <w:numId w:val="25"/>
        </w:numPr>
        <w:spacing w:before="120" w:after="120"/>
        <w:rPr>
          <w:rFonts w:asciiTheme="minorBidi" w:hAnsiTheme="minorBidi" w:cstheme="minorBidi"/>
          <w:sz w:val="32"/>
          <w:szCs w:val="24"/>
        </w:rPr>
      </w:pPr>
      <w:r w:rsidRPr="00ED6E16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 xml:space="preserve">สุขภาพและความผาสุกในชีวิต </w:t>
      </w:r>
    </w:p>
    <w:p w14:paraId="56296D91" w14:textId="77777777" w:rsidR="005E1051" w:rsidRPr="00ED6E16" w:rsidRDefault="005E3F48">
      <w:pPr>
        <w:spacing w:after="0"/>
        <w:rPr>
          <w:rFonts w:asciiTheme="minorBidi" w:hAnsiTheme="minorBidi" w:cstheme="minorBidi"/>
          <w:b/>
          <w:bCs/>
          <w:sz w:val="32"/>
          <w:szCs w:val="28"/>
        </w:rPr>
      </w:pPr>
      <w:r w:rsidRPr="00ED6E16">
        <w:rPr>
          <w:rFonts w:asciiTheme="minorBidi" w:hAnsiTheme="minorBidi" w:cstheme="minorBidi"/>
          <w:sz w:val="32"/>
          <w:szCs w:val="24"/>
        </w:rPr>
        <w:br w:type="page"/>
      </w:r>
    </w:p>
    <w:p w14:paraId="0E5D2C3F" w14:textId="58DDBA80" w:rsidR="00C13EF5" w:rsidRPr="00B01C4B" w:rsidRDefault="005E3F48" w:rsidP="00C13EF5">
      <w:pPr>
        <w:pStyle w:val="Heading3"/>
        <w:rPr>
          <w:rFonts w:asciiTheme="minorBidi" w:hAnsiTheme="minorBidi" w:cstheme="minorBidi"/>
          <w:sz w:val="32"/>
          <w:szCs w:val="28"/>
        </w:rPr>
      </w:pPr>
      <w:r w:rsidRPr="00ED6E16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lastRenderedPageBreak/>
        <w:t>วิสัยทัศน์</w:t>
      </w:r>
      <w:r w:rsidR="002C2354" w:rsidRPr="00B01C4B">
        <w:rPr>
          <w:rFonts w:ascii="Cordia New" w:eastAsia="Cordia New" w:hAnsi="Cordia New" w:cs="Cordia New"/>
          <w:sz w:val="32"/>
          <w:szCs w:val="32"/>
          <w:cs/>
          <w:lang w:val="en-US" w:bidi="th-TH"/>
        </w:rPr>
        <w:t>ของเราต่อ</w:t>
      </w:r>
      <w:r w:rsidRPr="00B01C4B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กลยุทธ์ใหม่</w:t>
      </w:r>
    </w:p>
    <w:p w14:paraId="277714D3" w14:textId="34CCE098" w:rsidR="00251332" w:rsidRPr="00B01C4B" w:rsidRDefault="002C2354" w:rsidP="005E1051">
      <w:pPr>
        <w:rPr>
          <w:rFonts w:asciiTheme="minorBidi" w:hAnsiTheme="minorBidi" w:cstheme="minorBidi"/>
          <w:sz w:val="32"/>
          <w:szCs w:val="24"/>
        </w:rPr>
      </w:pPr>
      <w:r w:rsidRPr="00B01C4B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 xml:space="preserve">นอกจากนั้น </w:t>
      </w:r>
      <w:r w:rsidR="005E3F48" w:rsidRPr="00B01C4B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เรายังมี</w:t>
      </w:r>
      <w:r w:rsidR="005E3F48" w:rsidRPr="00B01C4B">
        <w:rPr>
          <w:rStyle w:val="Strong"/>
          <w:rFonts w:ascii="Cordia New" w:eastAsia="Cordia New" w:hAnsi="Cordia New" w:cs="Cordia New"/>
          <w:sz w:val="32"/>
          <w:szCs w:val="32"/>
          <w:cs/>
          <w:lang w:val="th-TH" w:bidi="th-TH"/>
        </w:rPr>
        <w:t>วิสัยทัศน์</w:t>
      </w:r>
      <w:r w:rsidRPr="00B01C4B">
        <w:rPr>
          <w:rStyle w:val="Strong"/>
          <w:rFonts w:ascii="Cordia New" w:eastAsia="Cordia New" w:hAnsi="Cordia New" w:cs="Cordia New"/>
          <w:sz w:val="32"/>
          <w:szCs w:val="32"/>
          <w:cs/>
          <w:lang w:val="th-TH" w:bidi="th-TH"/>
        </w:rPr>
        <w:t>ประการหนึ่ง</w:t>
      </w:r>
      <w:r w:rsidR="005E3F48" w:rsidRPr="00B01C4B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สำหรับกลยุทธ์ใหม่</w:t>
      </w:r>
      <w:r w:rsidRPr="00B01C4B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อีก</w:t>
      </w:r>
      <w:r w:rsidR="005E3F48" w:rsidRPr="00B01C4B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ด้วย</w:t>
      </w:r>
    </w:p>
    <w:p w14:paraId="1E66B560" w14:textId="77777777" w:rsidR="00251332" w:rsidRPr="00B01C4B" w:rsidRDefault="005E3F48" w:rsidP="005E1051">
      <w:pPr>
        <w:rPr>
          <w:rFonts w:asciiTheme="minorBidi" w:hAnsiTheme="minorBidi" w:cstheme="minorBidi"/>
          <w:sz w:val="32"/>
          <w:szCs w:val="24"/>
        </w:rPr>
      </w:pPr>
      <w:r w:rsidRPr="00B01C4B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วิสัยทัศน์ของเราคือสิ่งที่เราคิดว่าอนาคตควรเป็นอย่างไร</w:t>
      </w:r>
    </w:p>
    <w:p w14:paraId="6548EBBB" w14:textId="4D48A906" w:rsidR="00251332" w:rsidRPr="00B01C4B" w:rsidRDefault="005E3F48" w:rsidP="005E1051">
      <w:pPr>
        <w:rPr>
          <w:rFonts w:asciiTheme="minorBidi" w:hAnsiTheme="minorBidi" w:cstheme="minorBidi"/>
          <w:sz w:val="32"/>
          <w:szCs w:val="24"/>
        </w:rPr>
      </w:pPr>
      <w:r w:rsidRPr="00B01C4B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วิสัยทัศน์ของเราคือ</w:t>
      </w:r>
      <w:r w:rsidR="0029063F" w:rsidRPr="00B01C4B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การทำ</w:t>
      </w:r>
      <w:r w:rsidRPr="00B01C4B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ให้ออสเตรเลียเป็นสถานที่ที่</w:t>
      </w:r>
      <w:r w:rsidR="0029063F" w:rsidRPr="00B01C4B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ผู้ทุพพลภาพ</w:t>
      </w:r>
      <w:r w:rsidRPr="00B01C4B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:</w:t>
      </w:r>
    </w:p>
    <w:p w14:paraId="39884631" w14:textId="778933ED" w:rsidR="00251332" w:rsidRPr="00B01C4B" w:rsidRDefault="0029063F" w:rsidP="005E1051">
      <w:pPr>
        <w:pStyle w:val="ListParagraph"/>
        <w:numPr>
          <w:ilvl w:val="0"/>
          <w:numId w:val="23"/>
        </w:numPr>
        <w:spacing w:before="120" w:after="120"/>
        <w:rPr>
          <w:rFonts w:asciiTheme="minorBidi" w:hAnsiTheme="minorBidi" w:cstheme="minorBidi"/>
          <w:sz w:val="32"/>
          <w:szCs w:val="24"/>
        </w:rPr>
      </w:pPr>
      <w:r w:rsidRPr="00B01C4B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ได้รับการ</w:t>
      </w:r>
      <w:r w:rsidR="005E3F48" w:rsidRPr="00B01C4B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รวมอยู่ด้วย</w:t>
      </w:r>
    </w:p>
    <w:p w14:paraId="3BF996CD" w14:textId="614E9F1D" w:rsidR="00251332" w:rsidRPr="00B01C4B" w:rsidRDefault="005E3F48" w:rsidP="005E1051">
      <w:pPr>
        <w:pStyle w:val="ListParagraph"/>
        <w:numPr>
          <w:ilvl w:val="0"/>
          <w:numId w:val="9"/>
        </w:numPr>
        <w:spacing w:before="120" w:after="120"/>
        <w:rPr>
          <w:rFonts w:asciiTheme="minorBidi" w:hAnsiTheme="minorBidi" w:cstheme="minorBidi"/>
          <w:sz w:val="32"/>
          <w:szCs w:val="24"/>
        </w:rPr>
      </w:pPr>
      <w:r w:rsidRPr="00B01C4B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สามารถใช้ชีวิตอย่างที่พวกเขาต้องการใช้</w:t>
      </w:r>
    </w:p>
    <w:p w14:paraId="711AF782" w14:textId="203B14EC" w:rsidR="00251332" w:rsidRPr="00B01C4B" w:rsidRDefault="005E3F48" w:rsidP="005E1051">
      <w:pPr>
        <w:pStyle w:val="ListParagraph"/>
        <w:numPr>
          <w:ilvl w:val="0"/>
          <w:numId w:val="9"/>
        </w:numPr>
        <w:spacing w:before="120" w:after="120"/>
        <w:rPr>
          <w:rFonts w:asciiTheme="minorBidi" w:hAnsiTheme="minorBidi" w:cstheme="minorBidi"/>
          <w:sz w:val="32"/>
          <w:szCs w:val="24"/>
        </w:rPr>
      </w:pPr>
      <w:r w:rsidRPr="00B01C4B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ได้รับการปฏิบัติเช่นเดียวกับ</w:t>
      </w:r>
      <w:r w:rsidR="00CD3F8E" w:rsidRPr="00B01C4B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ที่</w:t>
      </w:r>
      <w:r w:rsidRPr="00B01C4B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คนอื่น</w:t>
      </w:r>
      <w:r w:rsidR="00CD3F8E" w:rsidRPr="00B01C4B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 xml:space="preserve">ๆ </w:t>
      </w:r>
      <w:r w:rsidRPr="00B01C4B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ในชุมชน</w:t>
      </w:r>
      <w:r w:rsidR="00CD3F8E" w:rsidRPr="00B01C4B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ได้รับ</w:t>
      </w:r>
      <w:r w:rsidRPr="00B01C4B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 xml:space="preserve"> </w:t>
      </w:r>
    </w:p>
    <w:p w14:paraId="3296298B" w14:textId="6E0B1264" w:rsidR="00EF5A96" w:rsidRPr="00B01C4B" w:rsidRDefault="005E3F48" w:rsidP="00EF5A96">
      <w:pPr>
        <w:pStyle w:val="Heading3"/>
        <w:rPr>
          <w:rFonts w:asciiTheme="minorBidi" w:hAnsiTheme="minorBidi" w:cstheme="minorBidi"/>
          <w:sz w:val="32"/>
          <w:szCs w:val="28"/>
        </w:rPr>
      </w:pPr>
      <w:r w:rsidRPr="00B01C4B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คำถาม</w:t>
      </w:r>
      <w:r w:rsidR="00CD3F8E" w:rsidRPr="00B01C4B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สำหรับ</w:t>
      </w:r>
      <w:r w:rsidRPr="00B01C4B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ให้คิด</w:t>
      </w:r>
    </w:p>
    <w:p w14:paraId="45C481F4" w14:textId="31A6EBD7" w:rsidR="00251332" w:rsidRPr="00ED6E16" w:rsidRDefault="005E3F48" w:rsidP="005E1051">
      <w:pPr>
        <w:rPr>
          <w:rFonts w:asciiTheme="minorBidi" w:hAnsiTheme="minorBidi" w:cstheme="minorBidi"/>
          <w:sz w:val="32"/>
          <w:szCs w:val="24"/>
        </w:rPr>
      </w:pPr>
      <w:r w:rsidRPr="00B01C4B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คุณคิดอย่างไรกับผลลัพ</w:t>
      </w:r>
      <w:r w:rsidR="005578DA" w:rsidRPr="00B01C4B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 xml:space="preserve">ธ์ </w:t>
      </w:r>
      <w:r w:rsidRPr="00B01C4B">
        <w:rPr>
          <w:rFonts w:ascii="Cordia New" w:eastAsia="Cordia New" w:hAnsi="Cordia New" w:cs="Cordia New"/>
          <w:sz w:val="40"/>
          <w:szCs w:val="40"/>
          <w:cs/>
          <w:lang w:val="th-TH" w:bidi="th-TH"/>
        </w:rPr>
        <w:t xml:space="preserve">6 </w:t>
      </w:r>
      <w:r w:rsidR="00CD3F8E" w:rsidRPr="00B01C4B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ประการ</w:t>
      </w:r>
      <w:r w:rsidRPr="00B01C4B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นั้น</w:t>
      </w:r>
      <w:r w:rsidRPr="00ED6E16">
        <w:rPr>
          <w:rFonts w:ascii="Cordia New" w:eastAsia="Cordia New" w:hAnsi="Cordia New" w:cs="Cordia New"/>
          <w:sz w:val="32"/>
          <w:szCs w:val="32"/>
          <w:lang w:val="th-TH" w:bidi="th-TH"/>
        </w:rPr>
        <w:t>?</w:t>
      </w:r>
    </w:p>
    <w:p w14:paraId="1EBA39EC" w14:textId="77777777" w:rsidR="00251332" w:rsidRPr="00ED6E16" w:rsidRDefault="005E3F48" w:rsidP="005E1051">
      <w:pPr>
        <w:rPr>
          <w:rFonts w:asciiTheme="minorBidi" w:hAnsiTheme="minorBidi" w:cstheme="minorBidi"/>
          <w:sz w:val="32"/>
          <w:szCs w:val="24"/>
        </w:rPr>
      </w:pPr>
      <w:r w:rsidRPr="00ED6E16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คุณคิดอย่างไรกับวิสัยทัศน์ของเรา</w:t>
      </w:r>
      <w:r w:rsidRPr="00ED6E16">
        <w:rPr>
          <w:rFonts w:ascii="Cordia New" w:eastAsia="Cordia New" w:hAnsi="Cordia New" w:cs="Cordia New"/>
          <w:sz w:val="32"/>
          <w:szCs w:val="32"/>
          <w:lang w:val="th-TH" w:bidi="th-TH"/>
        </w:rPr>
        <w:t>?</w:t>
      </w:r>
    </w:p>
    <w:p w14:paraId="694CC2C3" w14:textId="77777777" w:rsidR="00251332" w:rsidRPr="00ED6E16" w:rsidRDefault="005E3F48" w:rsidP="005E1051">
      <w:pPr>
        <w:rPr>
          <w:rFonts w:asciiTheme="minorBidi" w:hAnsiTheme="minorBidi" w:cstheme="minorBidi"/>
          <w:sz w:val="32"/>
          <w:szCs w:val="24"/>
        </w:rPr>
      </w:pPr>
      <w:r w:rsidRPr="00ED6E16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โปรดเขียนคำตอบของคุณในพื้นที่ว่างด้านล่าง</w:t>
      </w:r>
    </w:p>
    <w:tbl>
      <w:tblPr>
        <w:tblStyle w:val="TableGrid"/>
        <w:tblpPr w:leftFromText="180" w:rightFromText="180" w:vertAnchor="text" w:horzAnchor="margin" w:tblpY="318"/>
        <w:tblW w:w="9209" w:type="dxa"/>
        <w:tblLook w:val="04A0" w:firstRow="1" w:lastRow="0" w:firstColumn="1" w:lastColumn="0" w:noHBand="0" w:noVBand="1"/>
      </w:tblPr>
      <w:tblGrid>
        <w:gridCol w:w="9209"/>
      </w:tblGrid>
      <w:tr w:rsidR="00E27EF5" w:rsidRPr="00F910AC" w14:paraId="5115044D" w14:textId="77777777" w:rsidTr="000423F8">
        <w:trPr>
          <w:trHeight w:val="5237"/>
        </w:trPr>
        <w:sdt>
          <w:sdtPr>
            <w:rPr>
              <w:rFonts w:asciiTheme="minorBidi" w:hAnsiTheme="minorBidi" w:cstheme="minorBidi"/>
              <w:sz w:val="32"/>
              <w:szCs w:val="24"/>
            </w:rPr>
            <w:id w:val="-1217189859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9209" w:type="dxa"/>
              </w:tcPr>
              <w:p w14:paraId="40D89D3D" w14:textId="77777777" w:rsidR="00EF5A96" w:rsidRPr="00ED6E16" w:rsidRDefault="005E3F48" w:rsidP="005E1051">
                <w:pPr>
                  <w:rPr>
                    <w:rFonts w:asciiTheme="minorBidi" w:hAnsiTheme="minorBidi" w:cstheme="minorBidi"/>
                    <w:sz w:val="32"/>
                    <w:szCs w:val="24"/>
                  </w:rPr>
                </w:pPr>
                <w:r w:rsidRPr="00ED6E16">
                  <w:rPr>
                    <w:rStyle w:val="PlaceholderText"/>
                    <w:rFonts w:ascii="Cordia New" w:eastAsia="Cordia New" w:hAnsi="Cordia New" w:cs="Cordia New"/>
                    <w:sz w:val="32"/>
                    <w:szCs w:val="32"/>
                    <w:cs/>
                    <w:lang w:val="th-TH" w:bidi="th-TH"/>
                  </w:rPr>
                  <w:t>คลิกหรือเคาะที่นี่เพื่อใส่ข้อความ</w:t>
                </w:r>
              </w:p>
            </w:tc>
          </w:sdtContent>
        </w:sdt>
      </w:tr>
    </w:tbl>
    <w:p w14:paraId="2E52E154" w14:textId="77777777" w:rsidR="00DF07ED" w:rsidRPr="00ED6E16" w:rsidRDefault="005E3F48" w:rsidP="005E1051">
      <w:pPr>
        <w:rPr>
          <w:rFonts w:asciiTheme="minorBidi" w:hAnsiTheme="minorBidi" w:cstheme="minorBidi"/>
          <w:b/>
          <w:bCs/>
          <w:color w:val="00787A"/>
          <w:sz w:val="40"/>
          <w:szCs w:val="28"/>
          <w:lang w:val="x-none" w:eastAsia="x-none"/>
        </w:rPr>
      </w:pPr>
      <w:r w:rsidRPr="00ED6E16">
        <w:rPr>
          <w:rFonts w:asciiTheme="minorBidi" w:hAnsiTheme="minorBidi" w:cstheme="minorBidi"/>
          <w:sz w:val="32"/>
          <w:szCs w:val="24"/>
        </w:rPr>
        <w:br w:type="page"/>
      </w:r>
    </w:p>
    <w:p w14:paraId="3C9B27CF" w14:textId="77777777" w:rsidR="00011555" w:rsidRPr="00ED6E16" w:rsidRDefault="005E3F48" w:rsidP="0085345F">
      <w:pPr>
        <w:pStyle w:val="Heading2"/>
        <w:rPr>
          <w:rFonts w:asciiTheme="minorBidi" w:hAnsiTheme="minorBidi" w:cstheme="minorBidi"/>
          <w:sz w:val="40"/>
          <w:szCs w:val="28"/>
        </w:rPr>
      </w:pPr>
      <w:bookmarkStart w:id="50" w:name="_Toc256000009"/>
      <w:r w:rsidRPr="00ED6E16">
        <w:rPr>
          <w:rFonts w:ascii="Cordia New" w:eastAsia="Cordia New" w:hAnsi="Cordia New" w:cs="Cordia New"/>
          <w:sz w:val="40"/>
          <w:szCs w:val="40"/>
          <w:cs/>
          <w:lang w:val="th-TH" w:bidi="th-TH"/>
        </w:rPr>
        <w:lastRenderedPageBreak/>
        <w:t>ความคิดสำหรับกลยุทธ์ใหม่</w:t>
      </w:r>
      <w:bookmarkEnd w:id="50"/>
    </w:p>
    <w:p w14:paraId="2753174D" w14:textId="0B39698B" w:rsidR="00251332" w:rsidRPr="00B01C4B" w:rsidRDefault="005E3F48" w:rsidP="005E1051">
      <w:pPr>
        <w:rPr>
          <w:rFonts w:asciiTheme="minorBidi" w:hAnsiTheme="minorBidi" w:cstheme="minorBidi"/>
          <w:sz w:val="32"/>
          <w:szCs w:val="24"/>
        </w:rPr>
      </w:pPr>
      <w:r w:rsidRPr="00B01C4B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หลักการ</w:t>
      </w:r>
      <w:r w:rsidR="00287798" w:rsidRPr="00B01C4B">
        <w:rPr>
          <w:rFonts w:ascii="Cordia New" w:eastAsia="Cordia New" w:hAnsi="Cordia New" w:cs="Cordia New"/>
          <w:b/>
          <w:bCs/>
          <w:sz w:val="32"/>
          <w:szCs w:val="32"/>
          <w:cs/>
          <w:lang w:val="th-TH" w:bidi="th-TH"/>
        </w:rPr>
        <w:t>แนะแนว</w:t>
      </w:r>
      <w:r w:rsidRPr="00B01C4B">
        <w:rPr>
          <w:rStyle w:val="Strong"/>
          <w:rFonts w:ascii="Cordia New" w:eastAsia="Cordia New" w:hAnsi="Cordia New" w:cs="Cordia New"/>
          <w:sz w:val="32"/>
          <w:szCs w:val="32"/>
          <w:cs/>
          <w:lang w:val="th-TH" w:bidi="th-TH"/>
        </w:rPr>
        <w:t>ของเรา</w:t>
      </w:r>
      <w:r w:rsidRPr="00B01C4B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เป็นความคิดที่สำคัญที่เราต้องการใส่ไว้ในกลยุทธ์</w:t>
      </w:r>
      <w:r w:rsidR="00AF67B2" w:rsidRPr="00B01C4B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ใหม่</w:t>
      </w:r>
    </w:p>
    <w:p w14:paraId="39B1BC6A" w14:textId="77777777" w:rsidR="00251332" w:rsidRPr="00B01C4B" w:rsidRDefault="005E3F48" w:rsidP="005E1051">
      <w:pPr>
        <w:rPr>
          <w:rFonts w:asciiTheme="minorBidi" w:hAnsiTheme="minorBidi" w:cstheme="minorBidi"/>
          <w:sz w:val="32"/>
          <w:szCs w:val="24"/>
        </w:rPr>
      </w:pPr>
      <w:r w:rsidRPr="00B01C4B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ความคิดเหล่านี้กล่าวว่าเราต้อง:</w:t>
      </w:r>
    </w:p>
    <w:p w14:paraId="7296075F" w14:textId="34929F1C" w:rsidR="00251332" w:rsidRPr="00B01C4B" w:rsidRDefault="005E3F48" w:rsidP="000200D4">
      <w:pPr>
        <w:pStyle w:val="ListParagraph"/>
        <w:numPr>
          <w:ilvl w:val="0"/>
          <w:numId w:val="10"/>
        </w:numPr>
        <w:rPr>
          <w:rFonts w:asciiTheme="minorBidi" w:hAnsiTheme="minorBidi" w:cstheme="minorBidi"/>
          <w:sz w:val="32"/>
          <w:szCs w:val="24"/>
        </w:rPr>
      </w:pPr>
      <w:r w:rsidRPr="00B01C4B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รวม</w:t>
      </w:r>
      <w:r w:rsidR="00AF67B2" w:rsidRPr="00B01C4B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 xml:space="preserve">ผู้ทุพพลภาพเข้าไว้ด้วย </w:t>
      </w:r>
    </w:p>
    <w:p w14:paraId="00A5B1B0" w14:textId="77EED60D" w:rsidR="00251332" w:rsidRPr="00B01C4B" w:rsidRDefault="005E3F48" w:rsidP="000200D4">
      <w:pPr>
        <w:pStyle w:val="ListParagraph"/>
        <w:numPr>
          <w:ilvl w:val="0"/>
          <w:numId w:val="10"/>
        </w:numPr>
        <w:rPr>
          <w:rFonts w:asciiTheme="minorBidi" w:hAnsiTheme="minorBidi" w:cstheme="minorBidi"/>
          <w:sz w:val="32"/>
          <w:szCs w:val="24"/>
        </w:rPr>
      </w:pPr>
      <w:r w:rsidRPr="00B01C4B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มีวิธีสำหรับ</w:t>
      </w:r>
      <w:r w:rsidR="00F37202" w:rsidRPr="00B01C4B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ให้</w:t>
      </w:r>
      <w:r w:rsidR="00D73285" w:rsidRPr="00B01C4B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ผู้ทุพพลภาพ</w:t>
      </w:r>
      <w:r w:rsidRPr="00B01C4B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เข้าร่วม</w:t>
      </w:r>
      <w:r w:rsidR="00F37202" w:rsidRPr="00B01C4B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ด้วย</w:t>
      </w:r>
    </w:p>
    <w:p w14:paraId="6F9E6F3F" w14:textId="2096AB9B" w:rsidR="00251332" w:rsidRPr="00B01C4B" w:rsidRDefault="005E3F48" w:rsidP="000200D4">
      <w:pPr>
        <w:pStyle w:val="ListParagraph"/>
        <w:numPr>
          <w:ilvl w:val="0"/>
          <w:numId w:val="10"/>
        </w:numPr>
        <w:rPr>
          <w:rFonts w:asciiTheme="minorBidi" w:hAnsiTheme="minorBidi" w:cstheme="minorBidi"/>
          <w:sz w:val="32"/>
          <w:szCs w:val="24"/>
        </w:rPr>
      </w:pPr>
      <w:r w:rsidRPr="00B01C4B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ใช้</w:t>
      </w:r>
      <w:r w:rsidRPr="00B01C4B">
        <w:rPr>
          <w:rStyle w:val="Strong"/>
          <w:rFonts w:ascii="Cordia New" w:eastAsia="Cordia New" w:hAnsi="Cordia New" w:cs="Cordia New"/>
          <w:sz w:val="32"/>
          <w:szCs w:val="32"/>
          <w:cs/>
          <w:lang w:val="th-TH" w:bidi="th-TH"/>
        </w:rPr>
        <w:t>การออกแบบสากล</w:t>
      </w:r>
    </w:p>
    <w:p w14:paraId="2C1EBA93" w14:textId="4F422EF3" w:rsidR="00251332" w:rsidRPr="00B01C4B" w:rsidRDefault="005E3F48" w:rsidP="005E1051">
      <w:pPr>
        <w:rPr>
          <w:rFonts w:asciiTheme="minorBidi" w:hAnsiTheme="minorBidi" w:cstheme="minorBidi"/>
          <w:sz w:val="32"/>
          <w:szCs w:val="24"/>
        </w:rPr>
      </w:pPr>
      <w:r w:rsidRPr="00B01C4B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การออกแบบสากลหมายถึงเราคิดถึงสิ่งที่ทุกคนต้องการเมื่อเราวางแผนหรือเริ่มโครงการและบริการใหม่ๆ</w:t>
      </w:r>
    </w:p>
    <w:p w14:paraId="31E873FE" w14:textId="391011B8" w:rsidR="00251332" w:rsidRPr="00B01C4B" w:rsidRDefault="005E3F48" w:rsidP="005E1051">
      <w:pPr>
        <w:rPr>
          <w:rFonts w:asciiTheme="minorBidi" w:hAnsiTheme="minorBidi" w:cstheme="minorBidi"/>
          <w:sz w:val="32"/>
          <w:szCs w:val="24"/>
        </w:rPr>
      </w:pPr>
      <w:r w:rsidRPr="00B01C4B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เราต้องกำจัด</w:t>
      </w:r>
      <w:r w:rsidR="00F37202" w:rsidRPr="00B01C4B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สิ่งกีดขวางที่ผู้ทุพพลภาพต้องเผชิญ</w:t>
      </w:r>
      <w:r w:rsidRPr="00B01C4B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 xml:space="preserve"> </w:t>
      </w:r>
    </w:p>
    <w:p w14:paraId="3DB6A1E7" w14:textId="388499D5" w:rsidR="00251332" w:rsidRPr="00B01C4B" w:rsidRDefault="005E3F48" w:rsidP="005E1051">
      <w:pPr>
        <w:rPr>
          <w:rFonts w:asciiTheme="minorBidi" w:hAnsiTheme="minorBidi" w:cstheme="minorBidi"/>
          <w:sz w:val="32"/>
          <w:szCs w:val="24"/>
        </w:rPr>
      </w:pPr>
      <w:r w:rsidRPr="00B01C4B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เราต้องรวมชุมชน</w:t>
      </w:r>
      <w:r w:rsidR="0025739E" w:rsidRPr="00B01C4B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วง</w:t>
      </w:r>
      <w:r w:rsidR="005A458C" w:rsidRPr="00B01C4B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กว้</w:t>
      </w:r>
      <w:r w:rsidR="0025739E" w:rsidRPr="00B01C4B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าง</w:t>
      </w:r>
      <w:r w:rsidR="005A458C" w:rsidRPr="00B01C4B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มากขึ้น</w:t>
      </w:r>
      <w:r w:rsidRPr="00B01C4B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ในงานที่เราทำ</w:t>
      </w:r>
    </w:p>
    <w:p w14:paraId="226DF176" w14:textId="520E5FFD" w:rsidR="00251332" w:rsidRPr="00B01C4B" w:rsidRDefault="005E3F48" w:rsidP="005E1051">
      <w:pPr>
        <w:rPr>
          <w:rFonts w:asciiTheme="minorBidi" w:hAnsiTheme="minorBidi" w:cstheme="minorBidi"/>
          <w:sz w:val="32"/>
          <w:szCs w:val="24"/>
        </w:rPr>
      </w:pPr>
      <w:r w:rsidRPr="00B01C4B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เราต้องช่วยคนที่สนับสนุนและดูแล</w:t>
      </w:r>
      <w:r w:rsidR="005A458C" w:rsidRPr="00B01C4B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ผู้ทุพพลภาพ</w:t>
      </w:r>
      <w:r w:rsidRPr="00B01C4B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 xml:space="preserve"> เช่น:</w:t>
      </w:r>
    </w:p>
    <w:p w14:paraId="6ED50DD6" w14:textId="77777777" w:rsidR="00251332" w:rsidRPr="00ED6E16" w:rsidRDefault="005E3F48" w:rsidP="005E1051">
      <w:pPr>
        <w:pStyle w:val="ListParagraph"/>
        <w:numPr>
          <w:ilvl w:val="0"/>
          <w:numId w:val="11"/>
        </w:numPr>
        <w:spacing w:before="120" w:after="120"/>
        <w:rPr>
          <w:rFonts w:asciiTheme="minorBidi" w:hAnsiTheme="minorBidi" w:cstheme="minorBidi"/>
          <w:sz w:val="32"/>
          <w:szCs w:val="24"/>
        </w:rPr>
      </w:pPr>
      <w:r w:rsidRPr="00ED6E16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สมาชิกในครอบครัว</w:t>
      </w:r>
    </w:p>
    <w:p w14:paraId="7E80C000" w14:textId="77777777" w:rsidR="00251332" w:rsidRPr="00ED6E16" w:rsidRDefault="005E3F48" w:rsidP="005E1051">
      <w:pPr>
        <w:pStyle w:val="ListParagraph"/>
        <w:numPr>
          <w:ilvl w:val="0"/>
          <w:numId w:val="11"/>
        </w:numPr>
        <w:spacing w:before="120" w:after="120"/>
        <w:rPr>
          <w:rFonts w:asciiTheme="minorBidi" w:hAnsiTheme="minorBidi" w:cstheme="minorBidi"/>
          <w:sz w:val="32"/>
          <w:szCs w:val="24"/>
        </w:rPr>
      </w:pPr>
      <w:r w:rsidRPr="00ED6E16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ผู้ดูแล</w:t>
      </w:r>
    </w:p>
    <w:p w14:paraId="2C52CA8B" w14:textId="77777777" w:rsidR="00251332" w:rsidRPr="00ED6E16" w:rsidRDefault="005E3F48" w:rsidP="005E1051">
      <w:pPr>
        <w:pStyle w:val="ListParagraph"/>
        <w:numPr>
          <w:ilvl w:val="0"/>
          <w:numId w:val="11"/>
        </w:numPr>
        <w:spacing w:before="120" w:after="120"/>
        <w:rPr>
          <w:rFonts w:asciiTheme="minorBidi" w:hAnsiTheme="minorBidi" w:cstheme="minorBidi"/>
          <w:sz w:val="32"/>
          <w:szCs w:val="24"/>
        </w:rPr>
      </w:pPr>
      <w:r w:rsidRPr="00ED6E16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ผู้ให้การสนับสนุน</w:t>
      </w:r>
    </w:p>
    <w:p w14:paraId="7F310AC9" w14:textId="77777777" w:rsidR="00251332" w:rsidRPr="00ED6E16" w:rsidRDefault="005E3F48" w:rsidP="005E1051">
      <w:pPr>
        <w:pStyle w:val="ListParagraph"/>
        <w:numPr>
          <w:ilvl w:val="0"/>
          <w:numId w:val="11"/>
        </w:numPr>
        <w:spacing w:before="120" w:after="120"/>
        <w:rPr>
          <w:rFonts w:asciiTheme="minorBidi" w:hAnsiTheme="minorBidi" w:cstheme="minorBidi"/>
          <w:sz w:val="32"/>
          <w:szCs w:val="24"/>
        </w:rPr>
      </w:pPr>
      <w:r w:rsidRPr="00ED6E16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ผู้ให้บริการ</w:t>
      </w:r>
    </w:p>
    <w:p w14:paraId="1777CE7D" w14:textId="77777777" w:rsidR="00256AC1" w:rsidRPr="00ED6E16" w:rsidRDefault="005E3F48" w:rsidP="005E1051">
      <w:pPr>
        <w:rPr>
          <w:rFonts w:asciiTheme="minorBidi" w:hAnsiTheme="minorBidi" w:cstheme="minorBidi"/>
          <w:b/>
          <w:bCs/>
          <w:sz w:val="32"/>
          <w:szCs w:val="28"/>
        </w:rPr>
      </w:pPr>
      <w:r w:rsidRPr="00ED6E16">
        <w:rPr>
          <w:rFonts w:asciiTheme="minorBidi" w:hAnsiTheme="minorBidi" w:cstheme="minorBidi"/>
          <w:sz w:val="32"/>
          <w:szCs w:val="24"/>
        </w:rPr>
        <w:br w:type="page"/>
      </w:r>
    </w:p>
    <w:p w14:paraId="6A39427C" w14:textId="77777777" w:rsidR="00EF5A96" w:rsidRPr="00ED6E16" w:rsidRDefault="005E3F48" w:rsidP="00EF5A96">
      <w:pPr>
        <w:pStyle w:val="Heading3"/>
        <w:rPr>
          <w:rFonts w:asciiTheme="minorBidi" w:hAnsiTheme="minorBidi" w:cstheme="minorBidi"/>
          <w:sz w:val="32"/>
          <w:szCs w:val="28"/>
        </w:rPr>
      </w:pPr>
      <w:r w:rsidRPr="00ED6E16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lastRenderedPageBreak/>
        <w:t>คำถามให้คิด</w:t>
      </w:r>
    </w:p>
    <w:p w14:paraId="31B88E47" w14:textId="2FBB9A84" w:rsidR="00251332" w:rsidRPr="00B01C4B" w:rsidRDefault="005E3F48" w:rsidP="005E1051">
      <w:pPr>
        <w:rPr>
          <w:rFonts w:asciiTheme="minorBidi" w:hAnsiTheme="minorBidi" w:cstheme="minorBidi"/>
          <w:sz w:val="32"/>
          <w:szCs w:val="24"/>
        </w:rPr>
      </w:pPr>
      <w:r w:rsidRPr="00ED6E16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คุณ</w:t>
      </w:r>
      <w:r w:rsidR="00397FA0" w:rsidRPr="00B01C4B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มีความ</w:t>
      </w:r>
      <w:r w:rsidRPr="00B01C4B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คิด</w:t>
      </w:r>
      <w:r w:rsidR="00397FA0" w:rsidRPr="00B01C4B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เห็นอย่างไรเกี่ยวกับ</w:t>
      </w:r>
      <w:r w:rsidRPr="00B01C4B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หลักการ</w:t>
      </w:r>
      <w:r w:rsidR="00397FA0" w:rsidRPr="00B01C4B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 xml:space="preserve">แนะแนว </w:t>
      </w:r>
      <w:r w:rsidRPr="00B01C4B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ของเรา</w:t>
      </w:r>
      <w:r w:rsidR="00397FA0" w:rsidRPr="00B01C4B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 xml:space="preserve"> </w:t>
      </w:r>
      <w:r w:rsidR="00397FA0" w:rsidRPr="00B01C4B">
        <w:rPr>
          <w:rFonts w:ascii="Cordia New" w:eastAsia="Cordia New" w:hAnsi="Cordia New" w:cs="Cordia New"/>
          <w:sz w:val="32"/>
          <w:szCs w:val="32"/>
          <w:lang w:val="th-TH" w:bidi="th-TH"/>
        </w:rPr>
        <w:t>?</w:t>
      </w:r>
      <w:r w:rsidR="00397FA0" w:rsidRPr="00B01C4B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 xml:space="preserve">  </w:t>
      </w:r>
    </w:p>
    <w:p w14:paraId="1036FD9B" w14:textId="2DF82F48" w:rsidR="00251332" w:rsidRPr="00B01C4B" w:rsidRDefault="005E3F48" w:rsidP="005E1051">
      <w:pPr>
        <w:rPr>
          <w:rFonts w:asciiTheme="minorBidi" w:hAnsiTheme="minorBidi" w:cstheme="minorBidi"/>
          <w:sz w:val="32"/>
          <w:szCs w:val="24"/>
        </w:rPr>
      </w:pPr>
      <w:r w:rsidRPr="00B01C4B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มีความคิดเห็นสำคัญ</w:t>
      </w:r>
      <w:r w:rsidR="00397FA0" w:rsidRPr="00B01C4B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อะไร</w:t>
      </w:r>
      <w:r w:rsidRPr="00B01C4B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อื่นที่เราควรใส่ไว้ในกลยุทธ์ใหม่ไหม</w:t>
      </w:r>
      <w:r w:rsidRPr="00B01C4B">
        <w:rPr>
          <w:rFonts w:ascii="Cordia New" w:eastAsia="Cordia New" w:hAnsi="Cordia New" w:cs="Cordia New"/>
          <w:sz w:val="32"/>
          <w:szCs w:val="32"/>
          <w:lang w:val="th-TH" w:bidi="th-TH"/>
        </w:rPr>
        <w:t>?</w:t>
      </w:r>
    </w:p>
    <w:p w14:paraId="28ABE58C" w14:textId="589C6588" w:rsidR="00251332" w:rsidRPr="00ED6E16" w:rsidRDefault="005E3F48" w:rsidP="005E1051">
      <w:pPr>
        <w:rPr>
          <w:rFonts w:asciiTheme="minorBidi" w:hAnsiTheme="minorBidi" w:cstheme="minorBidi"/>
          <w:sz w:val="32"/>
          <w:szCs w:val="24"/>
        </w:rPr>
      </w:pPr>
      <w:r w:rsidRPr="00B01C4B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เรา</w:t>
      </w:r>
      <w:r w:rsidR="00EC15FD" w:rsidRPr="00B01C4B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ควร</w:t>
      </w:r>
      <w:r w:rsidRPr="00B01C4B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ทำอย่างไรจึงจะมั่นใจได้ว่าทุกคนปฏิบัติตามหลักการ</w:t>
      </w:r>
      <w:r w:rsidR="00EC15FD" w:rsidRPr="00B01C4B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แนะแนว</w:t>
      </w:r>
      <w:r w:rsidRPr="00B01C4B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ของ</w:t>
      </w:r>
      <w:r w:rsidRPr="00ED6E16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เรา</w:t>
      </w:r>
      <w:r w:rsidRPr="00ED6E16">
        <w:rPr>
          <w:rFonts w:ascii="Cordia New" w:eastAsia="Cordia New" w:hAnsi="Cordia New" w:cs="Cordia New"/>
          <w:sz w:val="32"/>
          <w:szCs w:val="32"/>
          <w:lang w:val="th-TH" w:bidi="th-TH"/>
        </w:rPr>
        <w:t>?</w:t>
      </w:r>
    </w:p>
    <w:p w14:paraId="6591F536" w14:textId="77777777" w:rsidR="00251332" w:rsidRPr="00ED6E16" w:rsidRDefault="005E3F48" w:rsidP="005E1051">
      <w:pPr>
        <w:rPr>
          <w:rFonts w:asciiTheme="minorBidi" w:hAnsiTheme="minorBidi" w:cstheme="minorBidi"/>
          <w:sz w:val="32"/>
          <w:szCs w:val="24"/>
        </w:rPr>
      </w:pPr>
      <w:r w:rsidRPr="00ED6E16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โปรดเขียนคำตอบของคุณในพื้นที่ว่างด้านล่าง</w:t>
      </w:r>
    </w:p>
    <w:tbl>
      <w:tblPr>
        <w:tblStyle w:val="TableGrid"/>
        <w:tblpPr w:leftFromText="180" w:rightFromText="180" w:vertAnchor="text" w:tblpY="267"/>
        <w:tblW w:w="9209" w:type="dxa"/>
        <w:tblLook w:val="04A0" w:firstRow="1" w:lastRow="0" w:firstColumn="1" w:lastColumn="0" w:noHBand="0" w:noVBand="1"/>
      </w:tblPr>
      <w:tblGrid>
        <w:gridCol w:w="9209"/>
      </w:tblGrid>
      <w:tr w:rsidR="00E27EF5" w:rsidRPr="00F910AC" w14:paraId="5EBA2D78" w14:textId="77777777" w:rsidTr="0085345F">
        <w:trPr>
          <w:trHeight w:val="3820"/>
        </w:trPr>
        <w:sdt>
          <w:sdtPr>
            <w:rPr>
              <w:rFonts w:asciiTheme="minorBidi" w:hAnsiTheme="minorBidi" w:cstheme="minorBidi"/>
              <w:sz w:val="32"/>
              <w:szCs w:val="24"/>
            </w:rPr>
            <w:id w:val="-896821464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9209" w:type="dxa"/>
              </w:tcPr>
              <w:p w14:paraId="2B791227" w14:textId="77777777" w:rsidR="00EF5A96" w:rsidRPr="00ED6E16" w:rsidRDefault="005E3F48" w:rsidP="005E1051">
                <w:pPr>
                  <w:rPr>
                    <w:rFonts w:asciiTheme="minorBidi" w:hAnsiTheme="minorBidi" w:cstheme="minorBidi"/>
                    <w:sz w:val="32"/>
                    <w:szCs w:val="24"/>
                  </w:rPr>
                </w:pPr>
                <w:r w:rsidRPr="00ED6E16">
                  <w:rPr>
                    <w:rStyle w:val="PlaceholderText"/>
                    <w:rFonts w:ascii="Cordia New" w:eastAsia="Cordia New" w:hAnsi="Cordia New" w:cs="Cordia New"/>
                    <w:sz w:val="32"/>
                    <w:szCs w:val="32"/>
                    <w:cs/>
                    <w:lang w:val="th-TH" w:bidi="th-TH"/>
                  </w:rPr>
                  <w:t>คลิกหรือเคาะที่นี่เพื่อใส่ข้อความ</w:t>
                </w:r>
              </w:p>
            </w:tc>
          </w:sdtContent>
        </w:sdt>
      </w:tr>
    </w:tbl>
    <w:p w14:paraId="276F437D" w14:textId="6309DE59" w:rsidR="005E1051" w:rsidRPr="00ED6E16" w:rsidRDefault="005E3F48">
      <w:pPr>
        <w:spacing w:after="0"/>
        <w:rPr>
          <w:rFonts w:asciiTheme="minorBidi" w:hAnsiTheme="minorBidi" w:cstheme="minorBidi"/>
          <w:b/>
          <w:bCs/>
          <w:color w:val="00787A"/>
          <w:sz w:val="40"/>
          <w:szCs w:val="28"/>
          <w:lang w:val="x-none" w:eastAsia="x-none"/>
        </w:rPr>
      </w:pPr>
      <w:r w:rsidRPr="00ED6E16">
        <w:rPr>
          <w:rFonts w:asciiTheme="minorBidi" w:hAnsiTheme="minorBidi" w:cstheme="minorBidi"/>
          <w:sz w:val="32"/>
          <w:szCs w:val="24"/>
        </w:rPr>
        <w:br w:type="page"/>
      </w:r>
    </w:p>
    <w:p w14:paraId="727CE5A7" w14:textId="3A1C1DDF" w:rsidR="007E3924" w:rsidRPr="00ED6E16" w:rsidRDefault="0018707B" w:rsidP="0085345F">
      <w:pPr>
        <w:pStyle w:val="Heading2"/>
        <w:rPr>
          <w:rFonts w:asciiTheme="minorBidi" w:hAnsiTheme="minorBidi" w:cstheme="minorBidi"/>
          <w:sz w:val="40"/>
          <w:szCs w:val="28"/>
        </w:rPr>
      </w:pPr>
      <w:bookmarkStart w:id="51" w:name="_Toc256000010"/>
      <w:r>
        <w:rPr>
          <w:rFonts w:ascii="Cordia New" w:eastAsia="Cordia New" w:hAnsi="Cordia New" w:cs="Cordia New" w:hint="cs"/>
          <w:sz w:val="40"/>
          <w:szCs w:val="40"/>
          <w:cs/>
          <w:lang w:val="th-TH" w:bidi="th-TH"/>
        </w:rPr>
        <w:lastRenderedPageBreak/>
        <w:t>การพิจารณาดู</w:t>
      </w:r>
      <w:r w:rsidR="005E3F48" w:rsidRPr="00ED6E16">
        <w:rPr>
          <w:rFonts w:ascii="Cordia New" w:eastAsia="Cordia New" w:hAnsi="Cordia New" w:cs="Cordia New"/>
          <w:sz w:val="40"/>
          <w:szCs w:val="40"/>
          <w:cs/>
          <w:lang w:val="th-TH" w:bidi="th-TH"/>
        </w:rPr>
        <w:t>ทัศนคติของชุมชน</w:t>
      </w:r>
      <w:bookmarkEnd w:id="51"/>
    </w:p>
    <w:p w14:paraId="3C83304E" w14:textId="4B40E7CC" w:rsidR="00251332" w:rsidRPr="0018707B" w:rsidRDefault="005E3F48" w:rsidP="005E1051">
      <w:pPr>
        <w:rPr>
          <w:rFonts w:asciiTheme="minorBidi" w:hAnsiTheme="minorBidi" w:cstheme="minorBidi"/>
          <w:sz w:val="32"/>
          <w:szCs w:val="24"/>
        </w:rPr>
      </w:pPr>
      <w:r w:rsidRPr="00ED6E16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ทัศนคติของชุมชนอาจทำให้</w:t>
      </w:r>
      <w:r w:rsidR="000902DC" w:rsidRPr="00B70CB9">
        <w:rPr>
          <w:rFonts w:ascii="Cordia New" w:eastAsia="Cordia New" w:hAnsi="Cordia New" w:cs="Cordia New"/>
          <w:color w:val="000000" w:themeColor="text1"/>
          <w:sz w:val="32"/>
          <w:szCs w:val="32"/>
          <w:cs/>
          <w:lang w:val="th-TH" w:bidi="th-TH"/>
        </w:rPr>
        <w:t>ผู้</w:t>
      </w:r>
      <w:r w:rsidR="000902DC" w:rsidRPr="0018707B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ทุพพลภาพไม่สามารถบรรลุ</w:t>
      </w:r>
      <w:r w:rsidR="001E6684" w:rsidRPr="0018707B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ถึง</w:t>
      </w:r>
      <w:r w:rsidR="00D623B1" w:rsidRPr="0018707B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เป้าหมายของพวกเขา</w:t>
      </w:r>
    </w:p>
    <w:p w14:paraId="0FE0E4E6" w14:textId="14095A1A" w:rsidR="00251332" w:rsidRPr="0018707B" w:rsidRDefault="005E3F48" w:rsidP="005E1051">
      <w:pPr>
        <w:rPr>
          <w:rFonts w:asciiTheme="minorBidi" w:hAnsiTheme="minorBidi" w:cstheme="minorBidi"/>
          <w:sz w:val="32"/>
          <w:szCs w:val="24"/>
        </w:rPr>
      </w:pPr>
      <w:r w:rsidRPr="0018707B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นี่รวมถึงเป้าหมายที่พวกเขา</w:t>
      </w:r>
      <w:r w:rsidR="00D623B1" w:rsidRPr="0018707B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ตั้งไว้</w:t>
      </w:r>
      <w:r w:rsidRPr="0018707B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เพิ่อ:</w:t>
      </w:r>
    </w:p>
    <w:p w14:paraId="41BA06C0" w14:textId="77777777" w:rsidR="00251332" w:rsidRPr="0018707B" w:rsidRDefault="005E3F48" w:rsidP="005E1051">
      <w:pPr>
        <w:pStyle w:val="ListParagraph"/>
        <w:numPr>
          <w:ilvl w:val="0"/>
          <w:numId w:val="13"/>
        </w:numPr>
        <w:spacing w:before="120" w:after="120"/>
        <w:rPr>
          <w:rFonts w:asciiTheme="minorBidi" w:hAnsiTheme="minorBidi" w:cstheme="minorBidi"/>
          <w:sz w:val="32"/>
          <w:szCs w:val="24"/>
        </w:rPr>
      </w:pPr>
      <w:r w:rsidRPr="0018707B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การไปโรงเรียนและการเรียน</w:t>
      </w:r>
    </w:p>
    <w:p w14:paraId="18A1BA43" w14:textId="77777777" w:rsidR="00251332" w:rsidRPr="0018707B" w:rsidRDefault="005E3F48" w:rsidP="005E1051">
      <w:pPr>
        <w:pStyle w:val="ListParagraph"/>
        <w:numPr>
          <w:ilvl w:val="0"/>
          <w:numId w:val="13"/>
        </w:numPr>
        <w:spacing w:before="120" w:after="120"/>
        <w:rPr>
          <w:rFonts w:asciiTheme="minorBidi" w:hAnsiTheme="minorBidi" w:cstheme="minorBidi"/>
          <w:sz w:val="32"/>
          <w:szCs w:val="24"/>
        </w:rPr>
      </w:pPr>
      <w:r w:rsidRPr="0018707B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การทำงานและการมีรายได้</w:t>
      </w:r>
    </w:p>
    <w:p w14:paraId="0F734CE6" w14:textId="77777777" w:rsidR="00251332" w:rsidRPr="0018707B" w:rsidRDefault="005E3F48" w:rsidP="005E1051">
      <w:pPr>
        <w:pStyle w:val="ListParagraph"/>
        <w:numPr>
          <w:ilvl w:val="0"/>
          <w:numId w:val="13"/>
        </w:numPr>
        <w:spacing w:before="120" w:after="120"/>
        <w:rPr>
          <w:rFonts w:asciiTheme="minorBidi" w:hAnsiTheme="minorBidi" w:cstheme="minorBidi"/>
          <w:sz w:val="32"/>
          <w:szCs w:val="24"/>
        </w:rPr>
      </w:pPr>
      <w:r w:rsidRPr="0018707B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การเข้าร่วมในชุมชน</w:t>
      </w:r>
    </w:p>
    <w:p w14:paraId="5559BBA4" w14:textId="5D88EB4B" w:rsidR="00251332" w:rsidRPr="0018707B" w:rsidRDefault="005B77FC" w:rsidP="005E1051">
      <w:pPr>
        <w:rPr>
          <w:rFonts w:asciiTheme="minorBidi" w:hAnsiTheme="minorBidi" w:cstheme="minorBidi"/>
          <w:sz w:val="32"/>
          <w:szCs w:val="24"/>
        </w:rPr>
      </w:pPr>
      <w:r w:rsidRPr="0018707B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ผู้ทุพพลภาพ</w:t>
      </w:r>
      <w:r w:rsidR="001E6684" w:rsidRPr="0018707B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ได้</w:t>
      </w:r>
      <w:r w:rsidR="005E3F48" w:rsidRPr="0018707B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บอกเราว่าทัศนคติของชุมชน</w:t>
      </w:r>
      <w:r w:rsidR="009B3DE7" w:rsidRPr="0018707B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เป็นสิ่งกีดขวางที่ใหญ่ที่สุดสิ่งหนึ่ง</w:t>
      </w:r>
      <w:r w:rsidR="005E3F48" w:rsidRPr="0018707B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 xml:space="preserve"> ที่พวกเขา</w:t>
      </w:r>
      <w:r w:rsidR="009B3DE7" w:rsidRPr="0018707B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ต้อง</w:t>
      </w:r>
      <w:r w:rsidR="005E3F48" w:rsidRPr="0018707B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เผชิญ เมื่อพวกเขาพยายามจะไปให้ถึงเป้าหมาย</w:t>
      </w:r>
      <w:r w:rsidR="009B3DE7" w:rsidRPr="0018707B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ที่ตั้งไว้</w:t>
      </w:r>
    </w:p>
    <w:p w14:paraId="6E80633C" w14:textId="77777777" w:rsidR="00EF5A96" w:rsidRPr="0018707B" w:rsidRDefault="005E3F48" w:rsidP="00EF5A96">
      <w:pPr>
        <w:pStyle w:val="Heading3"/>
        <w:rPr>
          <w:rFonts w:asciiTheme="minorBidi" w:hAnsiTheme="minorBidi" w:cstheme="minorBidi"/>
          <w:sz w:val="32"/>
          <w:szCs w:val="28"/>
        </w:rPr>
      </w:pPr>
      <w:r w:rsidRPr="0018707B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คำถามให้คิด</w:t>
      </w:r>
    </w:p>
    <w:p w14:paraId="4E6BDAC6" w14:textId="2976313B" w:rsidR="00251332" w:rsidRPr="0018707B" w:rsidRDefault="005E3F48" w:rsidP="005E1051">
      <w:pPr>
        <w:rPr>
          <w:rFonts w:asciiTheme="minorBidi" w:hAnsiTheme="minorBidi" w:cstheme="minorBidi"/>
          <w:sz w:val="32"/>
          <w:szCs w:val="24"/>
        </w:rPr>
      </w:pPr>
      <w:r w:rsidRPr="0018707B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เราควรทำให้การเปลี่ยนทัศนคติของชุมชนเป็นเป้าหมายสำคัญ</w:t>
      </w:r>
      <w:r w:rsidR="00FE7376" w:rsidRPr="0018707B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เป้าหมาย</w:t>
      </w:r>
      <w:r w:rsidRPr="0018707B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หนึ่ง</w:t>
      </w:r>
      <w:r w:rsidR="00FE7376" w:rsidRPr="0018707B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ของ</w:t>
      </w:r>
      <w:r w:rsidR="004C3E54" w:rsidRPr="0018707B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กลยุทธ์ใหม่</w:t>
      </w:r>
      <w:r w:rsidR="001E6684" w:rsidRPr="0018707B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ไหม</w:t>
      </w:r>
      <w:r w:rsidR="001E6684" w:rsidRPr="0018707B">
        <w:rPr>
          <w:rFonts w:ascii="Cordia New" w:eastAsia="Cordia New" w:hAnsi="Cordia New" w:cs="Cordia New"/>
          <w:sz w:val="32"/>
          <w:szCs w:val="32"/>
          <w:lang w:val="th-TH" w:bidi="th-TH"/>
        </w:rPr>
        <w:t xml:space="preserve">? </w:t>
      </w:r>
    </w:p>
    <w:p w14:paraId="1AB4C003" w14:textId="16AAA34D" w:rsidR="00251332" w:rsidRPr="0018707B" w:rsidRDefault="005E3F48" w:rsidP="005E1051">
      <w:pPr>
        <w:rPr>
          <w:rFonts w:asciiTheme="minorBidi" w:hAnsiTheme="minorBidi" w:cstheme="minorBidi"/>
          <w:sz w:val="32"/>
          <w:szCs w:val="24"/>
        </w:rPr>
      </w:pPr>
      <w:r w:rsidRPr="0018707B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เราควรรวมความคิดเห็นเกี่ยวกับการเปลี่ยนแปลงทัศนคติของชุมชนไว้ในกลยุทธ์</w:t>
      </w:r>
      <w:r w:rsidR="004C3E54" w:rsidRPr="0018707B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ใหม่</w:t>
      </w:r>
      <w:r w:rsidR="00FE7376" w:rsidRPr="0018707B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ไหม</w:t>
      </w:r>
      <w:r w:rsidR="00FE7376" w:rsidRPr="0018707B">
        <w:rPr>
          <w:rFonts w:ascii="Cordia New" w:eastAsia="Cordia New" w:hAnsi="Cordia New" w:cs="Cordia New"/>
          <w:sz w:val="32"/>
          <w:szCs w:val="32"/>
          <w:lang w:val="th-TH" w:bidi="th-TH"/>
        </w:rPr>
        <w:t>?</w:t>
      </w:r>
    </w:p>
    <w:p w14:paraId="23370404" w14:textId="77777777" w:rsidR="00251332" w:rsidRPr="00ED6E16" w:rsidRDefault="005E3F48" w:rsidP="005E1051">
      <w:pPr>
        <w:rPr>
          <w:rFonts w:asciiTheme="minorBidi" w:hAnsiTheme="minorBidi" w:cstheme="minorBidi"/>
          <w:sz w:val="32"/>
          <w:szCs w:val="24"/>
        </w:rPr>
      </w:pPr>
      <w:r w:rsidRPr="00ED6E16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โปรดเขียนคำตอบของคุณในพื้นที่ว่างด้านล่าง</w:t>
      </w:r>
    </w:p>
    <w:tbl>
      <w:tblPr>
        <w:tblStyle w:val="TableGrid"/>
        <w:tblpPr w:leftFromText="180" w:rightFromText="180" w:vertAnchor="text" w:horzAnchor="margin" w:tblpY="290"/>
        <w:tblW w:w="9209" w:type="dxa"/>
        <w:tblLook w:val="04A0" w:firstRow="1" w:lastRow="0" w:firstColumn="1" w:lastColumn="0" w:noHBand="0" w:noVBand="1"/>
      </w:tblPr>
      <w:tblGrid>
        <w:gridCol w:w="9209"/>
      </w:tblGrid>
      <w:tr w:rsidR="00E27EF5" w:rsidRPr="00F910AC" w14:paraId="297030C1" w14:textId="77777777" w:rsidTr="00256AC1">
        <w:trPr>
          <w:trHeight w:val="5377"/>
        </w:trPr>
        <w:sdt>
          <w:sdtPr>
            <w:rPr>
              <w:rFonts w:asciiTheme="minorBidi" w:hAnsiTheme="minorBidi" w:cstheme="minorBidi"/>
              <w:sz w:val="32"/>
              <w:szCs w:val="24"/>
            </w:rPr>
            <w:id w:val="-1499419272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9209" w:type="dxa"/>
              </w:tcPr>
              <w:p w14:paraId="10A1C787" w14:textId="77777777" w:rsidR="00EF5A96" w:rsidRPr="00ED6E16" w:rsidRDefault="005E3F48" w:rsidP="005E1051">
                <w:pPr>
                  <w:rPr>
                    <w:rFonts w:asciiTheme="minorBidi" w:hAnsiTheme="minorBidi" w:cstheme="minorBidi"/>
                    <w:sz w:val="32"/>
                    <w:szCs w:val="24"/>
                  </w:rPr>
                </w:pPr>
                <w:r w:rsidRPr="00ED6E16">
                  <w:rPr>
                    <w:rStyle w:val="PlaceholderText"/>
                    <w:rFonts w:ascii="Cordia New" w:eastAsia="Cordia New" w:hAnsi="Cordia New" w:cs="Cordia New"/>
                    <w:sz w:val="32"/>
                    <w:szCs w:val="32"/>
                    <w:cs/>
                    <w:lang w:val="th-TH" w:bidi="th-TH"/>
                  </w:rPr>
                  <w:t>คลิกหรือเคาะที่นี่เพื่อใส่ข้อความ</w:t>
                </w:r>
              </w:p>
            </w:tc>
          </w:sdtContent>
        </w:sdt>
      </w:tr>
    </w:tbl>
    <w:p w14:paraId="3F64D0BE" w14:textId="5AA6715B" w:rsidR="00B5447A" w:rsidRDefault="00B5447A" w:rsidP="0085345F">
      <w:pPr>
        <w:pStyle w:val="Heading2"/>
        <w:rPr>
          <w:rFonts w:ascii="Cordia New" w:eastAsia="Cordia New" w:hAnsi="Cordia New" w:cs="Cordia New"/>
          <w:color w:val="0070C0"/>
          <w:sz w:val="40"/>
          <w:szCs w:val="40"/>
          <w:lang w:val="en-US" w:bidi="th-TH"/>
        </w:rPr>
      </w:pPr>
      <w:bookmarkStart w:id="52" w:name="_Toc256000011"/>
      <w:r>
        <w:rPr>
          <w:rFonts w:ascii="Cordia New" w:eastAsia="Cordia New" w:hAnsi="Cordia New" w:cs="Cordia New"/>
          <w:color w:val="0070C0"/>
          <w:sz w:val="40"/>
          <w:szCs w:val="40"/>
          <w:cs/>
          <w:lang w:val="th-TH" w:bidi="th-TH"/>
        </w:rPr>
        <w:br/>
      </w:r>
      <w:r>
        <w:rPr>
          <w:rFonts w:ascii="Cordia New" w:eastAsia="Cordia New" w:hAnsi="Cordia New" w:cs="Cordia New"/>
          <w:color w:val="0070C0"/>
          <w:sz w:val="40"/>
          <w:szCs w:val="40"/>
          <w:lang w:val="en-US" w:bidi="th-TH"/>
        </w:rPr>
        <w:br w:type="page"/>
      </w:r>
    </w:p>
    <w:p w14:paraId="500B241E" w14:textId="62230382" w:rsidR="005373C5" w:rsidRPr="00ED6E16" w:rsidRDefault="0018707B" w:rsidP="0085345F">
      <w:pPr>
        <w:pStyle w:val="Heading2"/>
        <w:rPr>
          <w:rFonts w:asciiTheme="minorBidi" w:hAnsiTheme="minorBidi" w:cstheme="minorBidi"/>
          <w:sz w:val="40"/>
          <w:szCs w:val="28"/>
        </w:rPr>
      </w:pPr>
      <w:r>
        <w:rPr>
          <w:rFonts w:ascii="Cordia New" w:eastAsia="Cordia New" w:hAnsi="Cordia New" w:cs="Cordia New" w:hint="cs"/>
          <w:sz w:val="40"/>
          <w:szCs w:val="40"/>
          <w:cs/>
          <w:lang w:val="th-TH" w:bidi="th-TH"/>
        </w:rPr>
        <w:lastRenderedPageBreak/>
        <w:t>ตรวจให้มั่น</w:t>
      </w:r>
      <w:r w:rsidR="005E3F48" w:rsidRPr="00ED6E16">
        <w:rPr>
          <w:rFonts w:ascii="Cordia New" w:eastAsia="Cordia New" w:hAnsi="Cordia New" w:cs="Cordia New"/>
          <w:sz w:val="40"/>
          <w:szCs w:val="40"/>
          <w:cs/>
          <w:lang w:val="th-TH" w:bidi="th-TH"/>
        </w:rPr>
        <w:t>ใจว่าทุกคนทราบว่าต้องทำอะไร</w:t>
      </w:r>
      <w:bookmarkEnd w:id="52"/>
    </w:p>
    <w:p w14:paraId="56758217" w14:textId="713F5AF2" w:rsidR="00251332" w:rsidRPr="0018707B" w:rsidRDefault="005E3F48" w:rsidP="005E1051">
      <w:pPr>
        <w:rPr>
          <w:rFonts w:asciiTheme="minorBidi" w:hAnsiTheme="minorBidi" w:cstheme="minorBidi"/>
          <w:sz w:val="32"/>
          <w:szCs w:val="24"/>
        </w:rPr>
      </w:pPr>
      <w:r w:rsidRPr="00ED6E16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กลยุทธ์</w:t>
      </w:r>
      <w:r w:rsidRPr="0018707B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ใหม่</w:t>
      </w:r>
      <w:r w:rsidR="00901903" w:rsidRPr="0018707B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จะ</w:t>
      </w:r>
      <w:r w:rsidRPr="0018707B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ต้องชัดเจนเพื่อทุกคน</w:t>
      </w:r>
      <w:r w:rsidR="00901903" w:rsidRPr="0018707B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จะได้</w:t>
      </w:r>
      <w:r w:rsidRPr="0018707B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ทราบ</w:t>
      </w:r>
      <w:r w:rsidR="00901903" w:rsidRPr="0018707B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ว่า</w:t>
      </w:r>
      <w:r w:rsidRPr="0018707B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พวกเขาต้องทำอะไร</w:t>
      </w:r>
    </w:p>
    <w:p w14:paraId="750C9B79" w14:textId="1E33DD34" w:rsidR="00251332" w:rsidRPr="0018707B" w:rsidRDefault="00751580" w:rsidP="005E1051">
      <w:pPr>
        <w:rPr>
          <w:rFonts w:asciiTheme="minorBidi" w:hAnsiTheme="minorBidi" w:cstheme="minorBidi"/>
          <w:sz w:val="32"/>
          <w:szCs w:val="24"/>
        </w:rPr>
      </w:pPr>
      <w:r w:rsidRPr="0018707B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เรื่องนี้ร</w:t>
      </w:r>
      <w:r w:rsidR="005E3F48" w:rsidRPr="0018707B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วมถึง:</w:t>
      </w:r>
    </w:p>
    <w:p w14:paraId="7FB5591B" w14:textId="46B9E7A9" w:rsidR="00251332" w:rsidRPr="0018707B" w:rsidRDefault="005E3F48" w:rsidP="0085345F">
      <w:pPr>
        <w:pStyle w:val="ListParagraph"/>
        <w:numPr>
          <w:ilvl w:val="0"/>
          <w:numId w:val="14"/>
        </w:numPr>
        <w:spacing w:before="120" w:after="120"/>
        <w:rPr>
          <w:rFonts w:asciiTheme="minorBidi" w:hAnsiTheme="minorBidi" w:cstheme="minorBidi"/>
          <w:sz w:val="32"/>
          <w:szCs w:val="24"/>
        </w:rPr>
      </w:pPr>
      <w:r w:rsidRPr="0018707B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รัฐบาลต่างๆ</w:t>
      </w:r>
    </w:p>
    <w:p w14:paraId="6B284D3A" w14:textId="77777777" w:rsidR="00251332" w:rsidRPr="0018707B" w:rsidRDefault="005E3F48" w:rsidP="0085345F">
      <w:pPr>
        <w:pStyle w:val="ListParagraph"/>
        <w:numPr>
          <w:ilvl w:val="0"/>
          <w:numId w:val="14"/>
        </w:numPr>
        <w:spacing w:before="120" w:after="120"/>
        <w:rPr>
          <w:rFonts w:asciiTheme="minorBidi" w:hAnsiTheme="minorBidi" w:cstheme="minorBidi"/>
          <w:sz w:val="32"/>
          <w:szCs w:val="24"/>
        </w:rPr>
      </w:pPr>
      <w:r w:rsidRPr="0018707B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ภาคส่วนความทุพพลภาพ</w:t>
      </w:r>
    </w:p>
    <w:p w14:paraId="0427A3FC" w14:textId="52247975" w:rsidR="00251332" w:rsidRPr="0018707B" w:rsidRDefault="005E3F48" w:rsidP="0085345F">
      <w:pPr>
        <w:pStyle w:val="ListParagraph"/>
        <w:numPr>
          <w:ilvl w:val="0"/>
          <w:numId w:val="14"/>
        </w:numPr>
        <w:spacing w:before="120" w:after="120"/>
        <w:rPr>
          <w:rFonts w:asciiTheme="minorBidi" w:hAnsiTheme="minorBidi" w:cstheme="minorBidi"/>
          <w:sz w:val="32"/>
          <w:szCs w:val="24"/>
        </w:rPr>
      </w:pPr>
      <w:r w:rsidRPr="0018707B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ชุมชนที่กว้างขวาง</w:t>
      </w:r>
      <w:r w:rsidR="00901903" w:rsidRPr="0018707B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ยิ่ง</w:t>
      </w:r>
      <w:r w:rsidRPr="0018707B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ขึ้น</w:t>
      </w:r>
    </w:p>
    <w:p w14:paraId="7FCA9C09" w14:textId="77777777" w:rsidR="00251332" w:rsidRPr="0018707B" w:rsidRDefault="005E3F48" w:rsidP="005E1051">
      <w:pPr>
        <w:rPr>
          <w:rFonts w:asciiTheme="minorBidi" w:hAnsiTheme="minorBidi" w:cstheme="minorBidi"/>
          <w:sz w:val="32"/>
          <w:szCs w:val="24"/>
        </w:rPr>
      </w:pPr>
      <w:r w:rsidRPr="0018707B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กลยุทธ์ใหม่นี้จะอธิบายอย่างชัดเจน:</w:t>
      </w:r>
    </w:p>
    <w:p w14:paraId="1AD10CE4" w14:textId="7A4105AF" w:rsidR="00251332" w:rsidRPr="0018707B" w:rsidRDefault="005E3F48" w:rsidP="0085345F">
      <w:pPr>
        <w:pStyle w:val="ListParagraph"/>
        <w:numPr>
          <w:ilvl w:val="0"/>
          <w:numId w:val="15"/>
        </w:numPr>
        <w:spacing w:before="120" w:after="120"/>
        <w:rPr>
          <w:rFonts w:asciiTheme="minorBidi" w:hAnsiTheme="minorBidi" w:cstheme="minorBidi"/>
          <w:sz w:val="32"/>
          <w:szCs w:val="24"/>
        </w:rPr>
      </w:pPr>
      <w:r w:rsidRPr="0018707B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สิ่งที่รัฐบาลต่างๆ</w:t>
      </w:r>
      <w:r w:rsidR="004D7741" w:rsidRPr="0018707B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 xml:space="preserve"> </w:t>
      </w:r>
      <w:r w:rsidRPr="0018707B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ต้องทำ</w:t>
      </w:r>
    </w:p>
    <w:p w14:paraId="60E857F9" w14:textId="4390C28E" w:rsidR="00251332" w:rsidRPr="0018707B" w:rsidRDefault="00751580" w:rsidP="0085345F">
      <w:pPr>
        <w:pStyle w:val="ListParagraph"/>
        <w:numPr>
          <w:ilvl w:val="0"/>
          <w:numId w:val="15"/>
        </w:numPr>
        <w:spacing w:before="120" w:after="120"/>
        <w:rPr>
          <w:rFonts w:asciiTheme="minorBidi" w:hAnsiTheme="minorBidi" w:cstheme="minorBidi"/>
          <w:sz w:val="32"/>
          <w:szCs w:val="24"/>
        </w:rPr>
      </w:pPr>
      <w:r w:rsidRPr="0018707B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วิธีที่</w:t>
      </w:r>
      <w:r w:rsidR="005E3F48" w:rsidRPr="0018707B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รัฐบาลต่างๆ</w:t>
      </w:r>
      <w:r w:rsidR="004D7741" w:rsidRPr="0018707B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 xml:space="preserve"> </w:t>
      </w:r>
      <w:r w:rsidR="005E3F48" w:rsidRPr="0018707B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จะสนับสนุน</w:t>
      </w:r>
      <w:r w:rsidR="004D7741" w:rsidRPr="0018707B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ผู้ทุพพลภาพ</w:t>
      </w:r>
      <w:r w:rsidR="005E3F48" w:rsidRPr="0018707B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 xml:space="preserve"> </w:t>
      </w:r>
    </w:p>
    <w:p w14:paraId="4C83E0CB" w14:textId="5F2D5967" w:rsidR="00251332" w:rsidRPr="0018707B" w:rsidRDefault="005E3F48" w:rsidP="0085345F">
      <w:pPr>
        <w:pStyle w:val="ListParagraph"/>
        <w:numPr>
          <w:ilvl w:val="0"/>
          <w:numId w:val="15"/>
        </w:numPr>
        <w:spacing w:before="120" w:after="120"/>
        <w:rPr>
          <w:rFonts w:asciiTheme="minorBidi" w:hAnsiTheme="minorBidi" w:cstheme="minorBidi"/>
          <w:sz w:val="32"/>
          <w:szCs w:val="24"/>
        </w:rPr>
      </w:pPr>
      <w:r w:rsidRPr="0018707B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รัฐบาลต่างๆ</w:t>
      </w:r>
      <w:r w:rsidR="004D7741" w:rsidRPr="0018707B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 xml:space="preserve"> </w:t>
      </w:r>
      <w:r w:rsidRPr="0018707B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จะ</w:t>
      </w:r>
      <w:r w:rsidR="004D7741" w:rsidRPr="0018707B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มีส่วน</w:t>
      </w:r>
      <w:r w:rsidRPr="0018707B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ร่วม</w:t>
      </w:r>
      <w:r w:rsidR="006B0CA5" w:rsidRPr="0018707B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มากน้อยแค่ไหน</w:t>
      </w:r>
      <w:r w:rsidRPr="0018707B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ในกา</w:t>
      </w:r>
      <w:r w:rsidR="000A3B61" w:rsidRPr="0018707B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บริหาร</w:t>
      </w:r>
      <w:r w:rsidRPr="0018707B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บริการต่างๆ</w:t>
      </w:r>
      <w:r w:rsidR="006B0CA5" w:rsidRPr="0018707B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 xml:space="preserve"> แก่ผู้ทุพพลภาพ</w:t>
      </w:r>
    </w:p>
    <w:p w14:paraId="7A53B6D1" w14:textId="77777777" w:rsidR="00251332" w:rsidRPr="0018707B" w:rsidRDefault="005E3F48" w:rsidP="0085345F">
      <w:pPr>
        <w:pStyle w:val="ListParagraph"/>
        <w:numPr>
          <w:ilvl w:val="0"/>
          <w:numId w:val="15"/>
        </w:numPr>
        <w:spacing w:before="120" w:after="120"/>
        <w:rPr>
          <w:rFonts w:asciiTheme="minorBidi" w:hAnsiTheme="minorBidi" w:cstheme="minorBidi"/>
          <w:sz w:val="32"/>
          <w:szCs w:val="24"/>
        </w:rPr>
      </w:pPr>
      <w:r w:rsidRPr="0018707B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สิ่งที่ภาคส่วนผู้ทุพพลภาพต้องทำ</w:t>
      </w:r>
    </w:p>
    <w:p w14:paraId="78995F6A" w14:textId="77777777" w:rsidR="00251332" w:rsidRPr="0018707B" w:rsidRDefault="005E3F48" w:rsidP="0085345F">
      <w:pPr>
        <w:pStyle w:val="ListParagraph"/>
        <w:numPr>
          <w:ilvl w:val="0"/>
          <w:numId w:val="15"/>
        </w:numPr>
        <w:spacing w:before="120" w:after="120"/>
        <w:rPr>
          <w:rFonts w:asciiTheme="minorBidi" w:hAnsiTheme="minorBidi" w:cstheme="minorBidi"/>
          <w:sz w:val="32"/>
          <w:szCs w:val="24"/>
        </w:rPr>
      </w:pPr>
      <w:r w:rsidRPr="0018707B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สิ่งที่ชุมชนต้องทำ</w:t>
      </w:r>
    </w:p>
    <w:p w14:paraId="2EEE7080" w14:textId="77777777" w:rsidR="0068526C" w:rsidRPr="0018707B" w:rsidRDefault="005E3F48" w:rsidP="0068526C">
      <w:pPr>
        <w:pStyle w:val="Heading3"/>
        <w:rPr>
          <w:rFonts w:asciiTheme="minorBidi" w:hAnsiTheme="minorBidi" w:cstheme="minorBidi"/>
          <w:sz w:val="32"/>
          <w:szCs w:val="28"/>
        </w:rPr>
      </w:pPr>
      <w:r w:rsidRPr="0018707B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คำถามให้คิด</w:t>
      </w:r>
    </w:p>
    <w:p w14:paraId="0C5EB63F" w14:textId="4857240A" w:rsidR="00251332" w:rsidRPr="0018707B" w:rsidRDefault="005E3F48" w:rsidP="005E1051">
      <w:pPr>
        <w:rPr>
          <w:rFonts w:asciiTheme="minorBidi" w:hAnsiTheme="minorBidi" w:cstheme="minorBidi"/>
          <w:sz w:val="32"/>
          <w:szCs w:val="24"/>
        </w:rPr>
      </w:pPr>
      <w:r w:rsidRPr="0018707B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คุณคิดว่ารัฐบาล</w:t>
      </w:r>
      <w:r w:rsidR="006B0CA5" w:rsidRPr="0018707B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 xml:space="preserve">ต่างๆ </w:t>
      </w:r>
      <w:r w:rsidRPr="0018707B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 xml:space="preserve"> องค์การ</w:t>
      </w:r>
      <w:r w:rsidR="006B0CA5" w:rsidRPr="0018707B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 xml:space="preserve"> </w:t>
      </w:r>
      <w:r w:rsidRPr="0018707B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และชุมชนทำงานร่วมกัน</w:t>
      </w:r>
      <w:r w:rsidR="00E764E2" w:rsidRPr="0018707B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ได้</w:t>
      </w:r>
      <w:r w:rsidR="006B0CA5" w:rsidRPr="0018707B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ดีไหม</w:t>
      </w:r>
      <w:r w:rsidR="00817494" w:rsidRPr="0018707B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ในการทำให้ชีวิตความเป็นอยู่ของผู้ทุพพลภาพดีขึ้น</w:t>
      </w:r>
      <w:r w:rsidR="00817494" w:rsidRPr="0018707B">
        <w:rPr>
          <w:rFonts w:ascii="Cordia New" w:eastAsia="Cordia New" w:hAnsi="Cordia New" w:cs="Cordia New"/>
          <w:sz w:val="32"/>
          <w:szCs w:val="32"/>
          <w:lang w:val="th-TH" w:bidi="th-TH"/>
        </w:rPr>
        <w:t>?</w:t>
      </w:r>
    </w:p>
    <w:p w14:paraId="288236E6" w14:textId="0D5F9A15" w:rsidR="00251332" w:rsidRPr="0018707B" w:rsidRDefault="005E3F48" w:rsidP="005E1051">
      <w:pPr>
        <w:rPr>
          <w:rFonts w:asciiTheme="minorBidi" w:hAnsiTheme="minorBidi" w:cstheme="minorBidi"/>
          <w:sz w:val="32"/>
          <w:szCs w:val="24"/>
        </w:rPr>
      </w:pPr>
      <w:r w:rsidRPr="0018707B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กลยุทธ์ใหม่ควรมีอะไร</w:t>
      </w:r>
      <w:r w:rsidR="00D03692" w:rsidRPr="0018707B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ที่</w:t>
      </w:r>
      <w:r w:rsidRPr="0018707B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แสดง</w:t>
      </w:r>
      <w:r w:rsidR="00D03692" w:rsidRPr="0018707B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ให้เห็น</w:t>
      </w:r>
      <w:r w:rsidRPr="0018707B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ว่าภาคส่วนผู้ทุพพลภาพและชุมชน</w:t>
      </w:r>
      <w:r w:rsidR="00817494" w:rsidRPr="0018707B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ที่กว้างขวาง</w:t>
      </w:r>
      <w:r w:rsidRPr="0018707B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สามารถทำให้ชีวิต</w:t>
      </w:r>
      <w:r w:rsidR="00D03692" w:rsidRPr="0018707B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ของผู้ทุพพลภาพ</w:t>
      </w:r>
      <w:r w:rsidRPr="0018707B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ดีขึ้น</w:t>
      </w:r>
      <w:r w:rsidR="00A477BD" w:rsidRPr="0018707B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 xml:space="preserve"> </w:t>
      </w:r>
      <w:r w:rsidRPr="0018707B">
        <w:rPr>
          <w:rFonts w:ascii="Cordia New" w:eastAsia="Cordia New" w:hAnsi="Cordia New" w:cs="Cordia New"/>
          <w:sz w:val="32"/>
          <w:szCs w:val="32"/>
          <w:lang w:val="th-TH" w:bidi="th-TH"/>
        </w:rPr>
        <w:t>?</w:t>
      </w:r>
    </w:p>
    <w:p w14:paraId="2680EF3F" w14:textId="77777777" w:rsidR="00251332" w:rsidRPr="0018707B" w:rsidRDefault="005E3F48" w:rsidP="005E1051">
      <w:pPr>
        <w:rPr>
          <w:rFonts w:asciiTheme="minorBidi" w:hAnsiTheme="minorBidi" w:cstheme="minorBidi"/>
          <w:sz w:val="32"/>
          <w:szCs w:val="24"/>
        </w:rPr>
      </w:pPr>
      <w:r w:rsidRPr="0018707B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โปรดเขียนคำตอบของคุณในพื้นที่ว่างด้านล่าง</w:t>
      </w:r>
    </w:p>
    <w:tbl>
      <w:tblPr>
        <w:tblStyle w:val="TableGrid"/>
        <w:tblpPr w:leftFromText="180" w:rightFromText="180" w:vertAnchor="text" w:horzAnchor="margin" w:tblpY="285"/>
        <w:tblW w:w="9209" w:type="dxa"/>
        <w:tblLook w:val="04A0" w:firstRow="1" w:lastRow="0" w:firstColumn="1" w:lastColumn="0" w:noHBand="0" w:noVBand="1"/>
      </w:tblPr>
      <w:tblGrid>
        <w:gridCol w:w="9209"/>
      </w:tblGrid>
      <w:tr w:rsidR="00E27EF5" w:rsidRPr="00F910AC" w14:paraId="7A9C4064" w14:textId="77777777" w:rsidTr="0085345F">
        <w:trPr>
          <w:trHeight w:val="2688"/>
        </w:trPr>
        <w:sdt>
          <w:sdtPr>
            <w:rPr>
              <w:rFonts w:asciiTheme="minorBidi" w:hAnsiTheme="minorBidi" w:cstheme="minorBidi"/>
              <w:sz w:val="32"/>
              <w:szCs w:val="24"/>
            </w:rPr>
            <w:id w:val="544721275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9209" w:type="dxa"/>
              </w:tcPr>
              <w:p w14:paraId="3B67079F" w14:textId="77777777" w:rsidR="0068526C" w:rsidRPr="00ED6E16" w:rsidRDefault="005E3F48" w:rsidP="005E1051">
                <w:pPr>
                  <w:rPr>
                    <w:rFonts w:asciiTheme="minorBidi" w:hAnsiTheme="minorBidi" w:cstheme="minorBidi"/>
                    <w:sz w:val="32"/>
                    <w:szCs w:val="24"/>
                  </w:rPr>
                </w:pPr>
                <w:r w:rsidRPr="00ED6E16">
                  <w:rPr>
                    <w:rStyle w:val="PlaceholderText"/>
                    <w:rFonts w:ascii="Cordia New" w:eastAsia="Cordia New" w:hAnsi="Cordia New" w:cs="Cordia New"/>
                    <w:sz w:val="32"/>
                    <w:szCs w:val="32"/>
                    <w:cs/>
                    <w:lang w:val="th-TH" w:bidi="th-TH"/>
                  </w:rPr>
                  <w:t>คลิกหรือเคาะที่นี่เพื่อใส่ข้อความ</w:t>
                </w:r>
              </w:p>
            </w:tc>
          </w:sdtContent>
        </w:sdt>
      </w:tr>
    </w:tbl>
    <w:p w14:paraId="1E6579DD" w14:textId="097E7038" w:rsidR="00B5447A" w:rsidRDefault="00B5447A" w:rsidP="0085345F">
      <w:pPr>
        <w:pStyle w:val="Heading2"/>
        <w:rPr>
          <w:rFonts w:ascii="Cordia New" w:eastAsia="Cordia New" w:hAnsi="Cordia New" w:cs="Cordia New"/>
          <w:color w:val="0070C0"/>
          <w:sz w:val="40"/>
          <w:szCs w:val="40"/>
          <w:lang w:val="en-US" w:bidi="th-TH"/>
        </w:rPr>
      </w:pPr>
      <w:bookmarkStart w:id="53" w:name="_Toc256000012"/>
      <w:r>
        <w:rPr>
          <w:rFonts w:ascii="Cordia New" w:eastAsia="Cordia New" w:hAnsi="Cordia New" w:cs="Cordia New"/>
          <w:color w:val="0070C0"/>
          <w:sz w:val="40"/>
          <w:szCs w:val="40"/>
          <w:lang w:val="en-US" w:bidi="th-TH"/>
        </w:rPr>
        <w:br w:type="page"/>
      </w:r>
    </w:p>
    <w:p w14:paraId="575F302B" w14:textId="52A3B89C" w:rsidR="007E3924" w:rsidRPr="00ED6E16" w:rsidRDefault="00C925C5" w:rsidP="0085345F">
      <w:pPr>
        <w:pStyle w:val="Heading2"/>
        <w:rPr>
          <w:rFonts w:asciiTheme="minorBidi" w:hAnsiTheme="minorBidi" w:cstheme="minorBidi"/>
          <w:sz w:val="40"/>
          <w:szCs w:val="28"/>
        </w:rPr>
      </w:pPr>
      <w:r>
        <w:rPr>
          <w:rFonts w:ascii="Cordia New" w:eastAsia="Cordia New" w:hAnsi="Cordia New" w:cs="Cordia New" w:hint="cs"/>
          <w:sz w:val="40"/>
          <w:szCs w:val="40"/>
          <w:cs/>
          <w:lang w:val="th-TH" w:bidi="th-TH"/>
        </w:rPr>
        <w:lastRenderedPageBreak/>
        <w:t>ผู้ทุพพลภาพบรรลุเป้า</w:t>
      </w:r>
      <w:r w:rsidR="005E3F48" w:rsidRPr="00ED6E16">
        <w:rPr>
          <w:rFonts w:ascii="Cordia New" w:eastAsia="Cordia New" w:hAnsi="Cordia New" w:cs="Cordia New"/>
          <w:sz w:val="40"/>
          <w:szCs w:val="40"/>
          <w:cs/>
          <w:lang w:val="th-TH" w:bidi="th-TH"/>
        </w:rPr>
        <w:t>หมายของพวกเขา</w:t>
      </w:r>
      <w:bookmarkEnd w:id="53"/>
    </w:p>
    <w:p w14:paraId="79C7B490" w14:textId="7E6FDF1B" w:rsidR="00251332" w:rsidRPr="00853421" w:rsidRDefault="00E7322E" w:rsidP="005E1051">
      <w:pPr>
        <w:rPr>
          <w:rFonts w:asciiTheme="minorBidi" w:hAnsiTheme="minorBidi" w:cstheme="minorBidi"/>
          <w:sz w:val="32"/>
          <w:szCs w:val="24"/>
        </w:rPr>
      </w:pPr>
      <w:r w:rsidRPr="00853421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ผู้ทุพพลภาพ</w:t>
      </w:r>
      <w:r w:rsidR="005E3F48" w:rsidRPr="00853421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ตั้งเป้าหมายไว้</w:t>
      </w:r>
      <w:r w:rsidR="00306C7C" w:rsidRPr="00853421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ใน</w:t>
      </w:r>
      <w:r w:rsidR="005E3F48" w:rsidRPr="00853421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หลายด้าน</w:t>
      </w:r>
      <w:r w:rsidR="00306C7C" w:rsidRPr="00853421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ของ</w:t>
      </w:r>
      <w:r w:rsidR="005E3F48" w:rsidRPr="00853421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ชีวิตของพวกเขา</w:t>
      </w:r>
    </w:p>
    <w:p w14:paraId="7D66FB6F" w14:textId="24CEFBC2" w:rsidR="00251332" w:rsidRPr="00853421" w:rsidRDefault="005E3F48" w:rsidP="005E1051">
      <w:pPr>
        <w:rPr>
          <w:rFonts w:asciiTheme="minorBidi" w:hAnsiTheme="minorBidi" w:cstheme="minorBidi"/>
          <w:sz w:val="32"/>
          <w:szCs w:val="24"/>
        </w:rPr>
      </w:pPr>
      <w:r w:rsidRPr="00853421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เรา</w:t>
      </w:r>
      <w:r w:rsidR="00306C7C" w:rsidRPr="00853421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จะ</w:t>
      </w:r>
      <w:r w:rsidRPr="00853421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ทราบว่ากลยุทธ์ทำงาน</w:t>
      </w:r>
      <w:r w:rsidR="00306C7C" w:rsidRPr="00853421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ได้ผลถ้าผู้ทุพพลภาพกำลังบรรลุเป้าหมายที่</w:t>
      </w:r>
      <w:r w:rsidR="007D3F26" w:rsidRPr="00853421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พวกเขา</w:t>
      </w:r>
      <w:r w:rsidR="00306C7C" w:rsidRPr="00853421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 xml:space="preserve">ตั้งไว้ </w:t>
      </w:r>
    </w:p>
    <w:p w14:paraId="72C8CCBA" w14:textId="280EFF12" w:rsidR="00251332" w:rsidRPr="00853421" w:rsidRDefault="005E3F48" w:rsidP="005E1051">
      <w:pPr>
        <w:rPr>
          <w:rFonts w:asciiTheme="minorBidi" w:hAnsiTheme="minorBidi" w:cstheme="minorBidi"/>
          <w:sz w:val="32"/>
          <w:szCs w:val="24"/>
        </w:rPr>
      </w:pPr>
      <w:r w:rsidRPr="00853421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เราต้องการรวม</w:t>
      </w:r>
      <w:r w:rsidR="00A842CA" w:rsidRPr="00853421">
        <w:rPr>
          <w:rFonts w:ascii="Cordia New" w:eastAsia="Cordia New" w:hAnsi="Cordia New" w:cs="Cordia New"/>
          <w:sz w:val="32"/>
          <w:szCs w:val="32"/>
          <w:cs/>
          <w:lang w:val="en-US" w:bidi="th-TH"/>
        </w:rPr>
        <w:t>โครงประกอบ</w:t>
      </w:r>
      <w:r w:rsidRPr="00853421">
        <w:rPr>
          <w:rStyle w:val="Strong"/>
          <w:rFonts w:ascii="Cordia New" w:eastAsia="Cordia New" w:hAnsi="Cordia New" w:cs="Cordia New"/>
          <w:sz w:val="32"/>
          <w:szCs w:val="32"/>
          <w:cs/>
          <w:lang w:val="th-TH" w:bidi="th-TH"/>
        </w:rPr>
        <w:t>ของผล</w:t>
      </w:r>
      <w:r w:rsidR="007D3F26" w:rsidRPr="00853421">
        <w:rPr>
          <w:rStyle w:val="Strong"/>
          <w:rFonts w:ascii="Cordia New" w:eastAsia="Cordia New" w:hAnsi="Cordia New" w:cs="Cordia New"/>
          <w:sz w:val="32"/>
          <w:szCs w:val="32"/>
          <w:cs/>
          <w:lang w:val="th-TH" w:bidi="th-TH"/>
        </w:rPr>
        <w:t>ที่ตามมา</w:t>
      </w:r>
      <w:r w:rsidRPr="00853421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ไว้ในกลยุทธ์ใหม่</w:t>
      </w:r>
    </w:p>
    <w:p w14:paraId="1C630212" w14:textId="391741BF" w:rsidR="00251332" w:rsidRPr="00853421" w:rsidRDefault="00A842CA" w:rsidP="005E1051">
      <w:pPr>
        <w:rPr>
          <w:rFonts w:asciiTheme="minorBidi" w:hAnsiTheme="minorBidi" w:cstheme="minorBidi"/>
          <w:sz w:val="32"/>
          <w:szCs w:val="24"/>
        </w:rPr>
      </w:pPr>
      <w:r w:rsidRPr="00853421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โครงประกอบ</w:t>
      </w:r>
      <w:r w:rsidR="005E3F48" w:rsidRPr="00853421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ของผล</w:t>
      </w:r>
      <w:r w:rsidR="006A33C1" w:rsidRPr="00853421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ที่ตามมา</w:t>
      </w:r>
      <w:r w:rsidR="005E3F48" w:rsidRPr="00853421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เป็นวิธี</w:t>
      </w:r>
      <w:r w:rsidRPr="00853421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หนึ่งของการ</w:t>
      </w:r>
      <w:r w:rsidR="005E3F48" w:rsidRPr="00853421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ติดตาม</w:t>
      </w:r>
      <w:r w:rsidRPr="00853421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ร่องรอย</w:t>
      </w:r>
      <w:r w:rsidR="00CB249B" w:rsidRPr="00853421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ว่า</w:t>
      </w:r>
      <w:r w:rsidR="005E3F48" w:rsidRPr="00853421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:</w:t>
      </w:r>
    </w:p>
    <w:p w14:paraId="1D5321D1" w14:textId="420705CA" w:rsidR="00251332" w:rsidRPr="00853421" w:rsidRDefault="00D56668" w:rsidP="005E1051">
      <w:pPr>
        <w:pStyle w:val="ListParagraph"/>
        <w:numPr>
          <w:ilvl w:val="0"/>
          <w:numId w:val="16"/>
        </w:numPr>
        <w:spacing w:before="120" w:after="120"/>
        <w:rPr>
          <w:rFonts w:asciiTheme="minorBidi" w:hAnsiTheme="minorBidi" w:cstheme="minorBidi"/>
          <w:sz w:val="32"/>
          <w:szCs w:val="24"/>
        </w:rPr>
      </w:pPr>
      <w:r w:rsidRPr="00853421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ผู้ทุพพลภาพได้บรรลุ</w:t>
      </w:r>
      <w:r w:rsidR="005E3F48" w:rsidRPr="00853421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เป้าหมายของพวกเขาหรือไม่</w:t>
      </w:r>
    </w:p>
    <w:p w14:paraId="19450806" w14:textId="5B94F68E" w:rsidR="00251332" w:rsidRPr="00853421" w:rsidRDefault="00CB249B" w:rsidP="005E1051">
      <w:pPr>
        <w:pStyle w:val="ListParagraph"/>
        <w:numPr>
          <w:ilvl w:val="0"/>
          <w:numId w:val="16"/>
        </w:numPr>
        <w:spacing w:before="120" w:after="120"/>
        <w:rPr>
          <w:rFonts w:asciiTheme="minorBidi" w:hAnsiTheme="minorBidi" w:cstheme="minorBidi"/>
          <w:sz w:val="32"/>
          <w:szCs w:val="24"/>
        </w:rPr>
      </w:pPr>
      <w:r w:rsidRPr="00853421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วิธีการที่ทำให้</w:t>
      </w:r>
      <w:r w:rsidR="005E3F48" w:rsidRPr="00853421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เราทราบว่า</w:t>
      </w:r>
      <w:r w:rsidR="00D56668" w:rsidRPr="00853421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ผู้ทุพพลภาพได้บรรลุ</w:t>
      </w:r>
      <w:r w:rsidR="005E3F48" w:rsidRPr="00853421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เป้าหมายของพวกเขา</w:t>
      </w:r>
      <w:r w:rsidRPr="00853421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แล้ว</w:t>
      </w:r>
    </w:p>
    <w:p w14:paraId="08519165" w14:textId="77777777" w:rsidR="00251332" w:rsidRPr="00853421" w:rsidRDefault="005E3F48" w:rsidP="005E1051">
      <w:pPr>
        <w:pStyle w:val="ListParagraph"/>
        <w:numPr>
          <w:ilvl w:val="0"/>
          <w:numId w:val="16"/>
        </w:numPr>
        <w:spacing w:before="120" w:after="120"/>
        <w:rPr>
          <w:rFonts w:asciiTheme="minorBidi" w:hAnsiTheme="minorBidi" w:cstheme="minorBidi"/>
          <w:sz w:val="32"/>
          <w:szCs w:val="24"/>
        </w:rPr>
      </w:pPr>
      <w:r w:rsidRPr="00853421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การเปลี่ยนแปลงตามกาลเวลา</w:t>
      </w:r>
    </w:p>
    <w:p w14:paraId="3C43808C" w14:textId="74A5B720" w:rsidR="00251332" w:rsidRPr="00853421" w:rsidRDefault="00CB249B" w:rsidP="005E1051">
      <w:pPr>
        <w:rPr>
          <w:rFonts w:asciiTheme="minorBidi" w:hAnsiTheme="minorBidi" w:cstheme="minorBidi"/>
          <w:sz w:val="32"/>
          <w:szCs w:val="24"/>
        </w:rPr>
      </w:pPr>
      <w:r w:rsidRPr="00853421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ยก</w:t>
      </w:r>
      <w:r w:rsidR="005E3F48" w:rsidRPr="00853421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 xml:space="preserve">ตัวอย่าง เช่น </w:t>
      </w:r>
      <w:r w:rsidR="00624081" w:rsidRPr="00853421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มีผู้ทุพพลภาพมากน้อยแค่ไหนที่บรรลุ</w:t>
      </w:r>
      <w:r w:rsidR="005E3F48" w:rsidRPr="00853421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เป้าหมายในการ</w:t>
      </w:r>
    </w:p>
    <w:p w14:paraId="04A73ED3" w14:textId="146F4A6D" w:rsidR="00251332" w:rsidRPr="00853421" w:rsidRDefault="00CA1FA4" w:rsidP="005E1051">
      <w:pPr>
        <w:pStyle w:val="ListParagraph"/>
        <w:numPr>
          <w:ilvl w:val="0"/>
          <w:numId w:val="26"/>
        </w:numPr>
        <w:spacing w:before="120" w:after="120"/>
        <w:rPr>
          <w:rFonts w:asciiTheme="minorBidi" w:hAnsiTheme="minorBidi" w:cstheme="minorBidi"/>
          <w:sz w:val="32"/>
          <w:szCs w:val="24"/>
        </w:rPr>
      </w:pPr>
      <w:r w:rsidRPr="00853421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หา</w:t>
      </w:r>
      <w:r w:rsidR="005E3F48" w:rsidRPr="00853421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งานทำ</w:t>
      </w:r>
    </w:p>
    <w:p w14:paraId="1F21CE77" w14:textId="77777777" w:rsidR="00251332" w:rsidRPr="00853421" w:rsidRDefault="005E3F48" w:rsidP="005E1051">
      <w:pPr>
        <w:pStyle w:val="ListParagraph"/>
        <w:numPr>
          <w:ilvl w:val="0"/>
          <w:numId w:val="26"/>
        </w:numPr>
        <w:spacing w:before="120" w:after="120"/>
        <w:rPr>
          <w:rFonts w:asciiTheme="minorBidi" w:hAnsiTheme="minorBidi" w:cstheme="minorBidi"/>
          <w:sz w:val="32"/>
          <w:szCs w:val="24"/>
        </w:rPr>
      </w:pPr>
      <w:r w:rsidRPr="00853421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มีรายได้ของตนเอง</w:t>
      </w:r>
    </w:p>
    <w:p w14:paraId="6EFA6C57" w14:textId="0C86FE8F" w:rsidR="00251332" w:rsidRPr="00853421" w:rsidRDefault="005E3F48" w:rsidP="005E1051">
      <w:pPr>
        <w:rPr>
          <w:rFonts w:asciiTheme="minorBidi" w:hAnsiTheme="minorBidi" w:cstheme="minorBidi"/>
          <w:sz w:val="32"/>
          <w:szCs w:val="24"/>
        </w:rPr>
      </w:pPr>
      <w:r w:rsidRPr="00853421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เราสามารถใช้</w:t>
      </w:r>
      <w:r w:rsidR="00617CC8" w:rsidRPr="00853421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โครงประกอบของผลที่ตามมาเป็นเครื่องมือช่วยเราในการ</w:t>
      </w:r>
      <w:r w:rsidRPr="00853421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เขียนรายงาน</w:t>
      </w:r>
    </w:p>
    <w:p w14:paraId="181B3FE4" w14:textId="31E067F3" w:rsidR="00251332" w:rsidRPr="00853421" w:rsidRDefault="005E3F48" w:rsidP="005E1051">
      <w:pPr>
        <w:rPr>
          <w:rFonts w:asciiTheme="minorBidi" w:hAnsiTheme="minorBidi" w:cstheme="minorBidi"/>
          <w:sz w:val="32"/>
          <w:szCs w:val="24"/>
        </w:rPr>
      </w:pPr>
      <w:r w:rsidRPr="00853421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รายงานของเราสามารถพูด</w:t>
      </w:r>
      <w:r w:rsidR="00843920" w:rsidRPr="00853421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ถึง</w:t>
      </w:r>
      <w:r w:rsidRPr="00853421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เรื่อง</w:t>
      </w:r>
      <w:r w:rsidR="00843920" w:rsidRPr="00853421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ที่ว่า</w:t>
      </w:r>
      <w:r w:rsidRPr="00853421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สิ่งต่างๆ</w:t>
      </w:r>
      <w:r w:rsidR="00843920" w:rsidRPr="00853421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 xml:space="preserve"> กำลัง</w:t>
      </w:r>
      <w:r w:rsidRPr="00853421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ดีขึ้นสำหรับ</w:t>
      </w:r>
      <w:r w:rsidR="00843920" w:rsidRPr="00853421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ผู้ทุพพลภาพ</w:t>
      </w:r>
      <w:r w:rsidRPr="00853421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หรือไม่</w:t>
      </w:r>
    </w:p>
    <w:p w14:paraId="686ED216" w14:textId="464F9B2E" w:rsidR="00251332" w:rsidRPr="00853421" w:rsidRDefault="00554953" w:rsidP="005E1051">
      <w:pPr>
        <w:rPr>
          <w:rFonts w:asciiTheme="minorBidi" w:hAnsiTheme="minorBidi" w:cstheme="minorBidi"/>
          <w:sz w:val="32"/>
          <w:szCs w:val="24"/>
        </w:rPr>
      </w:pPr>
      <w:r w:rsidRPr="00853421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 xml:space="preserve">นอกจากนั้น </w:t>
      </w:r>
      <w:r w:rsidR="005E3F48" w:rsidRPr="00853421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รายงานของเรายังสามารถพูด</w:t>
      </w:r>
      <w:r w:rsidRPr="00853421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เกี่ยวกับ</w:t>
      </w:r>
      <w:r w:rsidR="005E3F48" w:rsidRPr="00853421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เรื่อง</w:t>
      </w:r>
      <w:r w:rsidRPr="00853421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ที่ว่า</w:t>
      </w:r>
      <w:r w:rsidR="005E3F48" w:rsidRPr="00853421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:</w:t>
      </w:r>
    </w:p>
    <w:p w14:paraId="7E7E8209" w14:textId="77777777" w:rsidR="00251332" w:rsidRPr="00853421" w:rsidRDefault="005E3F48" w:rsidP="005E1051">
      <w:pPr>
        <w:pStyle w:val="ListParagraph"/>
        <w:numPr>
          <w:ilvl w:val="0"/>
          <w:numId w:val="17"/>
        </w:numPr>
        <w:spacing w:before="120" w:after="120"/>
        <w:ind w:left="714" w:hanging="357"/>
        <w:rPr>
          <w:rFonts w:asciiTheme="minorBidi" w:hAnsiTheme="minorBidi" w:cstheme="minorBidi"/>
          <w:sz w:val="32"/>
          <w:szCs w:val="24"/>
        </w:rPr>
      </w:pPr>
      <w:r w:rsidRPr="00853421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กลยุทธ์ใหม่ทำงานดีแค่ไหน</w:t>
      </w:r>
    </w:p>
    <w:p w14:paraId="564F90A0" w14:textId="0900B15E" w:rsidR="00251332" w:rsidRPr="00853421" w:rsidRDefault="005E3F48" w:rsidP="005E1051">
      <w:pPr>
        <w:pStyle w:val="ListParagraph"/>
        <w:numPr>
          <w:ilvl w:val="0"/>
          <w:numId w:val="17"/>
        </w:numPr>
        <w:spacing w:before="120" w:after="120"/>
        <w:rPr>
          <w:rFonts w:asciiTheme="minorBidi" w:hAnsiTheme="minorBidi" w:cstheme="minorBidi"/>
          <w:sz w:val="32"/>
          <w:szCs w:val="24"/>
        </w:rPr>
      </w:pPr>
      <w:r w:rsidRPr="00853421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ด</w:t>
      </w:r>
      <w:r w:rsidR="00A56F4F" w:rsidRPr="00853421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้าน</w:t>
      </w:r>
      <w:r w:rsidR="00D2364C" w:rsidRPr="00853421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 xml:space="preserve">ต่างๆ </w:t>
      </w:r>
      <w:r w:rsidRPr="00853421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ที่ต้องทำงานมากขึ้น</w:t>
      </w:r>
    </w:p>
    <w:p w14:paraId="456C1F9E" w14:textId="77777777" w:rsidR="005E1051" w:rsidRPr="00ED6E16" w:rsidRDefault="005E3F48">
      <w:pPr>
        <w:spacing w:after="0"/>
        <w:rPr>
          <w:rFonts w:asciiTheme="minorBidi" w:hAnsiTheme="minorBidi" w:cstheme="minorBidi"/>
          <w:b/>
          <w:bCs/>
          <w:sz w:val="32"/>
          <w:szCs w:val="28"/>
        </w:rPr>
      </w:pPr>
      <w:r w:rsidRPr="00ED6E16">
        <w:rPr>
          <w:rFonts w:asciiTheme="minorBidi" w:hAnsiTheme="minorBidi" w:cstheme="minorBidi"/>
          <w:sz w:val="32"/>
          <w:szCs w:val="24"/>
        </w:rPr>
        <w:br w:type="page"/>
      </w:r>
    </w:p>
    <w:p w14:paraId="6005D3E7" w14:textId="77777777" w:rsidR="0068526C" w:rsidRPr="00ED6E16" w:rsidRDefault="005E3F48" w:rsidP="0068526C">
      <w:pPr>
        <w:pStyle w:val="Heading3"/>
        <w:rPr>
          <w:rFonts w:asciiTheme="minorBidi" w:hAnsiTheme="minorBidi" w:cstheme="minorBidi"/>
          <w:sz w:val="32"/>
          <w:szCs w:val="28"/>
        </w:rPr>
      </w:pPr>
      <w:r w:rsidRPr="00ED6E16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lastRenderedPageBreak/>
        <w:t>คำถามให้คิด</w:t>
      </w:r>
    </w:p>
    <w:p w14:paraId="5A9F2726" w14:textId="484527CD" w:rsidR="00251332" w:rsidRPr="00853421" w:rsidRDefault="005E3F48" w:rsidP="005E1051">
      <w:pPr>
        <w:rPr>
          <w:rFonts w:asciiTheme="minorBidi" w:hAnsiTheme="minorBidi" w:cstheme="minorBidi"/>
          <w:sz w:val="32"/>
          <w:szCs w:val="24"/>
        </w:rPr>
      </w:pPr>
      <w:r w:rsidRPr="00ED6E16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เราควรเขียน</w:t>
      </w:r>
      <w:r w:rsidR="00F26043" w:rsidRPr="00853421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เรื่อง</w:t>
      </w:r>
      <w:r w:rsidRPr="00853421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เกี่ยวกับอะไรในรายงานของเรา</w:t>
      </w:r>
      <w:r w:rsidRPr="00853421">
        <w:rPr>
          <w:rFonts w:ascii="Cordia New" w:eastAsia="Cordia New" w:hAnsi="Cordia New" w:cs="Cordia New"/>
          <w:sz w:val="32"/>
          <w:szCs w:val="32"/>
          <w:lang w:val="th-TH" w:bidi="th-TH"/>
        </w:rPr>
        <w:t>?</w:t>
      </w:r>
    </w:p>
    <w:p w14:paraId="26ADBBAA" w14:textId="77777777" w:rsidR="00251332" w:rsidRPr="00853421" w:rsidRDefault="005E3F48" w:rsidP="005E1051">
      <w:pPr>
        <w:rPr>
          <w:rFonts w:asciiTheme="minorBidi" w:hAnsiTheme="minorBidi" w:cstheme="minorBidi"/>
          <w:sz w:val="32"/>
          <w:szCs w:val="24"/>
        </w:rPr>
      </w:pPr>
      <w:r w:rsidRPr="00853421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คุณคิดว่าเราควรทำสิ่งต่อไปนี้บ่อยแค่ไหน:</w:t>
      </w:r>
    </w:p>
    <w:p w14:paraId="720540F2" w14:textId="12499A27" w:rsidR="00251332" w:rsidRPr="00853421" w:rsidRDefault="005E3F48" w:rsidP="005E1051">
      <w:pPr>
        <w:pStyle w:val="ListParagraph"/>
        <w:numPr>
          <w:ilvl w:val="0"/>
          <w:numId w:val="18"/>
        </w:numPr>
        <w:spacing w:before="120" w:after="120"/>
        <w:rPr>
          <w:rFonts w:asciiTheme="minorBidi" w:hAnsiTheme="minorBidi" w:cstheme="minorBidi"/>
          <w:sz w:val="32"/>
          <w:szCs w:val="24"/>
        </w:rPr>
      </w:pPr>
      <w:r w:rsidRPr="00853421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เขียนรายงานของเรา</w:t>
      </w:r>
      <w:r w:rsidR="00F26043" w:rsidRPr="00853421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 xml:space="preserve"> อาทิ </w:t>
      </w:r>
      <w:r w:rsidRPr="00853421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 xml:space="preserve">เช่น ทุก </w:t>
      </w:r>
      <w:r w:rsidRPr="00853421">
        <w:rPr>
          <w:rFonts w:ascii="Cordia New" w:eastAsia="Cordia New" w:hAnsi="Cordia New" w:cs="Cordia New"/>
          <w:sz w:val="40"/>
          <w:szCs w:val="40"/>
          <w:cs/>
          <w:lang w:val="th-TH" w:bidi="th-TH"/>
        </w:rPr>
        <w:t>1</w:t>
      </w:r>
      <w:r w:rsidRPr="00853421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 xml:space="preserve"> หรือ </w:t>
      </w:r>
      <w:r w:rsidRPr="00853421">
        <w:rPr>
          <w:rFonts w:ascii="Cordia New" w:eastAsia="Cordia New" w:hAnsi="Cordia New" w:cs="Cordia New"/>
          <w:sz w:val="40"/>
          <w:szCs w:val="40"/>
          <w:cs/>
          <w:lang w:val="th-TH" w:bidi="th-TH"/>
        </w:rPr>
        <w:t>2</w:t>
      </w:r>
      <w:r w:rsidRPr="00853421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 xml:space="preserve"> ปี</w:t>
      </w:r>
      <w:r w:rsidRPr="00853421">
        <w:rPr>
          <w:rFonts w:ascii="Cordia New" w:eastAsia="Cordia New" w:hAnsi="Cordia New" w:cs="Cordia New"/>
          <w:sz w:val="32"/>
          <w:szCs w:val="32"/>
          <w:lang w:val="th-TH" w:bidi="th-TH"/>
        </w:rPr>
        <w:t>?</w:t>
      </w:r>
    </w:p>
    <w:p w14:paraId="4E997C19" w14:textId="2CAB7D58" w:rsidR="00251332" w:rsidRPr="00853421" w:rsidRDefault="005E3131" w:rsidP="005E1051">
      <w:pPr>
        <w:pStyle w:val="ListParagraph"/>
        <w:numPr>
          <w:ilvl w:val="0"/>
          <w:numId w:val="18"/>
        </w:numPr>
        <w:spacing w:before="120" w:after="120"/>
        <w:rPr>
          <w:rFonts w:asciiTheme="minorBidi" w:hAnsiTheme="minorBidi" w:cstheme="minorBidi"/>
          <w:sz w:val="32"/>
          <w:szCs w:val="24"/>
        </w:rPr>
      </w:pPr>
      <w:r w:rsidRPr="00853421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แชร์</w:t>
      </w:r>
      <w:r w:rsidR="005E3F48" w:rsidRPr="00853421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รายงานของเรากับชุมชน</w:t>
      </w:r>
      <w:r w:rsidR="005E3F48" w:rsidRPr="00853421">
        <w:rPr>
          <w:rFonts w:ascii="Cordia New" w:eastAsia="Cordia New" w:hAnsi="Cordia New" w:cs="Cordia New"/>
          <w:sz w:val="32"/>
          <w:szCs w:val="32"/>
          <w:lang w:val="th-TH" w:bidi="th-TH"/>
        </w:rPr>
        <w:t>?</w:t>
      </w:r>
    </w:p>
    <w:p w14:paraId="713AB268" w14:textId="77777777" w:rsidR="00251332" w:rsidRPr="00ED6E16" w:rsidRDefault="005E3F48" w:rsidP="005E1051">
      <w:pPr>
        <w:rPr>
          <w:rFonts w:asciiTheme="minorBidi" w:hAnsiTheme="minorBidi" w:cstheme="minorBidi"/>
          <w:sz w:val="32"/>
          <w:szCs w:val="24"/>
        </w:rPr>
      </w:pPr>
      <w:r w:rsidRPr="00ED6E16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โปรดเขียนคำตอบของคุณในพื้นที่ว่างด้านล่าง</w:t>
      </w:r>
    </w:p>
    <w:tbl>
      <w:tblPr>
        <w:tblStyle w:val="TableGrid"/>
        <w:tblpPr w:leftFromText="180" w:rightFromText="180" w:vertAnchor="text" w:horzAnchor="margin" w:tblpY="297"/>
        <w:tblW w:w="9209" w:type="dxa"/>
        <w:tblLook w:val="04A0" w:firstRow="1" w:lastRow="0" w:firstColumn="1" w:lastColumn="0" w:noHBand="0" w:noVBand="1"/>
      </w:tblPr>
      <w:tblGrid>
        <w:gridCol w:w="9209"/>
      </w:tblGrid>
      <w:tr w:rsidR="00E27EF5" w:rsidRPr="00F910AC" w14:paraId="3A38BAA4" w14:textId="77777777" w:rsidTr="00632E7A">
        <w:trPr>
          <w:trHeight w:val="4526"/>
        </w:trPr>
        <w:sdt>
          <w:sdtPr>
            <w:rPr>
              <w:rFonts w:asciiTheme="minorBidi" w:hAnsiTheme="minorBidi" w:cstheme="minorBidi"/>
              <w:sz w:val="32"/>
              <w:szCs w:val="24"/>
            </w:rPr>
            <w:id w:val="-1586917433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9209" w:type="dxa"/>
              </w:tcPr>
              <w:p w14:paraId="73DB2C20" w14:textId="77777777" w:rsidR="0068526C" w:rsidRPr="00ED6E16" w:rsidRDefault="005E3F48" w:rsidP="005E1051">
                <w:pPr>
                  <w:rPr>
                    <w:rFonts w:asciiTheme="minorBidi" w:hAnsiTheme="minorBidi" w:cstheme="minorBidi"/>
                    <w:sz w:val="32"/>
                    <w:szCs w:val="24"/>
                  </w:rPr>
                </w:pPr>
                <w:r w:rsidRPr="00ED6E16">
                  <w:rPr>
                    <w:rStyle w:val="PlaceholderText"/>
                    <w:rFonts w:ascii="Cordia New" w:eastAsia="Cordia New" w:hAnsi="Cordia New" w:cs="Cordia New"/>
                    <w:sz w:val="32"/>
                    <w:szCs w:val="32"/>
                    <w:cs/>
                    <w:lang w:val="th-TH" w:bidi="th-TH"/>
                  </w:rPr>
                  <w:t>คลิกหรือเคาะที่นี่เพื่อใส่ข้อความ</w:t>
                </w:r>
              </w:p>
            </w:tc>
          </w:sdtContent>
        </w:sdt>
      </w:tr>
    </w:tbl>
    <w:p w14:paraId="2D5CF886" w14:textId="77777777" w:rsidR="00632E7A" w:rsidRPr="00ED6E16" w:rsidRDefault="005E3F48" w:rsidP="005E1051">
      <w:pPr>
        <w:rPr>
          <w:rFonts w:asciiTheme="minorBidi" w:hAnsiTheme="minorBidi" w:cstheme="minorBidi"/>
          <w:color w:val="00787A"/>
          <w:sz w:val="40"/>
          <w:szCs w:val="28"/>
          <w:lang w:val="x-none" w:eastAsia="x-none"/>
        </w:rPr>
      </w:pPr>
      <w:r w:rsidRPr="00ED6E16">
        <w:rPr>
          <w:rFonts w:asciiTheme="minorBidi" w:hAnsiTheme="minorBidi" w:cstheme="minorBidi"/>
          <w:sz w:val="32"/>
          <w:szCs w:val="24"/>
        </w:rPr>
        <w:br w:type="page"/>
      </w:r>
    </w:p>
    <w:p w14:paraId="62B70970" w14:textId="49F47521" w:rsidR="007E3924" w:rsidRPr="00ED6E16" w:rsidRDefault="005E3F48" w:rsidP="0085345F">
      <w:pPr>
        <w:pStyle w:val="Heading2"/>
        <w:rPr>
          <w:rFonts w:asciiTheme="minorBidi" w:hAnsiTheme="minorBidi" w:cstheme="minorBidi"/>
          <w:sz w:val="40"/>
          <w:szCs w:val="28"/>
        </w:rPr>
      </w:pPr>
      <w:bookmarkStart w:id="54" w:name="_Toc256000013"/>
      <w:r w:rsidRPr="00ED6E16">
        <w:rPr>
          <w:rFonts w:ascii="Cordia New" w:eastAsia="Cordia New" w:hAnsi="Cordia New" w:cs="Cordia New"/>
          <w:sz w:val="40"/>
          <w:szCs w:val="40"/>
          <w:cs/>
          <w:lang w:val="th-TH" w:bidi="th-TH"/>
        </w:rPr>
        <w:lastRenderedPageBreak/>
        <w:t>แผนปฏิบัติการ</w:t>
      </w:r>
      <w:bookmarkEnd w:id="54"/>
    </w:p>
    <w:p w14:paraId="22F208F2" w14:textId="423E5CDD" w:rsidR="00251332" w:rsidRPr="00ED6E16" w:rsidRDefault="005E3F48" w:rsidP="005E1051">
      <w:pPr>
        <w:rPr>
          <w:rFonts w:asciiTheme="minorBidi" w:hAnsiTheme="minorBidi" w:cstheme="minorBidi"/>
          <w:sz w:val="32"/>
          <w:szCs w:val="24"/>
        </w:rPr>
      </w:pPr>
      <w:r w:rsidRPr="00ED6E16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เราสามารถเขียนแผนปฏิบัติการเพื่อช่วย:</w:t>
      </w:r>
    </w:p>
    <w:p w14:paraId="3A4DFE09" w14:textId="6D7D5702" w:rsidR="00251332" w:rsidRPr="00ED6E16" w:rsidRDefault="005E3F48" w:rsidP="005E1051">
      <w:pPr>
        <w:pStyle w:val="ListParagraph"/>
        <w:numPr>
          <w:ilvl w:val="0"/>
          <w:numId w:val="19"/>
        </w:numPr>
        <w:spacing w:before="120" w:after="120"/>
        <w:rPr>
          <w:rFonts w:asciiTheme="minorBidi" w:hAnsiTheme="minorBidi" w:cstheme="minorBidi"/>
          <w:sz w:val="32"/>
          <w:szCs w:val="24"/>
        </w:rPr>
      </w:pPr>
      <w:r w:rsidRPr="00ED6E16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รัฐบาลต่างๆ</w:t>
      </w:r>
    </w:p>
    <w:p w14:paraId="5D177C1B" w14:textId="77777777" w:rsidR="00251332" w:rsidRPr="00ED6E16" w:rsidRDefault="005E3F48" w:rsidP="005E1051">
      <w:pPr>
        <w:pStyle w:val="ListParagraph"/>
        <w:numPr>
          <w:ilvl w:val="0"/>
          <w:numId w:val="19"/>
        </w:numPr>
        <w:spacing w:before="120" w:after="120"/>
        <w:rPr>
          <w:rFonts w:asciiTheme="minorBidi" w:hAnsiTheme="minorBidi" w:cstheme="minorBidi"/>
          <w:sz w:val="32"/>
          <w:szCs w:val="24"/>
        </w:rPr>
      </w:pPr>
      <w:r w:rsidRPr="00ED6E16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ภาคส่วนความทุพพลภาพ</w:t>
      </w:r>
    </w:p>
    <w:p w14:paraId="6900F3AB" w14:textId="77777777" w:rsidR="00251332" w:rsidRPr="00ED6E16" w:rsidRDefault="005E3F48" w:rsidP="005E1051">
      <w:pPr>
        <w:pStyle w:val="ListParagraph"/>
        <w:numPr>
          <w:ilvl w:val="0"/>
          <w:numId w:val="19"/>
        </w:numPr>
        <w:spacing w:before="120" w:after="120"/>
        <w:rPr>
          <w:rFonts w:asciiTheme="minorBidi" w:hAnsiTheme="minorBidi" w:cstheme="minorBidi"/>
          <w:sz w:val="32"/>
          <w:szCs w:val="24"/>
        </w:rPr>
      </w:pPr>
      <w:r w:rsidRPr="00ED6E16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ชุมชนที่กว้างขวางขึ้น</w:t>
      </w:r>
    </w:p>
    <w:p w14:paraId="6490DB7C" w14:textId="7C7FE7ED" w:rsidR="00251332" w:rsidRPr="00ED6E16" w:rsidRDefault="005E3F48" w:rsidP="005E1051">
      <w:pPr>
        <w:rPr>
          <w:rFonts w:asciiTheme="minorBidi" w:hAnsiTheme="minorBidi" w:cstheme="minorBidi"/>
          <w:sz w:val="32"/>
          <w:szCs w:val="24"/>
        </w:rPr>
      </w:pPr>
      <w:r w:rsidRPr="00ED6E16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แผนปฏิบัติการของเราจะช่วย:</w:t>
      </w:r>
    </w:p>
    <w:p w14:paraId="24410142" w14:textId="51F16735" w:rsidR="00251332" w:rsidRPr="00853421" w:rsidRDefault="005E3F48" w:rsidP="005E1051">
      <w:pPr>
        <w:numPr>
          <w:ilvl w:val="0"/>
          <w:numId w:val="19"/>
        </w:numPr>
        <w:rPr>
          <w:rFonts w:asciiTheme="minorBidi" w:hAnsiTheme="minorBidi" w:cstheme="minorBidi"/>
          <w:sz w:val="32"/>
          <w:szCs w:val="24"/>
        </w:rPr>
      </w:pPr>
      <w:r w:rsidRPr="00ED6E16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ให้ทุกคนเข้าใจอย่างถ่องแท้</w:t>
      </w:r>
      <w:r w:rsidRPr="00853421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ว่า</w:t>
      </w:r>
      <w:r w:rsidR="000310B9" w:rsidRPr="00853421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เขา</w:t>
      </w:r>
      <w:r w:rsidRPr="00853421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ต้องทำอะไร</w:t>
      </w:r>
    </w:p>
    <w:p w14:paraId="6CDA1951" w14:textId="35113CB0" w:rsidR="00251332" w:rsidRPr="00853421" w:rsidRDefault="005E3F48" w:rsidP="005E1051">
      <w:pPr>
        <w:numPr>
          <w:ilvl w:val="0"/>
          <w:numId w:val="19"/>
        </w:numPr>
        <w:rPr>
          <w:rFonts w:asciiTheme="minorBidi" w:hAnsiTheme="minorBidi" w:cstheme="minorBidi"/>
          <w:sz w:val="32"/>
          <w:szCs w:val="24"/>
        </w:rPr>
      </w:pPr>
      <w:r w:rsidRPr="00853421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กลยุทธ์ใหม่ทำให้เกิดความแตกต่าง</w:t>
      </w:r>
      <w:r w:rsidR="000310B9" w:rsidRPr="00853421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เป็นอันมาก</w:t>
      </w:r>
      <w:r w:rsidRPr="00853421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สำหรับ</w:t>
      </w:r>
      <w:r w:rsidR="000310B9" w:rsidRPr="00853421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ผู้ทุพพลภาพ</w:t>
      </w:r>
    </w:p>
    <w:p w14:paraId="060A1830" w14:textId="7151FD02" w:rsidR="00251332" w:rsidRPr="00853421" w:rsidRDefault="005E3F48" w:rsidP="005E1051">
      <w:pPr>
        <w:rPr>
          <w:rFonts w:asciiTheme="minorBidi" w:hAnsiTheme="minorBidi" w:cstheme="minorBidi"/>
          <w:sz w:val="32"/>
          <w:szCs w:val="24"/>
        </w:rPr>
      </w:pPr>
      <w:r w:rsidRPr="00853421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แผนปฏิบัติการของเราจะพูดเกี่ยวกับ:</w:t>
      </w:r>
    </w:p>
    <w:p w14:paraId="4C4EA24F" w14:textId="71642418" w:rsidR="00251332" w:rsidRPr="00853421" w:rsidRDefault="00E50A87" w:rsidP="005E1051">
      <w:pPr>
        <w:numPr>
          <w:ilvl w:val="0"/>
          <w:numId w:val="40"/>
        </w:numPr>
        <w:rPr>
          <w:rFonts w:asciiTheme="minorBidi" w:hAnsiTheme="minorBidi" w:cstheme="minorBidi"/>
          <w:sz w:val="32"/>
          <w:szCs w:val="24"/>
        </w:rPr>
      </w:pPr>
      <w:r w:rsidRPr="00853421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เรื่อง</w:t>
      </w:r>
      <w:r w:rsidR="005E3F48" w:rsidRPr="00853421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ที่</w:t>
      </w:r>
      <w:r w:rsidRPr="00853421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ว่า</w:t>
      </w:r>
      <w:r w:rsidR="005E3F48" w:rsidRPr="00853421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เราจะทำ</w:t>
      </w:r>
      <w:r w:rsidRPr="00853421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อะไร</w:t>
      </w:r>
      <w:r w:rsidR="005E3F48" w:rsidRPr="00853421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เพื่อให้สิ่งต่างๆ</w:t>
      </w:r>
      <w:r w:rsidR="00BC12DC" w:rsidRPr="00853421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 xml:space="preserve"> </w:t>
      </w:r>
      <w:r w:rsidR="005E3F48" w:rsidRPr="00853421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ดีขึ้น</w:t>
      </w:r>
    </w:p>
    <w:p w14:paraId="7FB5855D" w14:textId="29C99BFD" w:rsidR="00251332" w:rsidRPr="00853421" w:rsidRDefault="005E3F48" w:rsidP="005E1051">
      <w:pPr>
        <w:numPr>
          <w:ilvl w:val="0"/>
          <w:numId w:val="40"/>
        </w:numPr>
        <w:rPr>
          <w:rFonts w:asciiTheme="minorBidi" w:hAnsiTheme="minorBidi" w:cstheme="minorBidi"/>
          <w:sz w:val="32"/>
          <w:szCs w:val="24"/>
        </w:rPr>
      </w:pPr>
      <w:r w:rsidRPr="00853421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จะต้องใช้เวลานานแค่ไหน</w:t>
      </w:r>
      <w:r w:rsidR="00BC12DC" w:rsidRPr="00853421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ในการที่</w:t>
      </w:r>
      <w:r w:rsidRPr="00853421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จะทำให้สิ่งต่างๆ</w:t>
      </w:r>
      <w:r w:rsidR="0080106B" w:rsidRPr="00853421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 xml:space="preserve"> </w:t>
      </w:r>
      <w:r w:rsidRPr="00853421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ดีขึ้น</w:t>
      </w:r>
    </w:p>
    <w:p w14:paraId="71CA4ABA" w14:textId="77777777" w:rsidR="0068526C" w:rsidRPr="00853421" w:rsidRDefault="005E3F48" w:rsidP="0068526C">
      <w:pPr>
        <w:pStyle w:val="Heading3"/>
        <w:rPr>
          <w:rFonts w:asciiTheme="minorBidi" w:hAnsiTheme="minorBidi" w:cstheme="minorBidi"/>
          <w:sz w:val="32"/>
          <w:szCs w:val="28"/>
        </w:rPr>
      </w:pPr>
      <w:r w:rsidRPr="00853421">
        <w:rPr>
          <w:rStyle w:val="Strong"/>
          <w:rFonts w:ascii="Cordia New" w:eastAsia="Cordia New" w:hAnsi="Cordia New" w:cs="Cordia New"/>
          <w:b/>
          <w:bCs/>
          <w:sz w:val="32"/>
          <w:szCs w:val="32"/>
          <w:cs/>
          <w:lang w:val="th-TH" w:bidi="th-TH"/>
        </w:rPr>
        <w:t>คำถามให้คิด</w:t>
      </w:r>
    </w:p>
    <w:p w14:paraId="78A1AAD7" w14:textId="4FC4F2C0" w:rsidR="00251332" w:rsidRPr="00853421" w:rsidRDefault="005E3F48" w:rsidP="005E1051">
      <w:pPr>
        <w:rPr>
          <w:rFonts w:asciiTheme="minorBidi" w:hAnsiTheme="minorBidi" w:cstheme="minorBidi"/>
          <w:sz w:val="32"/>
          <w:szCs w:val="24"/>
        </w:rPr>
      </w:pPr>
      <w:r w:rsidRPr="00853421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คุณ</w:t>
      </w:r>
      <w:r w:rsidR="0080106B" w:rsidRPr="00853421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มีความ</w:t>
      </w:r>
      <w:r w:rsidRPr="00853421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คิด</w:t>
      </w:r>
      <w:r w:rsidR="0080106B" w:rsidRPr="00853421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เห็นอย่างไรเกี่ยวกับ</w:t>
      </w:r>
      <w:r w:rsidRPr="00853421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แผนปฏิบัติการ</w:t>
      </w:r>
      <w:r w:rsidRPr="00853421">
        <w:rPr>
          <w:rFonts w:ascii="Cordia New" w:eastAsia="Cordia New" w:hAnsi="Cordia New" w:cs="Cordia New"/>
          <w:sz w:val="32"/>
          <w:szCs w:val="32"/>
          <w:lang w:val="th-TH" w:bidi="th-TH"/>
        </w:rPr>
        <w:t>?</w:t>
      </w:r>
    </w:p>
    <w:p w14:paraId="6D24023F" w14:textId="38D02201" w:rsidR="00251332" w:rsidRPr="00853421" w:rsidRDefault="005E3F48" w:rsidP="005E1051">
      <w:pPr>
        <w:rPr>
          <w:rFonts w:asciiTheme="minorBidi" w:hAnsiTheme="minorBidi" w:cstheme="minorBidi"/>
          <w:sz w:val="32"/>
          <w:szCs w:val="24"/>
        </w:rPr>
      </w:pPr>
      <w:r w:rsidRPr="00853421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เราควรรวมแผนปฏิบัติการไว้ในกลยุทธ์ใหม่</w:t>
      </w:r>
      <w:r w:rsidR="00954E3E" w:rsidRPr="00853421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ไหม</w:t>
      </w:r>
      <w:r w:rsidR="00954E3E" w:rsidRPr="00853421">
        <w:rPr>
          <w:rFonts w:ascii="Cordia New" w:eastAsia="Cordia New" w:hAnsi="Cordia New" w:cs="Cordia New"/>
          <w:sz w:val="32"/>
          <w:szCs w:val="32"/>
          <w:lang w:val="th-TH" w:bidi="th-TH"/>
        </w:rPr>
        <w:t xml:space="preserve">? </w:t>
      </w:r>
    </w:p>
    <w:p w14:paraId="19772CBD" w14:textId="77777777" w:rsidR="00251332" w:rsidRPr="00ED6E16" w:rsidRDefault="005E3F48" w:rsidP="005E1051">
      <w:pPr>
        <w:rPr>
          <w:rFonts w:asciiTheme="minorBidi" w:hAnsiTheme="minorBidi" w:cstheme="minorBidi"/>
          <w:sz w:val="32"/>
          <w:szCs w:val="24"/>
        </w:rPr>
      </w:pPr>
      <w:r w:rsidRPr="00ED6E16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โปรดเขียนคำตอบของคุณในพื้นที่ว่างด้านล่าง</w:t>
      </w:r>
    </w:p>
    <w:tbl>
      <w:tblPr>
        <w:tblStyle w:val="TableGrid"/>
        <w:tblpPr w:leftFromText="180" w:rightFromText="180" w:vertAnchor="text" w:horzAnchor="margin" w:tblpY="375"/>
        <w:tblW w:w="9209" w:type="dxa"/>
        <w:tblLook w:val="04A0" w:firstRow="1" w:lastRow="0" w:firstColumn="1" w:lastColumn="0" w:noHBand="0" w:noVBand="1"/>
      </w:tblPr>
      <w:tblGrid>
        <w:gridCol w:w="9209"/>
      </w:tblGrid>
      <w:tr w:rsidR="00E27EF5" w:rsidRPr="00F910AC" w14:paraId="626E5665" w14:textId="77777777" w:rsidTr="005E1051">
        <w:trPr>
          <w:trHeight w:val="4952"/>
        </w:trPr>
        <w:sdt>
          <w:sdtPr>
            <w:rPr>
              <w:rFonts w:asciiTheme="minorBidi" w:hAnsiTheme="minorBidi" w:cstheme="minorBidi"/>
              <w:sz w:val="32"/>
              <w:szCs w:val="24"/>
            </w:rPr>
            <w:id w:val="870183369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9209" w:type="dxa"/>
              </w:tcPr>
              <w:p w14:paraId="0BFC2043" w14:textId="77777777" w:rsidR="0068526C" w:rsidRPr="00ED6E16" w:rsidRDefault="005E3F48" w:rsidP="005E1051">
                <w:pPr>
                  <w:rPr>
                    <w:rFonts w:asciiTheme="minorBidi" w:hAnsiTheme="minorBidi" w:cstheme="minorBidi"/>
                    <w:sz w:val="32"/>
                    <w:szCs w:val="24"/>
                  </w:rPr>
                </w:pPr>
                <w:r w:rsidRPr="00ED6E16">
                  <w:rPr>
                    <w:rStyle w:val="PlaceholderText"/>
                    <w:rFonts w:ascii="Cordia New" w:eastAsia="Cordia New" w:hAnsi="Cordia New" w:cs="Cordia New"/>
                    <w:sz w:val="32"/>
                    <w:szCs w:val="32"/>
                    <w:cs/>
                    <w:lang w:val="th-TH" w:bidi="th-TH"/>
                  </w:rPr>
                  <w:t>คลิกหรือเคาะที่นี่เพื่อใส่ข้อความ</w:t>
                </w:r>
              </w:p>
            </w:tc>
          </w:sdtContent>
        </w:sdt>
      </w:tr>
    </w:tbl>
    <w:p w14:paraId="3828B977" w14:textId="77777777" w:rsidR="00B5447A" w:rsidRDefault="00B5447A" w:rsidP="0085345F">
      <w:pPr>
        <w:pStyle w:val="Heading2"/>
        <w:rPr>
          <w:rFonts w:ascii="Cordia New" w:eastAsia="Cordia New" w:hAnsi="Cordia New" w:cs="Cordia New"/>
          <w:sz w:val="40"/>
          <w:szCs w:val="40"/>
          <w:lang w:val="en-US" w:bidi="th-TH"/>
        </w:rPr>
      </w:pPr>
      <w:bookmarkStart w:id="55" w:name="_Toc256000014"/>
      <w:r>
        <w:rPr>
          <w:rFonts w:ascii="Cordia New" w:eastAsia="Cordia New" w:hAnsi="Cordia New" w:cs="Cordia New"/>
          <w:sz w:val="40"/>
          <w:szCs w:val="40"/>
          <w:lang w:val="en-US" w:bidi="th-TH"/>
        </w:rPr>
        <w:br w:type="page"/>
      </w:r>
    </w:p>
    <w:p w14:paraId="3DF55967" w14:textId="54990917" w:rsidR="00982D5D" w:rsidRPr="00ED6E16" w:rsidRDefault="005E3F48" w:rsidP="0085345F">
      <w:pPr>
        <w:pStyle w:val="Heading2"/>
        <w:rPr>
          <w:rFonts w:asciiTheme="minorBidi" w:hAnsiTheme="minorBidi" w:cstheme="minorBidi"/>
          <w:sz w:val="40"/>
          <w:szCs w:val="28"/>
        </w:rPr>
      </w:pPr>
      <w:r w:rsidRPr="00ED6E16">
        <w:rPr>
          <w:rFonts w:ascii="Cordia New" w:eastAsia="Cordia New" w:hAnsi="Cordia New" w:cs="Cordia New"/>
          <w:sz w:val="40"/>
          <w:szCs w:val="40"/>
          <w:cs/>
          <w:lang w:val="th-TH" w:bidi="th-TH"/>
        </w:rPr>
        <w:lastRenderedPageBreak/>
        <w:t>รวมถึ</w:t>
      </w:r>
      <w:r w:rsidR="004A3E7C">
        <w:rPr>
          <w:rFonts w:ascii="Cordia New" w:eastAsia="Cordia New" w:hAnsi="Cordia New" w:cs="Cordia New" w:hint="cs"/>
          <w:sz w:val="40"/>
          <w:szCs w:val="40"/>
          <w:cs/>
          <w:lang w:val="th-TH" w:bidi="th-TH"/>
        </w:rPr>
        <w:t>งผู้ทุพพลภาพ</w:t>
      </w:r>
      <w:bookmarkEnd w:id="55"/>
    </w:p>
    <w:p w14:paraId="08738FCD" w14:textId="7D16484B" w:rsidR="00251332" w:rsidRPr="00853421" w:rsidRDefault="005E3F48" w:rsidP="005E1051">
      <w:pPr>
        <w:rPr>
          <w:rFonts w:asciiTheme="minorBidi" w:hAnsiTheme="minorBidi" w:cstheme="minorBidi"/>
          <w:sz w:val="32"/>
          <w:szCs w:val="24"/>
        </w:rPr>
      </w:pPr>
      <w:r w:rsidRPr="00ED6E16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เราต้องการเขียน</w:t>
      </w:r>
      <w:r w:rsidRPr="00853421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แผน</w:t>
      </w:r>
      <w:r w:rsidR="00A41729" w:rsidRPr="00853421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ผังเกี่ยวกับวิธีการที่จะทำให้ผู้ทุพพลภาพ</w:t>
      </w:r>
      <w:r w:rsidRPr="00853421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เป็นส่วนหนึ่งของการทำให้</w:t>
      </w:r>
      <w:r w:rsidR="00DA153A" w:rsidRPr="00853421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เกิ</w:t>
      </w:r>
      <w:r w:rsidR="00F45BCC" w:rsidRPr="00853421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ด</w:t>
      </w:r>
      <w:r w:rsidR="00DA153A" w:rsidRPr="00853421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ความ</w:t>
      </w:r>
      <w:r w:rsidRPr="00853421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มั่นใจว่ากลยุทธ์ทำงานได้</w:t>
      </w:r>
      <w:r w:rsidR="00DA153A" w:rsidRPr="00853421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ผล</w:t>
      </w:r>
      <w:r w:rsidRPr="00853421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อย่างไร</w:t>
      </w:r>
    </w:p>
    <w:p w14:paraId="5460549B" w14:textId="77777777" w:rsidR="00D6664C" w:rsidRPr="00ED6E16" w:rsidRDefault="005E3F48" w:rsidP="00D6664C">
      <w:pPr>
        <w:pStyle w:val="Heading3"/>
        <w:rPr>
          <w:rFonts w:asciiTheme="minorBidi" w:hAnsiTheme="minorBidi" w:cstheme="minorBidi"/>
          <w:sz w:val="32"/>
          <w:szCs w:val="28"/>
        </w:rPr>
      </w:pPr>
      <w:r w:rsidRPr="00ED6E16">
        <w:rPr>
          <w:rStyle w:val="Strong"/>
          <w:rFonts w:ascii="Cordia New" w:eastAsia="Cordia New" w:hAnsi="Cordia New" w:cs="Cordia New"/>
          <w:b/>
          <w:bCs/>
          <w:sz w:val="32"/>
          <w:szCs w:val="32"/>
          <w:cs/>
          <w:lang w:val="th-TH" w:bidi="th-TH"/>
        </w:rPr>
        <w:t>คำถามให้คิด</w:t>
      </w:r>
    </w:p>
    <w:p w14:paraId="0E9AB3CD" w14:textId="5AE07375" w:rsidR="00251332" w:rsidRPr="00853421" w:rsidRDefault="005E3F48" w:rsidP="005E1051">
      <w:pPr>
        <w:rPr>
          <w:rFonts w:asciiTheme="minorBidi" w:hAnsiTheme="minorBidi" w:cstheme="minorBidi"/>
          <w:sz w:val="32"/>
          <w:szCs w:val="24"/>
        </w:rPr>
      </w:pPr>
      <w:r w:rsidRPr="00ED6E16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เราจะ</w:t>
      </w:r>
      <w:r w:rsidRPr="00853421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รวม</w:t>
      </w:r>
      <w:r w:rsidR="00DA153A" w:rsidRPr="00853421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ผู้ทุพพลภาพ</w:t>
      </w:r>
      <w:r w:rsidRPr="00853421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ไว้ในการทำให้มั่นใจว่ากลยุทธ์ใหม่ทำงานได้</w:t>
      </w:r>
      <w:r w:rsidR="00641D4D" w:rsidRPr="00853421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ผล</w:t>
      </w:r>
      <w:r w:rsidR="00B911CF" w:rsidRPr="00853421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ได้</w:t>
      </w:r>
      <w:r w:rsidRPr="00853421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อย่างไร</w:t>
      </w:r>
      <w:r w:rsidRPr="00853421">
        <w:rPr>
          <w:rFonts w:ascii="Cordia New" w:eastAsia="Cordia New" w:hAnsi="Cordia New" w:cs="Cordia New"/>
          <w:sz w:val="32"/>
          <w:szCs w:val="32"/>
          <w:lang w:val="th-TH" w:bidi="th-TH"/>
        </w:rPr>
        <w:t>?</w:t>
      </w:r>
    </w:p>
    <w:p w14:paraId="5FF06BC1" w14:textId="32E578B2" w:rsidR="00251332" w:rsidRPr="00ED6E16" w:rsidRDefault="005E3F48" w:rsidP="005E1051">
      <w:pPr>
        <w:rPr>
          <w:rFonts w:asciiTheme="minorBidi" w:hAnsiTheme="minorBidi" w:cstheme="minorBidi"/>
          <w:sz w:val="32"/>
          <w:szCs w:val="24"/>
        </w:rPr>
      </w:pPr>
      <w:r w:rsidRPr="00853421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เราจะรวมภาคส่วนผู้ทุพพลภาพไว้ในการทำให้มั่นใจว่ากลยุทธ์ใหม่</w:t>
      </w:r>
      <w:r w:rsidR="00B911CF" w:rsidRPr="00853421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ทำงานได้</w:t>
      </w:r>
      <w:r w:rsidR="00641D4D" w:rsidRPr="00853421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ผล</w:t>
      </w:r>
      <w:r w:rsidR="00B911CF" w:rsidRPr="00853421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ได้อย่างไร</w:t>
      </w:r>
      <w:r w:rsidR="00B911CF" w:rsidRPr="00ED6E16">
        <w:rPr>
          <w:rFonts w:ascii="Cordia New" w:eastAsia="Cordia New" w:hAnsi="Cordia New" w:cs="Cordia New"/>
          <w:sz w:val="32"/>
          <w:szCs w:val="32"/>
          <w:lang w:val="th-TH" w:bidi="th-TH"/>
        </w:rPr>
        <w:t>?</w:t>
      </w:r>
    </w:p>
    <w:p w14:paraId="2562B25E" w14:textId="77777777" w:rsidR="00251332" w:rsidRPr="00ED6E16" w:rsidRDefault="005E3F48" w:rsidP="005E1051">
      <w:pPr>
        <w:rPr>
          <w:rFonts w:asciiTheme="minorBidi" w:hAnsiTheme="minorBidi" w:cstheme="minorBidi"/>
          <w:sz w:val="32"/>
          <w:szCs w:val="24"/>
        </w:rPr>
      </w:pPr>
      <w:r w:rsidRPr="00ED6E16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โปรดเขียนคำตอบของคุณในพื้นที่ว่างด้านล่าง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E27EF5" w:rsidRPr="00F910AC" w14:paraId="75583EE1" w14:textId="77777777" w:rsidTr="00E13089">
        <w:trPr>
          <w:trHeight w:val="4535"/>
        </w:trPr>
        <w:sdt>
          <w:sdtPr>
            <w:rPr>
              <w:rFonts w:asciiTheme="minorBidi" w:hAnsiTheme="minorBidi" w:cstheme="minorBidi"/>
              <w:sz w:val="32"/>
              <w:szCs w:val="24"/>
            </w:rPr>
            <w:id w:val="-599641331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9016" w:type="dxa"/>
              </w:tcPr>
              <w:p w14:paraId="56617F29" w14:textId="77777777" w:rsidR="00D6664C" w:rsidRPr="00ED6E16" w:rsidRDefault="005E3F48" w:rsidP="005E1051">
                <w:pPr>
                  <w:rPr>
                    <w:rFonts w:asciiTheme="minorBidi" w:hAnsiTheme="minorBidi" w:cstheme="minorBidi"/>
                    <w:sz w:val="32"/>
                    <w:szCs w:val="24"/>
                  </w:rPr>
                </w:pPr>
                <w:r w:rsidRPr="00ED6E16">
                  <w:rPr>
                    <w:rStyle w:val="PlaceholderText"/>
                    <w:rFonts w:ascii="Cordia New" w:eastAsia="Cordia New" w:hAnsi="Cordia New" w:cs="Cordia New"/>
                    <w:sz w:val="32"/>
                    <w:szCs w:val="32"/>
                    <w:cs/>
                    <w:lang w:val="th-TH" w:bidi="th-TH"/>
                  </w:rPr>
                  <w:t>คลิกหรือเคาะที่นี่เพื่อใส่ข้อความ</w:t>
                </w:r>
              </w:p>
            </w:tc>
          </w:sdtContent>
        </w:sdt>
      </w:tr>
    </w:tbl>
    <w:p w14:paraId="557128A9" w14:textId="77777777" w:rsidR="005E1051" w:rsidRPr="00ED6E16" w:rsidRDefault="005E3F48">
      <w:pPr>
        <w:spacing w:after="0"/>
        <w:rPr>
          <w:rFonts w:asciiTheme="minorBidi" w:hAnsiTheme="minorBidi" w:cstheme="minorBidi"/>
          <w:b/>
          <w:bCs/>
          <w:sz w:val="32"/>
          <w:szCs w:val="28"/>
        </w:rPr>
      </w:pPr>
      <w:r w:rsidRPr="00ED6E16">
        <w:rPr>
          <w:rFonts w:asciiTheme="minorBidi" w:hAnsiTheme="minorBidi" w:cstheme="minorBidi"/>
          <w:sz w:val="32"/>
          <w:szCs w:val="24"/>
        </w:rPr>
        <w:br w:type="page"/>
      </w:r>
    </w:p>
    <w:p w14:paraId="7131BD06" w14:textId="285418BC" w:rsidR="00D6664C" w:rsidRPr="00853421" w:rsidRDefault="005E3F48" w:rsidP="000200D4">
      <w:pPr>
        <w:pStyle w:val="Heading3"/>
        <w:rPr>
          <w:rFonts w:asciiTheme="minorBidi" w:hAnsiTheme="minorBidi" w:cstheme="minorBidi"/>
          <w:sz w:val="32"/>
          <w:szCs w:val="28"/>
        </w:rPr>
      </w:pPr>
      <w:r w:rsidRPr="00ED6E16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lastRenderedPageBreak/>
        <w:t>สิ่งอื่นๆที่ควร</w:t>
      </w:r>
      <w:r w:rsidR="008F7E98" w:rsidRPr="00853421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คำนึง</w:t>
      </w:r>
      <w:r w:rsidRPr="00853421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ถึง</w:t>
      </w:r>
    </w:p>
    <w:p w14:paraId="1C2D8305" w14:textId="2F8ECEA3" w:rsidR="00251332" w:rsidRPr="00853421" w:rsidRDefault="005E3F48" w:rsidP="005E1051">
      <w:pPr>
        <w:rPr>
          <w:rFonts w:asciiTheme="minorBidi" w:hAnsiTheme="minorBidi" w:cstheme="minorBidi"/>
          <w:sz w:val="32"/>
          <w:szCs w:val="24"/>
        </w:rPr>
      </w:pPr>
      <w:r w:rsidRPr="00853421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คุณมีความคิดหรือ</w:t>
      </w:r>
      <w:r w:rsidR="008F7E98" w:rsidRPr="00853421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ข้อ</w:t>
      </w:r>
      <w:r w:rsidRPr="00853421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คิดเห็นอย่างอื่นที่อาจ</w:t>
      </w:r>
      <w:r w:rsidR="00676B59" w:rsidRPr="00853421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รวมเข้าไว้</w:t>
      </w:r>
      <w:r w:rsidRPr="00853421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ในกลยุทธ์ใหม่</w:t>
      </w:r>
      <w:r w:rsidR="00676B59" w:rsidRPr="00853421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ไหม</w:t>
      </w:r>
      <w:r w:rsidR="00676B59" w:rsidRPr="00853421">
        <w:rPr>
          <w:rFonts w:ascii="Cordia New" w:eastAsia="Cordia New" w:hAnsi="Cordia New" w:cs="Cordia New"/>
          <w:sz w:val="32"/>
          <w:szCs w:val="32"/>
          <w:lang w:val="th-TH" w:bidi="th-TH"/>
        </w:rPr>
        <w:t xml:space="preserve">? </w:t>
      </w:r>
    </w:p>
    <w:p w14:paraId="190829C4" w14:textId="11C9F8DA" w:rsidR="00251332" w:rsidRPr="00ED6E16" w:rsidRDefault="005E3F48" w:rsidP="00AE23E0">
      <w:pPr>
        <w:spacing w:after="0"/>
        <w:rPr>
          <w:rFonts w:asciiTheme="minorBidi" w:hAnsiTheme="minorBidi" w:cstheme="minorBidi"/>
          <w:sz w:val="32"/>
          <w:szCs w:val="24"/>
        </w:rPr>
      </w:pPr>
      <w:r w:rsidRPr="00ED6E16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โปรดเขียนความคิด</w:t>
      </w:r>
      <w:r w:rsidR="00E16F24" w:rsidRPr="00ED6E16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คำนึง</w:t>
      </w:r>
      <w:r w:rsidRPr="00ED6E16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หรือความคิดเห็นของคุณในพื้นที่ว่างด้านล่าง</w:t>
      </w:r>
    </w:p>
    <w:tbl>
      <w:tblPr>
        <w:tblStyle w:val="TableGrid"/>
        <w:tblpPr w:leftFromText="180" w:rightFromText="180" w:vertAnchor="text" w:tblpY="301"/>
        <w:tblW w:w="9209" w:type="dxa"/>
        <w:tblLook w:val="04A0" w:firstRow="1" w:lastRow="0" w:firstColumn="1" w:lastColumn="0" w:noHBand="0" w:noVBand="1"/>
      </w:tblPr>
      <w:tblGrid>
        <w:gridCol w:w="9209"/>
      </w:tblGrid>
      <w:tr w:rsidR="00E27EF5" w:rsidRPr="00F910AC" w14:paraId="7D38BAD6" w14:textId="77777777" w:rsidTr="002A6C54">
        <w:trPr>
          <w:trHeight w:val="8921"/>
        </w:trPr>
        <w:sdt>
          <w:sdtPr>
            <w:rPr>
              <w:rFonts w:asciiTheme="minorBidi" w:hAnsiTheme="minorBidi" w:cstheme="minorBidi"/>
              <w:sz w:val="32"/>
              <w:szCs w:val="24"/>
            </w:rPr>
            <w:id w:val="-1662762966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9209" w:type="dxa"/>
              </w:tcPr>
              <w:p w14:paraId="6936FA99" w14:textId="77777777" w:rsidR="00D6664C" w:rsidRPr="00ED6E16" w:rsidRDefault="005E3F48" w:rsidP="005E1051">
                <w:pPr>
                  <w:rPr>
                    <w:rFonts w:asciiTheme="minorBidi" w:hAnsiTheme="minorBidi" w:cstheme="minorBidi"/>
                    <w:sz w:val="32"/>
                    <w:szCs w:val="24"/>
                  </w:rPr>
                </w:pPr>
                <w:r w:rsidRPr="00ED6E16">
                  <w:rPr>
                    <w:rStyle w:val="PlaceholderText"/>
                    <w:rFonts w:ascii="Cordia New" w:eastAsia="Cordia New" w:hAnsi="Cordia New" w:cs="Cordia New"/>
                    <w:sz w:val="32"/>
                    <w:szCs w:val="32"/>
                    <w:cs/>
                    <w:lang w:val="th-TH" w:bidi="th-TH"/>
                  </w:rPr>
                  <w:t>คลิกหรือเคาะที่นี่เพื่อใส่ข้อความ</w:t>
                </w:r>
              </w:p>
            </w:tc>
          </w:sdtContent>
        </w:sdt>
      </w:tr>
    </w:tbl>
    <w:p w14:paraId="3CAEED61" w14:textId="7A0B8630" w:rsidR="00140D1D" w:rsidRDefault="00140D1D" w:rsidP="002631E2">
      <w:pPr>
        <w:spacing w:after="0"/>
        <w:rPr>
          <w:rStyle w:val="Strong"/>
          <w:rFonts w:asciiTheme="minorBidi" w:hAnsiTheme="minorBidi" w:cstheme="minorBidi"/>
          <w:b w:val="0"/>
          <w:bCs w:val="0"/>
          <w:color w:val="00787A"/>
          <w:sz w:val="40"/>
          <w:szCs w:val="24"/>
        </w:rPr>
      </w:pPr>
      <w:bookmarkStart w:id="56" w:name="_Toc256000015"/>
    </w:p>
    <w:p w14:paraId="2727CAF6" w14:textId="77777777" w:rsidR="00140D1D" w:rsidRDefault="00140D1D">
      <w:pPr>
        <w:rPr>
          <w:rStyle w:val="Strong"/>
          <w:rFonts w:asciiTheme="minorBidi" w:hAnsiTheme="minorBidi" w:cstheme="minorBidi"/>
          <w:b w:val="0"/>
          <w:bCs w:val="0"/>
          <w:color w:val="00787A"/>
          <w:sz w:val="40"/>
          <w:szCs w:val="24"/>
        </w:rPr>
      </w:pPr>
      <w:r>
        <w:rPr>
          <w:rStyle w:val="Strong"/>
          <w:rFonts w:asciiTheme="minorBidi" w:hAnsiTheme="minorBidi" w:cstheme="minorBidi"/>
          <w:b w:val="0"/>
          <w:bCs w:val="0"/>
          <w:color w:val="00787A"/>
          <w:sz w:val="40"/>
          <w:szCs w:val="24"/>
        </w:rPr>
        <w:br w:type="page"/>
      </w:r>
    </w:p>
    <w:p w14:paraId="22CA39E9" w14:textId="170C4BB8" w:rsidR="00D36640" w:rsidRPr="002631E2" w:rsidRDefault="005E3F48" w:rsidP="002631E2">
      <w:pPr>
        <w:spacing w:after="0"/>
        <w:rPr>
          <w:rStyle w:val="Strong"/>
          <w:rFonts w:asciiTheme="minorBidi" w:hAnsiTheme="minorBidi" w:cstheme="minorBidi"/>
          <w:color w:val="00787A"/>
          <w:sz w:val="40"/>
          <w:szCs w:val="28"/>
          <w:lang w:val="x-none" w:eastAsia="x-none"/>
        </w:rPr>
      </w:pPr>
      <w:r w:rsidRPr="00ED6E16">
        <w:rPr>
          <w:rStyle w:val="Strong"/>
          <w:rFonts w:ascii="Cordia New" w:eastAsia="Cordia New" w:hAnsi="Cordia New" w:cs="Cordia New"/>
          <w:color w:val="00787A"/>
          <w:sz w:val="40"/>
          <w:szCs w:val="40"/>
          <w:cs/>
          <w:lang w:val="th-TH" w:bidi="th-TH"/>
        </w:rPr>
        <w:lastRenderedPageBreak/>
        <w:t>คำถามเกี่ยวกับคุณ</w:t>
      </w:r>
      <w:bookmarkEnd w:id="56"/>
    </w:p>
    <w:p w14:paraId="431C5525" w14:textId="77777777" w:rsidR="00251332" w:rsidRPr="00ED6E16" w:rsidRDefault="005E3F48" w:rsidP="00AE23E0">
      <w:pPr>
        <w:spacing w:line="324" w:lineRule="auto"/>
        <w:rPr>
          <w:rFonts w:asciiTheme="minorBidi" w:hAnsiTheme="minorBidi" w:cstheme="minorBidi"/>
          <w:sz w:val="32"/>
          <w:szCs w:val="24"/>
        </w:rPr>
      </w:pPr>
      <w:r w:rsidRPr="00ED6E16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คุณกำลังตอบคำถามของเรา:</w:t>
      </w:r>
    </w:p>
    <w:p w14:paraId="30FB3A71" w14:textId="149A06F4" w:rsidR="00251332" w:rsidRPr="00853421" w:rsidRDefault="00475FE5" w:rsidP="00AE23E0">
      <w:pPr>
        <w:spacing w:line="324" w:lineRule="auto"/>
        <w:rPr>
          <w:rFonts w:asciiTheme="minorBidi" w:hAnsiTheme="minorBidi" w:cstheme="minorBidi"/>
          <w:sz w:val="32"/>
          <w:szCs w:val="24"/>
        </w:rPr>
      </w:pPr>
      <w:sdt>
        <w:sdtPr>
          <w:rPr>
            <w:rFonts w:asciiTheme="minorBidi" w:hAnsiTheme="minorBidi" w:cstheme="minorBidi"/>
            <w:sz w:val="32"/>
            <w:szCs w:val="24"/>
          </w:rPr>
          <w:id w:val="41656872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71956" w:rsidRPr="00ED6E16">
            <w:rPr>
              <w:rFonts w:ascii="Cordia New" w:eastAsia="Cordia New" w:hAnsi="Cordia New" w:cs="Cordia New"/>
              <w:sz w:val="32"/>
              <w:szCs w:val="24"/>
              <w:cs/>
              <w:lang w:val="th-TH" w:bidi="th-TH"/>
            </w:rPr>
            <w:t>☐</w:t>
          </w:r>
        </w:sdtContent>
      </w:sdt>
      <w:r w:rsidR="00AE23E0" w:rsidRPr="00ED6E16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ab/>
      </w:r>
      <w:r w:rsidR="00C106B5" w:rsidRPr="00853421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เพื่อ</w:t>
      </w:r>
      <w:r w:rsidR="00AE23E0" w:rsidRPr="00853421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ตัวคุณเองเท่านั้นหรือ</w:t>
      </w:r>
      <w:r w:rsidR="00AE23E0" w:rsidRPr="00853421">
        <w:rPr>
          <w:rFonts w:ascii="Cordia New" w:eastAsia="Cordia New" w:hAnsi="Cordia New" w:cs="Cordia New"/>
          <w:sz w:val="32"/>
          <w:szCs w:val="32"/>
          <w:lang w:val="th-TH" w:bidi="th-TH"/>
        </w:rPr>
        <w:t>?</w:t>
      </w:r>
    </w:p>
    <w:p w14:paraId="30FDDE43" w14:textId="740979E8" w:rsidR="00251332" w:rsidRPr="00853421" w:rsidRDefault="00475FE5" w:rsidP="00AE23E0">
      <w:pPr>
        <w:spacing w:line="324" w:lineRule="auto"/>
        <w:rPr>
          <w:rFonts w:asciiTheme="minorBidi" w:hAnsiTheme="minorBidi" w:cstheme="minorBidi"/>
          <w:sz w:val="32"/>
          <w:szCs w:val="24"/>
        </w:rPr>
      </w:pPr>
      <w:sdt>
        <w:sdtPr>
          <w:rPr>
            <w:rFonts w:asciiTheme="minorBidi" w:hAnsiTheme="minorBidi" w:cstheme="minorBidi"/>
            <w:sz w:val="32"/>
            <w:szCs w:val="24"/>
          </w:rPr>
          <w:id w:val="112569606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71956" w:rsidRPr="00853421">
            <w:rPr>
              <w:rFonts w:ascii="Cordia New" w:eastAsia="Cordia New" w:hAnsi="Cordia New" w:cs="Cordia New"/>
              <w:sz w:val="32"/>
              <w:szCs w:val="24"/>
              <w:cs/>
              <w:lang w:val="th-TH" w:bidi="th-TH"/>
            </w:rPr>
            <w:t>☐</w:t>
          </w:r>
        </w:sdtContent>
      </w:sdt>
      <w:r w:rsidR="00AE23E0" w:rsidRPr="00853421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ab/>
      </w:r>
      <w:r w:rsidR="00C106B5" w:rsidRPr="00853421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เพื่อ</w:t>
      </w:r>
      <w:r w:rsidR="00AE23E0" w:rsidRPr="00853421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องค์การ</w:t>
      </w:r>
      <w:r w:rsidR="00BB5E71" w:rsidRPr="00853421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หนึ่งองค์การใด</w:t>
      </w:r>
      <w:r w:rsidR="00AE23E0" w:rsidRPr="00853421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หรือ</w:t>
      </w:r>
      <w:r w:rsidR="00AE23E0" w:rsidRPr="00853421">
        <w:rPr>
          <w:rFonts w:ascii="Cordia New" w:eastAsia="Cordia New" w:hAnsi="Cordia New" w:cs="Cordia New"/>
          <w:sz w:val="32"/>
          <w:szCs w:val="32"/>
          <w:lang w:val="th-TH" w:bidi="th-TH"/>
        </w:rPr>
        <w:t>?</w:t>
      </w:r>
    </w:p>
    <w:p w14:paraId="164488AF" w14:textId="2A96AD1F" w:rsidR="0029097E" w:rsidRPr="00853421" w:rsidRDefault="005E3F48" w:rsidP="00AE23E0">
      <w:pPr>
        <w:spacing w:line="324" w:lineRule="auto"/>
        <w:rPr>
          <w:rFonts w:asciiTheme="minorBidi" w:hAnsiTheme="minorBidi"/>
          <w:sz w:val="32"/>
          <w:szCs w:val="24"/>
        </w:rPr>
      </w:pPr>
      <w:r w:rsidRPr="00853421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ถ้าคุณกำลังตอบคำถามของเรา</w:t>
      </w:r>
      <w:r w:rsidR="00C106B5" w:rsidRPr="00853421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เพื่อ</w:t>
      </w:r>
      <w:r w:rsidRPr="00853421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องค์การ</w:t>
      </w:r>
      <w:r w:rsidR="00BB5E71" w:rsidRPr="00853421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หนึ่งองค์การใด</w:t>
      </w:r>
      <w:r w:rsidRPr="00853421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 xml:space="preserve"> โปรดบอกเราว่าองค์การไหน: </w:t>
      </w:r>
      <w:sdt>
        <w:sdtPr>
          <w:rPr>
            <w:rFonts w:asciiTheme="minorBidi" w:hAnsiTheme="minorBidi" w:cstheme="minorBidi"/>
            <w:sz w:val="32"/>
            <w:szCs w:val="24"/>
          </w:rPr>
          <w:id w:val="1147404049"/>
          <w:showingPlcHdr/>
        </w:sdtPr>
        <w:sdtEndPr/>
        <w:sdtContent>
          <w:r w:rsidR="002568B9" w:rsidRPr="009F06D1">
            <w:rPr>
              <w:rStyle w:val="PlaceholderText"/>
              <w:rFonts w:ascii="Cordia New" w:eastAsia="Cordia New" w:hAnsi="Cordia New" w:cs="Cordia New"/>
              <w:color w:val="808080" w:themeColor="background1" w:themeShade="80"/>
              <w:sz w:val="32"/>
              <w:szCs w:val="32"/>
              <w:cs/>
              <w:lang w:val="th-TH" w:bidi="th-TH"/>
            </w:rPr>
            <w:t>คลิกหรือเคาะที่นี่เพื่อใส่ข้อความ</w:t>
          </w:r>
        </w:sdtContent>
      </w:sdt>
    </w:p>
    <w:p w14:paraId="5E3C5AF8" w14:textId="717C5134" w:rsidR="00251332" w:rsidRPr="00853421" w:rsidRDefault="005E3F48" w:rsidP="00AE23E0">
      <w:pPr>
        <w:spacing w:line="324" w:lineRule="auto"/>
        <w:rPr>
          <w:rFonts w:asciiTheme="minorBidi" w:hAnsiTheme="minorBidi" w:cstheme="minorBidi"/>
          <w:sz w:val="32"/>
          <w:szCs w:val="24"/>
        </w:rPr>
      </w:pPr>
      <w:r w:rsidRPr="00853421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ประโยคไหน</w:t>
      </w:r>
      <w:r w:rsidR="00BB5E71" w:rsidRPr="00853421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 xml:space="preserve">ของประโยคต่างๆ </w:t>
      </w:r>
      <w:r w:rsidRPr="00853421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ต่อไปนี้</w:t>
      </w:r>
      <w:r w:rsidR="00BB5E71" w:rsidRPr="00853421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ที่ตรงกับ</w:t>
      </w:r>
      <w:r w:rsidRPr="00853421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คุณ</w:t>
      </w:r>
      <w:r w:rsidRPr="00853421">
        <w:rPr>
          <w:rFonts w:ascii="Cordia New" w:eastAsia="Cordia New" w:hAnsi="Cordia New" w:cs="Cordia New"/>
          <w:sz w:val="32"/>
          <w:szCs w:val="32"/>
          <w:lang w:val="th-TH" w:bidi="th-TH"/>
        </w:rPr>
        <w:t>?</w:t>
      </w:r>
    </w:p>
    <w:p w14:paraId="4C7ABB2D" w14:textId="49443B04" w:rsidR="00251332" w:rsidRPr="00853421" w:rsidRDefault="00475FE5" w:rsidP="00AE23E0">
      <w:pPr>
        <w:spacing w:line="324" w:lineRule="auto"/>
        <w:rPr>
          <w:rFonts w:asciiTheme="minorBidi" w:hAnsiTheme="minorBidi" w:cstheme="minorBidi"/>
          <w:sz w:val="32"/>
          <w:szCs w:val="24"/>
        </w:rPr>
      </w:pPr>
      <w:sdt>
        <w:sdtPr>
          <w:rPr>
            <w:rFonts w:asciiTheme="minorBidi" w:hAnsiTheme="minorBidi" w:cstheme="minorBidi"/>
            <w:sz w:val="32"/>
            <w:szCs w:val="24"/>
          </w:rPr>
          <w:id w:val="202419634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71956" w:rsidRPr="00853421">
            <w:rPr>
              <w:rFonts w:ascii="Cordia New" w:eastAsia="Cordia New" w:hAnsi="Cordia New" w:cs="Cordia New"/>
              <w:sz w:val="32"/>
              <w:szCs w:val="24"/>
              <w:cs/>
              <w:lang w:val="th-TH" w:bidi="th-TH"/>
            </w:rPr>
            <w:t>☐</w:t>
          </w:r>
        </w:sdtContent>
      </w:sdt>
      <w:r w:rsidR="00071956" w:rsidRPr="00853421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ab/>
        <w:t>ฉันเป็นคน</w:t>
      </w:r>
      <w:r w:rsidR="00BB5E71" w:rsidRPr="00853421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ทุพพลภาพ</w:t>
      </w:r>
    </w:p>
    <w:p w14:paraId="1B6B9A72" w14:textId="58763132" w:rsidR="00251332" w:rsidRPr="00853421" w:rsidRDefault="00475FE5" w:rsidP="00AE23E0">
      <w:pPr>
        <w:spacing w:line="324" w:lineRule="auto"/>
        <w:rPr>
          <w:rFonts w:asciiTheme="minorBidi" w:hAnsiTheme="minorBidi" w:cstheme="minorBidi"/>
          <w:sz w:val="32"/>
          <w:szCs w:val="24"/>
        </w:rPr>
      </w:pPr>
      <w:sdt>
        <w:sdtPr>
          <w:rPr>
            <w:rFonts w:asciiTheme="minorBidi" w:hAnsiTheme="minorBidi" w:cstheme="minorBidi"/>
            <w:sz w:val="32"/>
            <w:szCs w:val="24"/>
          </w:rPr>
          <w:id w:val="198954748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71956" w:rsidRPr="00853421">
            <w:rPr>
              <w:rFonts w:ascii="Cordia New" w:eastAsia="Cordia New" w:hAnsi="Cordia New" w:cs="Cordia New"/>
              <w:sz w:val="32"/>
              <w:szCs w:val="24"/>
              <w:cs/>
              <w:lang w:val="th-TH" w:bidi="th-TH"/>
            </w:rPr>
            <w:t>☐</w:t>
          </w:r>
        </w:sdtContent>
      </w:sdt>
      <w:r w:rsidR="00071956" w:rsidRPr="00853421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ab/>
        <w:t>ฉันเป็นบิดา</w:t>
      </w:r>
      <w:r w:rsidR="00173765" w:rsidRPr="00853421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/</w:t>
      </w:r>
      <w:r w:rsidR="00071956" w:rsidRPr="00853421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มารดาหรือผู้ปกครองของ</w:t>
      </w:r>
      <w:r w:rsidR="00F60757" w:rsidRPr="00853421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คน</w:t>
      </w:r>
      <w:r w:rsidR="00173765" w:rsidRPr="00853421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ทุพพลภาพ</w:t>
      </w:r>
      <w:r w:rsidR="003108D0" w:rsidRPr="00853421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ราย</w:t>
      </w:r>
      <w:r w:rsidR="00071956" w:rsidRPr="00853421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หนึ่ง</w:t>
      </w:r>
    </w:p>
    <w:p w14:paraId="0A10CCE0" w14:textId="3BB13217" w:rsidR="00251332" w:rsidRPr="00853421" w:rsidRDefault="00475FE5" w:rsidP="00AE23E0">
      <w:pPr>
        <w:spacing w:line="324" w:lineRule="auto"/>
        <w:rPr>
          <w:rFonts w:asciiTheme="minorBidi" w:eastAsia="Lato" w:hAnsiTheme="minorBidi" w:cstheme="minorBidi"/>
          <w:sz w:val="32"/>
          <w:szCs w:val="24"/>
        </w:rPr>
      </w:pPr>
      <w:sdt>
        <w:sdtPr>
          <w:rPr>
            <w:rFonts w:asciiTheme="minorBidi" w:hAnsiTheme="minorBidi" w:cstheme="minorBidi"/>
            <w:sz w:val="32"/>
            <w:szCs w:val="24"/>
          </w:rPr>
          <w:id w:val="144636720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71956" w:rsidRPr="00853421">
            <w:rPr>
              <w:rFonts w:ascii="Cordia New" w:eastAsia="Cordia New" w:hAnsi="Cordia New" w:cs="Cordia New"/>
              <w:sz w:val="32"/>
              <w:szCs w:val="24"/>
              <w:cs/>
              <w:lang w:val="th-TH" w:bidi="th-TH"/>
            </w:rPr>
            <w:t>☐</w:t>
          </w:r>
        </w:sdtContent>
      </w:sdt>
      <w:r w:rsidR="00071956" w:rsidRPr="00853421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ab/>
        <w:t>ฉันเป็นสมาชิก</w:t>
      </w:r>
      <w:r w:rsidR="00173765" w:rsidRPr="00853421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คนหนึ่ง</w:t>
      </w:r>
      <w:r w:rsidR="00071956" w:rsidRPr="00853421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ในครอบครัวของ</w:t>
      </w:r>
      <w:r w:rsidR="00F60757" w:rsidRPr="00853421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คน</w:t>
      </w:r>
      <w:r w:rsidR="00173765" w:rsidRPr="00853421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ทุพพลภาพ</w:t>
      </w:r>
    </w:p>
    <w:p w14:paraId="41906F76" w14:textId="17DB6351" w:rsidR="00251332" w:rsidRPr="00853421" w:rsidRDefault="00475FE5" w:rsidP="00AE23E0">
      <w:pPr>
        <w:spacing w:line="324" w:lineRule="auto"/>
        <w:rPr>
          <w:rFonts w:asciiTheme="minorBidi" w:hAnsiTheme="minorBidi" w:cstheme="minorBidi"/>
          <w:sz w:val="32"/>
          <w:szCs w:val="24"/>
        </w:rPr>
      </w:pPr>
      <w:sdt>
        <w:sdtPr>
          <w:rPr>
            <w:rFonts w:asciiTheme="minorBidi" w:hAnsiTheme="minorBidi" w:cstheme="minorBidi"/>
            <w:sz w:val="32"/>
            <w:szCs w:val="24"/>
          </w:rPr>
          <w:id w:val="165564456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71956" w:rsidRPr="00853421">
            <w:rPr>
              <w:rFonts w:ascii="Cordia New" w:eastAsia="Cordia New" w:hAnsi="Cordia New" w:cs="Cordia New"/>
              <w:sz w:val="32"/>
              <w:szCs w:val="24"/>
              <w:cs/>
              <w:lang w:val="th-TH" w:bidi="th-TH"/>
            </w:rPr>
            <w:t>☐</w:t>
          </w:r>
        </w:sdtContent>
      </w:sdt>
      <w:r w:rsidR="00071956" w:rsidRPr="00853421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ab/>
        <w:t>ฉันเป็นผู้ดูแล</w:t>
      </w:r>
      <w:r w:rsidR="00F60757" w:rsidRPr="00853421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คน</w:t>
      </w:r>
      <w:r w:rsidR="00173765" w:rsidRPr="00853421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ทุพพลภาพ</w:t>
      </w:r>
      <w:r w:rsidR="00F60757" w:rsidRPr="00853421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คน</w:t>
      </w:r>
      <w:r w:rsidR="00071956" w:rsidRPr="00853421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หนึ่ง</w:t>
      </w:r>
    </w:p>
    <w:p w14:paraId="5D10E3A6" w14:textId="77777777" w:rsidR="00251332" w:rsidRPr="00853421" w:rsidRDefault="00475FE5" w:rsidP="00AE23E0">
      <w:pPr>
        <w:spacing w:line="324" w:lineRule="auto"/>
        <w:rPr>
          <w:rFonts w:asciiTheme="minorBidi" w:hAnsiTheme="minorBidi" w:cstheme="minorBidi"/>
          <w:sz w:val="32"/>
          <w:szCs w:val="24"/>
        </w:rPr>
      </w:pPr>
      <w:sdt>
        <w:sdtPr>
          <w:rPr>
            <w:rFonts w:asciiTheme="minorBidi" w:hAnsiTheme="minorBidi" w:cstheme="minorBidi"/>
            <w:sz w:val="32"/>
            <w:szCs w:val="24"/>
          </w:rPr>
          <w:id w:val="70658406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71956" w:rsidRPr="00853421">
            <w:rPr>
              <w:rFonts w:ascii="Cordia New" w:eastAsia="Cordia New" w:hAnsi="Cordia New" w:cs="Cordia New"/>
              <w:sz w:val="32"/>
              <w:szCs w:val="24"/>
              <w:cs/>
              <w:lang w:val="th-TH" w:bidi="th-TH"/>
            </w:rPr>
            <w:t>☐</w:t>
          </w:r>
        </w:sdtContent>
      </w:sdt>
      <w:r w:rsidR="00071956" w:rsidRPr="00853421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ab/>
        <w:t>ฉันเป็นผู้ให้การสนับสนุน</w:t>
      </w:r>
    </w:p>
    <w:p w14:paraId="6BFA32B7" w14:textId="567DCE6D" w:rsidR="00251332" w:rsidRPr="00853421" w:rsidRDefault="00475FE5" w:rsidP="00AE23E0">
      <w:pPr>
        <w:spacing w:line="324" w:lineRule="auto"/>
        <w:rPr>
          <w:rFonts w:asciiTheme="minorBidi" w:eastAsia="Lato" w:hAnsiTheme="minorBidi" w:cstheme="minorBidi"/>
          <w:sz w:val="32"/>
          <w:szCs w:val="24"/>
        </w:rPr>
      </w:pPr>
      <w:sdt>
        <w:sdtPr>
          <w:rPr>
            <w:rFonts w:asciiTheme="minorBidi" w:hAnsiTheme="minorBidi" w:cstheme="minorBidi"/>
            <w:sz w:val="32"/>
            <w:szCs w:val="24"/>
          </w:rPr>
          <w:id w:val="104120361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71956" w:rsidRPr="00853421">
            <w:rPr>
              <w:rFonts w:ascii="Cordia New" w:eastAsia="Cordia New" w:hAnsi="Cordia New" w:cs="Cordia New"/>
              <w:sz w:val="32"/>
              <w:szCs w:val="24"/>
              <w:cs/>
              <w:lang w:val="th-TH" w:bidi="th-TH"/>
            </w:rPr>
            <w:t>☐</w:t>
          </w:r>
        </w:sdtContent>
      </w:sdt>
      <w:r w:rsidR="00071956" w:rsidRPr="00853421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ab/>
        <w:t>ฉันทำงานกับ</w:t>
      </w:r>
      <w:r w:rsidR="003108D0" w:rsidRPr="00853421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ผู้</w:t>
      </w:r>
      <w:r w:rsidR="00F60757" w:rsidRPr="00853421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ทุพพลภาพ</w:t>
      </w:r>
    </w:p>
    <w:p w14:paraId="78788765" w14:textId="336507B0" w:rsidR="00251332" w:rsidRPr="00853421" w:rsidRDefault="00475FE5" w:rsidP="00AE23E0">
      <w:pPr>
        <w:spacing w:line="324" w:lineRule="auto"/>
        <w:rPr>
          <w:rFonts w:asciiTheme="minorBidi" w:hAnsiTheme="minorBidi" w:cstheme="minorBidi"/>
          <w:sz w:val="32"/>
          <w:szCs w:val="24"/>
        </w:rPr>
      </w:pPr>
      <w:sdt>
        <w:sdtPr>
          <w:rPr>
            <w:rFonts w:asciiTheme="minorBidi" w:hAnsiTheme="minorBidi" w:cstheme="minorBidi"/>
            <w:sz w:val="32"/>
            <w:szCs w:val="24"/>
          </w:rPr>
          <w:id w:val="75515485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71956" w:rsidRPr="00853421">
            <w:rPr>
              <w:rFonts w:ascii="Cordia New" w:eastAsia="Cordia New" w:hAnsi="Cordia New" w:cs="Cordia New"/>
              <w:sz w:val="32"/>
              <w:szCs w:val="24"/>
              <w:cs/>
              <w:lang w:val="th-TH" w:bidi="th-TH"/>
            </w:rPr>
            <w:t>☐</w:t>
          </w:r>
        </w:sdtContent>
      </w:sdt>
      <w:r w:rsidR="00071956" w:rsidRPr="00853421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ab/>
        <w:t>ฉันเป็นตัวแทน</w:t>
      </w:r>
      <w:r w:rsidR="00DE6E77" w:rsidRPr="00853421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ผู้ทุพพลภาพ</w:t>
      </w:r>
    </w:p>
    <w:p w14:paraId="42EF23B4" w14:textId="45E4A77B" w:rsidR="00251332" w:rsidRPr="00853421" w:rsidRDefault="00475FE5" w:rsidP="00AE23E0">
      <w:pPr>
        <w:spacing w:line="324" w:lineRule="auto"/>
        <w:rPr>
          <w:rFonts w:asciiTheme="minorBidi" w:eastAsia="Lato" w:hAnsiTheme="minorBidi" w:cstheme="minorBidi"/>
          <w:sz w:val="32"/>
          <w:szCs w:val="24"/>
        </w:rPr>
      </w:pPr>
      <w:sdt>
        <w:sdtPr>
          <w:rPr>
            <w:rFonts w:asciiTheme="minorBidi" w:hAnsiTheme="minorBidi" w:cstheme="minorBidi"/>
            <w:sz w:val="32"/>
            <w:szCs w:val="24"/>
          </w:rPr>
          <w:id w:val="2339286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71956" w:rsidRPr="00853421">
            <w:rPr>
              <w:rFonts w:ascii="Cordia New" w:eastAsia="Cordia New" w:hAnsi="Cordia New" w:cs="Cordia New"/>
              <w:sz w:val="32"/>
              <w:szCs w:val="24"/>
              <w:cs/>
              <w:lang w:val="th-TH" w:bidi="th-TH"/>
            </w:rPr>
            <w:t>☐</w:t>
          </w:r>
        </w:sdtContent>
      </w:sdt>
      <w:r w:rsidR="00071956" w:rsidRPr="00853421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ab/>
        <w:t>ฉันทำงานกับองค์การ</w:t>
      </w:r>
      <w:r w:rsidR="00DE6E77" w:rsidRPr="00853421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ผู้ทุพพลภาพ</w:t>
      </w:r>
      <w:r w:rsidR="00071956" w:rsidRPr="00853421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หรือผู้ให้บริการ</w:t>
      </w:r>
      <w:r w:rsidR="00DE6E77" w:rsidRPr="00853421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ผู้ทุพพลภาพ</w:t>
      </w:r>
    </w:p>
    <w:p w14:paraId="6B398D86" w14:textId="6FF9EA87" w:rsidR="00251332" w:rsidRPr="00853421" w:rsidRDefault="00475FE5" w:rsidP="00AE23E0">
      <w:pPr>
        <w:spacing w:line="324" w:lineRule="auto"/>
        <w:rPr>
          <w:rFonts w:asciiTheme="minorBidi" w:hAnsiTheme="minorBidi" w:cstheme="minorBidi"/>
          <w:sz w:val="32"/>
          <w:szCs w:val="24"/>
        </w:rPr>
      </w:pPr>
      <w:sdt>
        <w:sdtPr>
          <w:rPr>
            <w:rFonts w:asciiTheme="minorBidi" w:hAnsiTheme="minorBidi" w:cstheme="minorBidi"/>
            <w:sz w:val="32"/>
            <w:szCs w:val="24"/>
          </w:rPr>
          <w:id w:val="174725793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71956" w:rsidRPr="00853421">
            <w:rPr>
              <w:rFonts w:ascii="Cordia New" w:eastAsia="Cordia New" w:hAnsi="Cordia New" w:cs="Cordia New"/>
              <w:sz w:val="32"/>
              <w:szCs w:val="24"/>
              <w:cs/>
              <w:lang w:val="th-TH" w:bidi="th-TH"/>
            </w:rPr>
            <w:t>☐</w:t>
          </w:r>
        </w:sdtContent>
      </w:sdt>
      <w:r w:rsidR="00071956" w:rsidRPr="00853421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ab/>
        <w:t>ฉันจ้าง</w:t>
      </w:r>
      <w:r w:rsidR="00DE6E77" w:rsidRPr="00853421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ผู้ทุพพลภาพ</w:t>
      </w:r>
    </w:p>
    <w:p w14:paraId="19F7456B" w14:textId="77777777" w:rsidR="00251332" w:rsidRPr="00853421" w:rsidRDefault="00475FE5" w:rsidP="00AE23E0">
      <w:pPr>
        <w:spacing w:line="324" w:lineRule="auto"/>
        <w:rPr>
          <w:rFonts w:asciiTheme="minorBidi" w:hAnsiTheme="minorBidi" w:cstheme="minorBidi"/>
          <w:sz w:val="32"/>
          <w:szCs w:val="24"/>
        </w:rPr>
      </w:pPr>
      <w:sdt>
        <w:sdtPr>
          <w:rPr>
            <w:rFonts w:asciiTheme="minorBidi" w:hAnsiTheme="minorBidi" w:cstheme="minorBidi"/>
            <w:sz w:val="32"/>
            <w:szCs w:val="24"/>
          </w:rPr>
          <w:id w:val="159191465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71956" w:rsidRPr="00853421">
            <w:rPr>
              <w:rFonts w:ascii="Cordia New" w:eastAsia="Cordia New" w:hAnsi="Cordia New" w:cs="Cordia New"/>
              <w:sz w:val="32"/>
              <w:szCs w:val="24"/>
              <w:cs/>
              <w:lang w:val="th-TH" w:bidi="th-TH"/>
            </w:rPr>
            <w:t>☐</w:t>
          </w:r>
        </w:sdtContent>
      </w:sdt>
      <w:r w:rsidR="00071956" w:rsidRPr="00853421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ab/>
        <w:t>ฉันเป็นเจ้าของธุรกิจ</w:t>
      </w:r>
    </w:p>
    <w:p w14:paraId="3E2ED78A" w14:textId="61A73CDE" w:rsidR="00251332" w:rsidRPr="00853421" w:rsidRDefault="00475FE5" w:rsidP="00AE23E0">
      <w:pPr>
        <w:spacing w:line="324" w:lineRule="auto"/>
        <w:rPr>
          <w:rFonts w:asciiTheme="minorBidi" w:hAnsiTheme="minorBidi" w:cstheme="minorBidi"/>
          <w:sz w:val="32"/>
          <w:szCs w:val="24"/>
        </w:rPr>
      </w:pPr>
      <w:sdt>
        <w:sdtPr>
          <w:rPr>
            <w:rFonts w:asciiTheme="minorBidi" w:hAnsiTheme="minorBidi" w:cstheme="minorBidi"/>
            <w:sz w:val="32"/>
            <w:szCs w:val="24"/>
          </w:rPr>
          <w:id w:val="181806940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71956" w:rsidRPr="00853421">
            <w:rPr>
              <w:rFonts w:ascii="Cordia New" w:eastAsia="Cordia New" w:hAnsi="Cordia New" w:cs="Cordia New"/>
              <w:sz w:val="32"/>
              <w:szCs w:val="24"/>
              <w:cs/>
              <w:lang w:val="th-TH" w:bidi="th-TH"/>
            </w:rPr>
            <w:t>☐</w:t>
          </w:r>
        </w:sdtContent>
      </w:sdt>
      <w:r w:rsidR="00071956" w:rsidRPr="00853421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ab/>
        <w:t>ฉันเป็น</w:t>
      </w:r>
      <w:r w:rsidR="00D70389" w:rsidRPr="00853421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เจ้าหน้าที่</w:t>
      </w:r>
      <w:r w:rsidR="00071956" w:rsidRPr="00853421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ด้านสุขภาพ</w:t>
      </w:r>
    </w:p>
    <w:p w14:paraId="260F8F6B" w14:textId="67D70C5A" w:rsidR="00251332" w:rsidRPr="00853421" w:rsidRDefault="00475FE5" w:rsidP="00AE23E0">
      <w:pPr>
        <w:spacing w:line="324" w:lineRule="auto"/>
        <w:rPr>
          <w:rFonts w:asciiTheme="minorBidi" w:hAnsiTheme="minorBidi" w:cstheme="minorBidi"/>
          <w:sz w:val="32"/>
          <w:szCs w:val="24"/>
        </w:rPr>
      </w:pPr>
      <w:sdt>
        <w:sdtPr>
          <w:rPr>
            <w:rFonts w:asciiTheme="minorBidi" w:hAnsiTheme="minorBidi" w:cstheme="minorBidi"/>
            <w:sz w:val="32"/>
            <w:szCs w:val="24"/>
          </w:rPr>
          <w:id w:val="204934603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71956" w:rsidRPr="00853421">
            <w:rPr>
              <w:rFonts w:ascii="Cordia New" w:eastAsia="Cordia New" w:hAnsi="Cordia New" w:cs="Cordia New"/>
              <w:sz w:val="32"/>
              <w:szCs w:val="24"/>
              <w:cs/>
              <w:lang w:val="th-TH" w:bidi="th-TH"/>
            </w:rPr>
            <w:t>☐</w:t>
          </w:r>
        </w:sdtContent>
      </w:sdt>
      <w:r w:rsidR="00071956" w:rsidRPr="00853421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ab/>
        <w:t>ฉัน</w:t>
      </w:r>
      <w:r w:rsidR="00D70389" w:rsidRPr="00853421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ศึกษา</w:t>
      </w:r>
      <w:r w:rsidR="00071956" w:rsidRPr="00853421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หรือทำงาน</w:t>
      </w:r>
      <w:r w:rsidR="00D70389" w:rsidRPr="00853421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อยู่</w:t>
      </w:r>
      <w:r w:rsidR="00071956" w:rsidRPr="00853421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ที่มหาวิทยาลัย</w:t>
      </w:r>
    </w:p>
    <w:p w14:paraId="1065C92B" w14:textId="77777777" w:rsidR="00140D1D" w:rsidRDefault="00140D1D">
      <w:pPr>
        <w:rPr>
          <w:rFonts w:asciiTheme="minorBidi" w:hAnsiTheme="minorBidi" w:cstheme="minorBidi"/>
          <w:sz w:val="32"/>
          <w:szCs w:val="24"/>
          <w:lang w:bidi="th-TH"/>
        </w:rPr>
      </w:pPr>
      <w:r>
        <w:rPr>
          <w:rFonts w:asciiTheme="minorBidi" w:hAnsiTheme="minorBidi" w:cstheme="minorBidi"/>
          <w:sz w:val="32"/>
          <w:szCs w:val="24"/>
          <w:lang w:bidi="th-TH"/>
        </w:rPr>
        <w:br w:type="page"/>
      </w:r>
    </w:p>
    <w:p w14:paraId="3DFDBDE2" w14:textId="4EECCFBE" w:rsidR="00251332" w:rsidRPr="00853421" w:rsidRDefault="00475FE5" w:rsidP="00AE23E0">
      <w:pPr>
        <w:spacing w:line="324" w:lineRule="auto"/>
        <w:rPr>
          <w:rFonts w:asciiTheme="minorBidi" w:eastAsia="Lato" w:hAnsiTheme="minorBidi" w:cstheme="minorBidi"/>
          <w:sz w:val="32"/>
          <w:szCs w:val="24"/>
        </w:rPr>
      </w:pPr>
      <w:sdt>
        <w:sdtPr>
          <w:rPr>
            <w:rFonts w:asciiTheme="minorBidi" w:hAnsiTheme="minorBidi" w:cstheme="minorBidi"/>
            <w:sz w:val="24"/>
            <w:szCs w:val="24"/>
          </w:rPr>
          <w:id w:val="22964062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40D1D">
            <w:rPr>
              <w:rFonts w:ascii="MS Gothic" w:eastAsia="MS Gothic" w:hAnsi="MS Gothic" w:cstheme="minorBidi" w:hint="eastAsia"/>
              <w:sz w:val="24"/>
              <w:szCs w:val="24"/>
            </w:rPr>
            <w:t>☐</w:t>
          </w:r>
        </w:sdtContent>
      </w:sdt>
      <w:r w:rsidR="00071956" w:rsidRPr="00853421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ab/>
        <w:t xml:space="preserve">ฉันทำงานให้กับรัฐบาล </w:t>
      </w:r>
      <w:r w:rsidR="00D70389" w:rsidRPr="00853421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 xml:space="preserve">อาทิ </w:t>
      </w:r>
      <w:r w:rsidR="00071956" w:rsidRPr="00853421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เช่น:</w:t>
      </w:r>
    </w:p>
    <w:p w14:paraId="4A6A61EA" w14:textId="1BB7B769" w:rsidR="00251332" w:rsidRPr="00853421" w:rsidRDefault="005E3F48" w:rsidP="00AE23E0">
      <w:pPr>
        <w:pStyle w:val="ListParagraph"/>
        <w:numPr>
          <w:ilvl w:val="0"/>
          <w:numId w:val="29"/>
        </w:numPr>
        <w:spacing w:before="120" w:after="120" w:line="324" w:lineRule="auto"/>
        <w:rPr>
          <w:rFonts w:asciiTheme="minorBidi" w:eastAsia="Lato" w:hAnsiTheme="minorBidi" w:cstheme="minorBidi"/>
          <w:sz w:val="32"/>
          <w:szCs w:val="24"/>
        </w:rPr>
      </w:pPr>
      <w:r w:rsidRPr="00853421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รัฐบาล</w:t>
      </w:r>
      <w:r w:rsidR="00760953" w:rsidRPr="00853421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กลาง</w:t>
      </w:r>
      <w:r w:rsidRPr="00853421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ออสเตรเลีย</w:t>
      </w:r>
    </w:p>
    <w:p w14:paraId="6E3B2D8A" w14:textId="4001D4A1" w:rsidR="00251332" w:rsidRPr="00853421" w:rsidRDefault="005E3F48">
      <w:pPr>
        <w:pStyle w:val="ListParagraph"/>
        <w:numPr>
          <w:ilvl w:val="0"/>
          <w:numId w:val="29"/>
        </w:numPr>
        <w:spacing w:before="120" w:after="120" w:line="324" w:lineRule="auto"/>
        <w:rPr>
          <w:rFonts w:asciiTheme="minorBidi" w:eastAsia="Lato" w:hAnsiTheme="minorBidi" w:cstheme="minorBidi"/>
          <w:sz w:val="32"/>
          <w:szCs w:val="24"/>
        </w:rPr>
      </w:pPr>
      <w:r w:rsidRPr="00853421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รัฐบาลรัฐหรือ</w:t>
      </w:r>
      <w:r w:rsidR="0000603F" w:rsidRPr="00853421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 xml:space="preserve">ดินแดน </w:t>
      </w:r>
    </w:p>
    <w:p w14:paraId="6F4EF7AC" w14:textId="77777777" w:rsidR="00251332" w:rsidRPr="00ED6E16" w:rsidRDefault="005E3F48" w:rsidP="00AE23E0">
      <w:pPr>
        <w:pStyle w:val="ListParagraph"/>
        <w:numPr>
          <w:ilvl w:val="0"/>
          <w:numId w:val="29"/>
        </w:numPr>
        <w:spacing w:before="120" w:after="120" w:line="324" w:lineRule="auto"/>
        <w:rPr>
          <w:rFonts w:asciiTheme="minorBidi" w:hAnsiTheme="minorBidi" w:cstheme="minorBidi"/>
          <w:sz w:val="32"/>
          <w:szCs w:val="24"/>
        </w:rPr>
      </w:pPr>
      <w:r w:rsidRPr="00ED6E16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รัฐบาลท้องถิ่น</w:t>
      </w:r>
    </w:p>
    <w:p w14:paraId="43807B18" w14:textId="2146E89A" w:rsidR="00251332" w:rsidRPr="00853421" w:rsidRDefault="000859BF" w:rsidP="00AE23E0">
      <w:pPr>
        <w:spacing w:line="324" w:lineRule="auto"/>
        <w:rPr>
          <w:rFonts w:asciiTheme="minorBidi" w:hAnsiTheme="minorBidi" w:cstheme="minorBidi"/>
          <w:sz w:val="32"/>
          <w:szCs w:val="24"/>
        </w:rPr>
      </w:pPr>
      <w:r w:rsidRPr="00853421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ถ้าเป็น</w:t>
      </w:r>
      <w:r w:rsidR="005E3F48" w:rsidRPr="00853421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อย่างอื่น</w:t>
      </w:r>
      <w:r w:rsidRPr="00853421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 xml:space="preserve"> </w:t>
      </w:r>
      <w:r w:rsidR="005E3F48" w:rsidRPr="00853421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 xml:space="preserve"> โปรด</w:t>
      </w:r>
      <w:r w:rsidRPr="00853421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แจ้งให้เราทราบ</w:t>
      </w:r>
      <w:r w:rsidR="005E3F48" w:rsidRPr="00853421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:</w:t>
      </w:r>
    </w:p>
    <w:sdt>
      <w:sdtPr>
        <w:rPr>
          <w:rFonts w:asciiTheme="minorBidi" w:hAnsiTheme="minorBidi" w:cstheme="minorBidi"/>
          <w:sz w:val="32"/>
          <w:szCs w:val="24"/>
        </w:rPr>
        <w:id w:val="-496657402"/>
        <w:placeholder>
          <w:docPart w:val="DefaultPlaceholder_-1854013440"/>
        </w:placeholder>
        <w:showingPlcHdr/>
      </w:sdtPr>
      <w:sdtEndPr/>
      <w:sdtContent>
        <w:p w14:paraId="32FF1A11" w14:textId="77777777" w:rsidR="00251332" w:rsidRPr="00853421" w:rsidRDefault="005E3F48" w:rsidP="00AE23E0">
          <w:pPr>
            <w:spacing w:line="324" w:lineRule="auto"/>
            <w:rPr>
              <w:rFonts w:asciiTheme="minorBidi" w:hAnsiTheme="minorBidi" w:cstheme="minorBidi"/>
              <w:sz w:val="32"/>
              <w:szCs w:val="24"/>
            </w:rPr>
          </w:pPr>
          <w:r w:rsidRPr="00853421">
            <w:rPr>
              <w:rStyle w:val="PlaceholderText"/>
              <w:rFonts w:ascii="Cordia New" w:eastAsia="Cordia New" w:hAnsi="Cordia New" w:cs="Cordia New"/>
              <w:color w:val="auto"/>
              <w:sz w:val="32"/>
              <w:szCs w:val="32"/>
              <w:cs/>
              <w:lang w:val="th-TH" w:bidi="th-TH"/>
            </w:rPr>
            <w:t>คลิกหรือเคาะที่นี่เพื่อใส่ข้อความ</w:t>
          </w:r>
        </w:p>
      </w:sdtContent>
    </w:sdt>
    <w:p w14:paraId="7F97C98D" w14:textId="7203EB24" w:rsidR="00FE5136" w:rsidRPr="00853421" w:rsidRDefault="005E3F48" w:rsidP="005E1051">
      <w:pPr>
        <w:rPr>
          <w:rFonts w:asciiTheme="minorBidi" w:eastAsia="Arial" w:hAnsiTheme="minorBidi" w:cstheme="minorBidi"/>
          <w:sz w:val="32"/>
          <w:szCs w:val="24"/>
        </w:rPr>
      </w:pPr>
      <w:r w:rsidRPr="00853421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คุณ</w:t>
      </w:r>
      <w:r w:rsidR="007003E4" w:rsidRPr="00853421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พำนัก</w:t>
      </w:r>
      <w:r w:rsidRPr="00853421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อยู่</w:t>
      </w:r>
      <w:r w:rsidR="00760953" w:rsidRPr="00853421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ที่</w:t>
      </w:r>
      <w:r w:rsidRPr="00853421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รัฐหรือดินแดนไหน</w:t>
      </w:r>
      <w:r w:rsidRPr="00853421">
        <w:rPr>
          <w:rFonts w:ascii="Cordia New" w:eastAsia="Cordia New" w:hAnsi="Cordia New" w:cs="Cordia New"/>
          <w:sz w:val="32"/>
          <w:szCs w:val="32"/>
          <w:lang w:val="th-TH" w:bidi="th-TH"/>
        </w:rPr>
        <w:t>?</w:t>
      </w:r>
    </w:p>
    <w:p w14:paraId="7D1C1C15" w14:textId="385613B1" w:rsidR="00251332" w:rsidRPr="00853421" w:rsidRDefault="00475FE5" w:rsidP="00071956">
      <w:pPr>
        <w:rPr>
          <w:rFonts w:asciiTheme="minorBidi" w:hAnsiTheme="minorBidi" w:cstheme="minorBidi"/>
          <w:sz w:val="22"/>
        </w:rPr>
      </w:pPr>
      <w:sdt>
        <w:sdtPr>
          <w:rPr>
            <w:rFonts w:asciiTheme="minorBidi" w:hAnsiTheme="minorBidi" w:cstheme="minorBidi"/>
            <w:sz w:val="32"/>
            <w:szCs w:val="24"/>
          </w:rPr>
          <w:id w:val="129746093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71956" w:rsidRPr="00853421">
            <w:rPr>
              <w:rFonts w:ascii="Cordia New" w:eastAsia="Cordia New" w:hAnsi="Cordia New" w:cs="Cordia New"/>
              <w:sz w:val="32"/>
              <w:szCs w:val="24"/>
              <w:cs/>
              <w:lang w:val="th-TH" w:bidi="th-TH"/>
            </w:rPr>
            <w:t>☐</w:t>
          </w:r>
        </w:sdtContent>
      </w:sdt>
      <w:r w:rsidR="00071956" w:rsidRPr="00853421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ab/>
      </w:r>
      <w:r w:rsidR="00125166" w:rsidRPr="00853421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ดินแดนนครหลวง</w:t>
      </w:r>
      <w:r w:rsidR="00071956" w:rsidRPr="00853421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ออสเตรเลีย</w:t>
      </w:r>
      <w:r w:rsidR="00125166" w:rsidRPr="00853421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 xml:space="preserve"> </w:t>
      </w:r>
    </w:p>
    <w:p w14:paraId="3A6E4731" w14:textId="593E4C89" w:rsidR="00251332" w:rsidRPr="00853421" w:rsidRDefault="00475FE5" w:rsidP="00071956">
      <w:pPr>
        <w:rPr>
          <w:rFonts w:asciiTheme="minorBidi" w:hAnsiTheme="minorBidi" w:cstheme="minorBidi"/>
          <w:sz w:val="32"/>
          <w:szCs w:val="24"/>
        </w:rPr>
      </w:pPr>
      <w:sdt>
        <w:sdtPr>
          <w:rPr>
            <w:rFonts w:asciiTheme="minorBidi" w:hAnsiTheme="minorBidi" w:cstheme="minorBidi"/>
            <w:sz w:val="32"/>
            <w:szCs w:val="24"/>
          </w:rPr>
          <w:id w:val="35035334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71956" w:rsidRPr="00853421">
            <w:rPr>
              <w:rFonts w:ascii="Cordia New" w:eastAsia="Cordia New" w:hAnsi="Cordia New" w:cs="Cordia New"/>
              <w:sz w:val="32"/>
              <w:szCs w:val="24"/>
              <w:cs/>
              <w:lang w:val="th-TH" w:bidi="th-TH"/>
            </w:rPr>
            <w:t>☐</w:t>
          </w:r>
        </w:sdtContent>
      </w:sdt>
      <w:r w:rsidR="00071956" w:rsidRPr="00853421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ab/>
      </w:r>
      <w:r w:rsidR="00125166" w:rsidRPr="00853421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รัฐ</w:t>
      </w:r>
      <w:r w:rsidR="00071956" w:rsidRPr="00853421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นิวเซา</w:t>
      </w:r>
      <w:r w:rsidR="00125166" w:rsidRPr="00853421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ธ์</w:t>
      </w:r>
      <w:r w:rsidR="00071956" w:rsidRPr="00853421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เวลส์</w:t>
      </w:r>
    </w:p>
    <w:p w14:paraId="33ADFC7E" w14:textId="2DE9C445" w:rsidR="00251332" w:rsidRPr="00853421" w:rsidRDefault="00475FE5" w:rsidP="00071956">
      <w:pPr>
        <w:rPr>
          <w:rFonts w:asciiTheme="minorBidi" w:eastAsia="Arial" w:hAnsiTheme="minorBidi" w:cstheme="minorBidi"/>
          <w:sz w:val="32"/>
          <w:szCs w:val="24"/>
        </w:rPr>
      </w:pPr>
      <w:sdt>
        <w:sdtPr>
          <w:rPr>
            <w:rFonts w:asciiTheme="minorBidi" w:hAnsiTheme="minorBidi" w:cstheme="minorBidi"/>
            <w:sz w:val="32"/>
            <w:szCs w:val="24"/>
          </w:rPr>
          <w:id w:val="123312770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71956" w:rsidRPr="00853421">
            <w:rPr>
              <w:rFonts w:ascii="Cordia New" w:eastAsia="Cordia New" w:hAnsi="Cordia New" w:cs="Cordia New"/>
              <w:sz w:val="32"/>
              <w:szCs w:val="24"/>
              <w:cs/>
              <w:lang w:val="th-TH" w:bidi="th-TH"/>
            </w:rPr>
            <w:t>☐</w:t>
          </w:r>
        </w:sdtContent>
      </w:sdt>
      <w:r w:rsidR="00071956" w:rsidRPr="00853421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ab/>
      </w:r>
      <w:r w:rsidR="00125166" w:rsidRPr="00853421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ดินแดนภาคเหนือ (</w:t>
      </w:r>
      <w:r w:rsidR="00071956" w:rsidRPr="00853421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นอร์เ</w:t>
      </w:r>
      <w:r w:rsidR="00125166" w:rsidRPr="00853421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ธิ</w:t>
      </w:r>
      <w:r w:rsidR="00071956" w:rsidRPr="00853421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ร์น</w:t>
      </w:r>
      <w:r w:rsidR="00125166" w:rsidRPr="00853421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 xml:space="preserve"> แ</w:t>
      </w:r>
      <w:r w:rsidR="00071956" w:rsidRPr="00853421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ทร์ริทอรี</w:t>
      </w:r>
      <w:r w:rsidR="00125166" w:rsidRPr="00853421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)</w:t>
      </w:r>
    </w:p>
    <w:p w14:paraId="34BC3182" w14:textId="3E5E7E39" w:rsidR="00251332" w:rsidRPr="00853421" w:rsidRDefault="00475FE5" w:rsidP="00071956">
      <w:pPr>
        <w:rPr>
          <w:rFonts w:asciiTheme="minorBidi" w:eastAsia="Arial" w:hAnsiTheme="minorBidi" w:cstheme="minorBidi"/>
          <w:sz w:val="32"/>
          <w:szCs w:val="24"/>
        </w:rPr>
      </w:pPr>
      <w:sdt>
        <w:sdtPr>
          <w:rPr>
            <w:rFonts w:asciiTheme="minorBidi" w:hAnsiTheme="minorBidi" w:cstheme="minorBidi"/>
            <w:sz w:val="32"/>
            <w:szCs w:val="24"/>
          </w:rPr>
          <w:id w:val="185563093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71956" w:rsidRPr="00853421">
            <w:rPr>
              <w:rFonts w:ascii="Cordia New" w:eastAsia="Cordia New" w:hAnsi="Cordia New" w:cs="Cordia New"/>
              <w:sz w:val="32"/>
              <w:szCs w:val="24"/>
              <w:cs/>
              <w:lang w:val="th-TH" w:bidi="th-TH"/>
            </w:rPr>
            <w:t>☐</w:t>
          </w:r>
        </w:sdtContent>
      </w:sdt>
      <w:r w:rsidR="00071956" w:rsidRPr="00853421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ab/>
      </w:r>
      <w:r w:rsidR="001F27EC" w:rsidRPr="00853421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รัฐ</w:t>
      </w:r>
      <w:r w:rsidR="00071956" w:rsidRPr="00853421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ควีนสแลนด์</w:t>
      </w:r>
    </w:p>
    <w:p w14:paraId="32C429DC" w14:textId="7C1B4DE6" w:rsidR="00251332" w:rsidRPr="00853421" w:rsidRDefault="00475FE5" w:rsidP="00071956">
      <w:pPr>
        <w:ind w:left="-3"/>
        <w:rPr>
          <w:rFonts w:asciiTheme="minorBidi" w:hAnsiTheme="minorBidi" w:cstheme="minorBidi"/>
          <w:sz w:val="22"/>
        </w:rPr>
      </w:pPr>
      <w:sdt>
        <w:sdtPr>
          <w:rPr>
            <w:rFonts w:asciiTheme="minorBidi" w:hAnsiTheme="minorBidi" w:cstheme="minorBidi"/>
            <w:sz w:val="32"/>
            <w:szCs w:val="24"/>
          </w:rPr>
          <w:id w:val="182699069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71956" w:rsidRPr="00853421">
            <w:rPr>
              <w:rFonts w:ascii="Cordia New" w:eastAsia="Cordia New" w:hAnsi="Cordia New" w:cs="Cordia New"/>
              <w:sz w:val="32"/>
              <w:szCs w:val="24"/>
              <w:cs/>
              <w:lang w:val="th-TH" w:bidi="th-TH"/>
            </w:rPr>
            <w:t>☐</w:t>
          </w:r>
        </w:sdtContent>
      </w:sdt>
      <w:r w:rsidR="00071956" w:rsidRPr="00853421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ab/>
      </w:r>
      <w:r w:rsidR="001F27EC" w:rsidRPr="00853421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รัฐ</w:t>
      </w:r>
      <w:r w:rsidR="00071956" w:rsidRPr="00853421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เซา</w:t>
      </w:r>
      <w:r w:rsidR="001F27EC" w:rsidRPr="00853421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ธ์</w:t>
      </w:r>
      <w:r w:rsidR="00071956" w:rsidRPr="00853421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ออสเตรเลีย</w:t>
      </w:r>
    </w:p>
    <w:p w14:paraId="2A86AA66" w14:textId="18194C45" w:rsidR="00251332" w:rsidRPr="00853421" w:rsidRDefault="00475FE5" w:rsidP="00071956">
      <w:pPr>
        <w:ind w:left="-3"/>
        <w:rPr>
          <w:rFonts w:asciiTheme="minorBidi" w:hAnsiTheme="minorBidi" w:cstheme="minorBidi"/>
          <w:sz w:val="32"/>
          <w:szCs w:val="24"/>
        </w:rPr>
      </w:pPr>
      <w:sdt>
        <w:sdtPr>
          <w:rPr>
            <w:rFonts w:asciiTheme="minorBidi" w:hAnsiTheme="minorBidi" w:cstheme="minorBidi"/>
            <w:sz w:val="32"/>
            <w:szCs w:val="24"/>
          </w:rPr>
          <w:id w:val="148081983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71956" w:rsidRPr="00853421">
            <w:rPr>
              <w:rFonts w:ascii="Cordia New" w:eastAsia="Cordia New" w:hAnsi="Cordia New" w:cs="Cordia New"/>
              <w:sz w:val="32"/>
              <w:szCs w:val="24"/>
              <w:cs/>
              <w:lang w:val="th-TH" w:bidi="th-TH"/>
            </w:rPr>
            <w:t>☐</w:t>
          </w:r>
        </w:sdtContent>
      </w:sdt>
      <w:r w:rsidR="00071956" w:rsidRPr="00853421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ab/>
      </w:r>
      <w:r w:rsidR="001F27EC" w:rsidRPr="00853421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รัฐ</w:t>
      </w:r>
      <w:r w:rsidR="00071956" w:rsidRPr="00853421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แทสเมเนีย</w:t>
      </w:r>
    </w:p>
    <w:p w14:paraId="0B43DDDB" w14:textId="2B4E1029" w:rsidR="00251332" w:rsidRPr="00853421" w:rsidRDefault="00475FE5" w:rsidP="00071956">
      <w:pPr>
        <w:ind w:left="-3"/>
        <w:rPr>
          <w:rFonts w:asciiTheme="minorBidi" w:eastAsia="Arial" w:hAnsiTheme="minorBidi" w:cstheme="minorBidi"/>
          <w:sz w:val="32"/>
          <w:szCs w:val="24"/>
        </w:rPr>
      </w:pPr>
      <w:sdt>
        <w:sdtPr>
          <w:rPr>
            <w:rFonts w:asciiTheme="minorBidi" w:hAnsiTheme="minorBidi" w:cstheme="minorBidi"/>
            <w:sz w:val="32"/>
            <w:szCs w:val="24"/>
          </w:rPr>
          <w:id w:val="125530629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71956" w:rsidRPr="00853421">
            <w:rPr>
              <w:rFonts w:ascii="Cordia New" w:eastAsia="Cordia New" w:hAnsi="Cordia New" w:cs="Cordia New"/>
              <w:sz w:val="32"/>
              <w:szCs w:val="24"/>
              <w:cs/>
              <w:lang w:val="th-TH" w:bidi="th-TH"/>
            </w:rPr>
            <w:t>☐</w:t>
          </w:r>
        </w:sdtContent>
      </w:sdt>
      <w:r w:rsidR="00071956" w:rsidRPr="00853421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ab/>
      </w:r>
      <w:r w:rsidR="001F27EC" w:rsidRPr="00853421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รัฐ</w:t>
      </w:r>
      <w:r w:rsidR="00071956" w:rsidRPr="00853421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วิกตอเรีย</w:t>
      </w:r>
    </w:p>
    <w:p w14:paraId="45A2C305" w14:textId="52E6CA9A" w:rsidR="00FE5136" w:rsidRPr="00853421" w:rsidRDefault="00475FE5" w:rsidP="00071956">
      <w:pPr>
        <w:ind w:left="-3"/>
        <w:rPr>
          <w:rFonts w:asciiTheme="minorBidi" w:eastAsia="Arial" w:hAnsiTheme="minorBidi" w:cstheme="minorBidi"/>
          <w:sz w:val="32"/>
          <w:szCs w:val="24"/>
        </w:rPr>
      </w:pPr>
      <w:sdt>
        <w:sdtPr>
          <w:rPr>
            <w:rFonts w:asciiTheme="minorBidi" w:hAnsiTheme="minorBidi" w:cstheme="minorBidi"/>
            <w:sz w:val="32"/>
            <w:szCs w:val="24"/>
          </w:rPr>
          <w:id w:val="139068276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71956" w:rsidRPr="00853421">
            <w:rPr>
              <w:rFonts w:ascii="Cordia New" w:eastAsia="Cordia New" w:hAnsi="Cordia New" w:cs="Cordia New"/>
              <w:sz w:val="32"/>
              <w:szCs w:val="24"/>
              <w:cs/>
              <w:lang w:val="th-TH" w:bidi="th-TH"/>
            </w:rPr>
            <w:t>☐</w:t>
          </w:r>
        </w:sdtContent>
      </w:sdt>
      <w:r w:rsidR="00071956" w:rsidRPr="00853421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ab/>
      </w:r>
      <w:r w:rsidR="001F27EC" w:rsidRPr="00853421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รัฐ</w:t>
      </w:r>
      <w:r w:rsidR="00071956" w:rsidRPr="00853421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เวสเทิร์นออสเตรเลีย</w:t>
      </w:r>
    </w:p>
    <w:p w14:paraId="102073F5" w14:textId="3E8871A8" w:rsidR="00251332" w:rsidRPr="00853421" w:rsidRDefault="00475FE5" w:rsidP="00071956">
      <w:pPr>
        <w:rPr>
          <w:rFonts w:asciiTheme="minorBidi" w:hAnsiTheme="minorBidi" w:cstheme="minorBidi"/>
          <w:sz w:val="32"/>
          <w:szCs w:val="24"/>
        </w:rPr>
      </w:pPr>
      <w:sdt>
        <w:sdtPr>
          <w:rPr>
            <w:rFonts w:asciiTheme="minorBidi" w:hAnsiTheme="minorBidi" w:cstheme="minorBidi"/>
            <w:sz w:val="32"/>
            <w:szCs w:val="24"/>
          </w:rPr>
          <w:id w:val="7385962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71956" w:rsidRPr="00853421">
            <w:rPr>
              <w:rFonts w:ascii="Cordia New" w:eastAsia="Cordia New" w:hAnsi="Cordia New" w:cs="Cordia New"/>
              <w:sz w:val="32"/>
              <w:szCs w:val="24"/>
              <w:cs/>
              <w:lang w:val="th-TH" w:bidi="th-TH"/>
            </w:rPr>
            <w:t>☐</w:t>
          </w:r>
        </w:sdtContent>
      </w:sdt>
      <w:r w:rsidR="00071956" w:rsidRPr="00853421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ab/>
        <w:t>ฉันไม่ได้</w:t>
      </w:r>
      <w:r w:rsidR="001F27EC" w:rsidRPr="00853421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พำนัก</w:t>
      </w:r>
      <w:r w:rsidR="00071956" w:rsidRPr="00853421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อยู่ในออสเตรเลีย</w:t>
      </w:r>
    </w:p>
    <w:p w14:paraId="480D2903" w14:textId="77777777" w:rsidR="00251332" w:rsidRPr="00853421" w:rsidRDefault="00475FE5" w:rsidP="00071956">
      <w:pPr>
        <w:rPr>
          <w:rFonts w:asciiTheme="minorBidi" w:hAnsiTheme="minorBidi" w:cstheme="minorBidi"/>
          <w:sz w:val="32"/>
          <w:szCs w:val="24"/>
        </w:rPr>
      </w:pPr>
      <w:sdt>
        <w:sdtPr>
          <w:rPr>
            <w:rFonts w:asciiTheme="minorBidi" w:hAnsiTheme="minorBidi" w:cstheme="minorBidi"/>
            <w:sz w:val="32"/>
            <w:szCs w:val="24"/>
          </w:rPr>
          <w:id w:val="30095283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71956" w:rsidRPr="00853421">
            <w:rPr>
              <w:rFonts w:ascii="Cordia New" w:eastAsia="Cordia New" w:hAnsi="Cordia New" w:cs="Cordia New"/>
              <w:sz w:val="32"/>
              <w:szCs w:val="24"/>
              <w:cs/>
              <w:lang w:val="th-TH" w:bidi="th-TH"/>
            </w:rPr>
            <w:t>☐</w:t>
          </w:r>
        </w:sdtContent>
      </w:sdt>
      <w:r w:rsidR="00071956" w:rsidRPr="00853421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ab/>
        <w:t>ฉันไม่ต้องการพูด</w:t>
      </w:r>
    </w:p>
    <w:p w14:paraId="3BEB3BF8" w14:textId="137D12AD" w:rsidR="00251332" w:rsidRPr="00853421" w:rsidRDefault="005E3F48" w:rsidP="00AE23E0">
      <w:pPr>
        <w:spacing w:before="600"/>
        <w:rPr>
          <w:rFonts w:asciiTheme="minorBidi" w:eastAsia="Arial" w:hAnsiTheme="minorBidi" w:cstheme="minorBidi"/>
          <w:sz w:val="32"/>
          <w:szCs w:val="24"/>
        </w:rPr>
      </w:pPr>
      <w:r w:rsidRPr="00853421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คุณ</w:t>
      </w:r>
      <w:r w:rsidR="007003E4" w:rsidRPr="00853421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พำนัก</w:t>
      </w:r>
      <w:r w:rsidRPr="00853421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อยู่ในสถานที่ประเภทไหน</w:t>
      </w:r>
      <w:r w:rsidRPr="00853421">
        <w:rPr>
          <w:rFonts w:ascii="Cordia New" w:eastAsia="Cordia New" w:hAnsi="Cordia New" w:cs="Cordia New"/>
          <w:sz w:val="32"/>
          <w:szCs w:val="32"/>
          <w:lang w:val="th-TH" w:bidi="th-TH"/>
        </w:rPr>
        <w:t xml:space="preserve">? </w:t>
      </w:r>
    </w:p>
    <w:p w14:paraId="4A6877CE" w14:textId="404225C1" w:rsidR="00251332" w:rsidRPr="00853421" w:rsidRDefault="00475FE5" w:rsidP="00071956">
      <w:pPr>
        <w:rPr>
          <w:rFonts w:asciiTheme="minorBidi" w:hAnsiTheme="minorBidi" w:cstheme="minorBidi"/>
          <w:sz w:val="32"/>
          <w:szCs w:val="24"/>
        </w:rPr>
      </w:pPr>
      <w:sdt>
        <w:sdtPr>
          <w:rPr>
            <w:rFonts w:asciiTheme="minorBidi" w:hAnsiTheme="minorBidi" w:cstheme="minorBidi"/>
            <w:sz w:val="32"/>
            <w:szCs w:val="24"/>
          </w:rPr>
          <w:id w:val="23048947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71956" w:rsidRPr="00853421">
            <w:rPr>
              <w:rFonts w:ascii="Cordia New" w:eastAsia="Cordia New" w:hAnsi="Cordia New" w:cs="Cordia New"/>
              <w:sz w:val="32"/>
              <w:szCs w:val="24"/>
              <w:cs/>
              <w:lang w:val="th-TH" w:bidi="th-TH"/>
            </w:rPr>
            <w:t>☐</w:t>
          </w:r>
        </w:sdtContent>
      </w:sdt>
      <w:r w:rsidR="00071956" w:rsidRPr="00853421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ab/>
      </w:r>
      <w:r w:rsidR="007003E4" w:rsidRPr="00853421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นคร</w:t>
      </w:r>
      <w:r w:rsidR="00071956" w:rsidRPr="00853421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หลวง</w:t>
      </w:r>
    </w:p>
    <w:p w14:paraId="24C8E418" w14:textId="47A98552" w:rsidR="00251332" w:rsidRPr="00853421" w:rsidRDefault="00475FE5" w:rsidP="00071956">
      <w:pPr>
        <w:rPr>
          <w:rFonts w:asciiTheme="minorBidi" w:hAnsiTheme="minorBidi" w:cstheme="minorBidi"/>
          <w:sz w:val="32"/>
          <w:szCs w:val="24"/>
        </w:rPr>
      </w:pPr>
      <w:sdt>
        <w:sdtPr>
          <w:rPr>
            <w:rFonts w:asciiTheme="minorBidi" w:hAnsiTheme="minorBidi" w:cstheme="minorBidi"/>
            <w:sz w:val="32"/>
            <w:szCs w:val="24"/>
          </w:rPr>
          <w:id w:val="96129926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71956" w:rsidRPr="00853421">
            <w:rPr>
              <w:rFonts w:ascii="Cordia New" w:eastAsia="Cordia New" w:hAnsi="Cordia New" w:cs="Cordia New"/>
              <w:sz w:val="32"/>
              <w:szCs w:val="24"/>
              <w:cs/>
              <w:lang w:val="th-TH" w:bidi="th-TH"/>
            </w:rPr>
            <w:t>☐</w:t>
          </w:r>
        </w:sdtContent>
      </w:sdt>
      <w:r w:rsidR="00071956" w:rsidRPr="00853421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ab/>
        <w:t>นคร</w:t>
      </w:r>
      <w:r w:rsidR="00760953" w:rsidRPr="00853421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ใหญ่</w:t>
      </w:r>
      <w:r w:rsidR="00071956" w:rsidRPr="00853421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หรือเมืองใหญ่</w:t>
      </w:r>
    </w:p>
    <w:p w14:paraId="49E3206B" w14:textId="161859A0" w:rsidR="00251332" w:rsidRPr="00853421" w:rsidRDefault="00475FE5" w:rsidP="00071956">
      <w:pPr>
        <w:rPr>
          <w:rFonts w:asciiTheme="minorBidi" w:eastAsia="Arial" w:hAnsiTheme="minorBidi" w:cstheme="minorBidi"/>
          <w:sz w:val="32"/>
          <w:szCs w:val="24"/>
        </w:rPr>
      </w:pPr>
      <w:sdt>
        <w:sdtPr>
          <w:rPr>
            <w:rFonts w:asciiTheme="minorBidi" w:hAnsiTheme="minorBidi" w:cstheme="minorBidi"/>
            <w:sz w:val="32"/>
            <w:szCs w:val="24"/>
          </w:rPr>
          <w:id w:val="152945387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71956" w:rsidRPr="00853421">
            <w:rPr>
              <w:rFonts w:ascii="Cordia New" w:eastAsia="Cordia New" w:hAnsi="Cordia New" w:cs="Cordia New"/>
              <w:sz w:val="32"/>
              <w:szCs w:val="24"/>
              <w:cs/>
              <w:lang w:val="th-TH" w:bidi="th-TH"/>
            </w:rPr>
            <w:t>☐</w:t>
          </w:r>
        </w:sdtContent>
      </w:sdt>
      <w:r w:rsidR="00071956" w:rsidRPr="00853421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ab/>
        <w:t>เมืองเล็กๆ</w:t>
      </w:r>
      <w:r w:rsidR="007003E4" w:rsidRPr="00853421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 xml:space="preserve"> </w:t>
      </w:r>
      <w:r w:rsidR="00071956" w:rsidRPr="00853421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หรือ</w:t>
      </w:r>
      <w:r w:rsidR="007003E4" w:rsidRPr="00853421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อาณา</w:t>
      </w:r>
      <w:r w:rsidR="00071956" w:rsidRPr="00853421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บริเวณที่อยู่ห่างไกลจากนคร</w:t>
      </w:r>
      <w:r w:rsidR="002370A5" w:rsidRPr="00853421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ใหญ</w:t>
      </w:r>
      <w:r w:rsidR="00853421">
        <w:rPr>
          <w:rFonts w:ascii="Cordia New" w:eastAsia="Cordia New" w:hAnsi="Cordia New" w:cs="Cordia New" w:hint="cs"/>
          <w:sz w:val="32"/>
          <w:szCs w:val="32"/>
          <w:cs/>
          <w:lang w:val="th-TH" w:bidi="th-TH"/>
        </w:rPr>
        <w:t>่</w:t>
      </w:r>
      <w:r w:rsidR="00071956" w:rsidRPr="00853421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หรือเมืองใหญ่</w:t>
      </w:r>
    </w:p>
    <w:p w14:paraId="295F8F73" w14:textId="77777777" w:rsidR="00BB669F" w:rsidRPr="00853421" w:rsidRDefault="00475FE5" w:rsidP="00071956">
      <w:pPr>
        <w:rPr>
          <w:rFonts w:asciiTheme="minorBidi" w:eastAsia="Arial" w:hAnsiTheme="minorBidi" w:cstheme="minorBidi"/>
          <w:sz w:val="32"/>
          <w:szCs w:val="24"/>
        </w:rPr>
      </w:pPr>
      <w:sdt>
        <w:sdtPr>
          <w:rPr>
            <w:rFonts w:asciiTheme="minorBidi" w:hAnsiTheme="minorBidi" w:cstheme="minorBidi"/>
            <w:sz w:val="32"/>
            <w:szCs w:val="24"/>
          </w:rPr>
          <w:id w:val="1093494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71956" w:rsidRPr="00853421">
            <w:rPr>
              <w:rFonts w:ascii="Cordia New" w:eastAsia="Cordia New" w:hAnsi="Cordia New" w:cs="Cordia New"/>
              <w:sz w:val="32"/>
              <w:szCs w:val="24"/>
              <w:cs/>
              <w:lang w:val="th-TH" w:bidi="th-TH"/>
            </w:rPr>
            <w:t>☐</w:t>
          </w:r>
        </w:sdtContent>
      </w:sdt>
      <w:r w:rsidR="00071956" w:rsidRPr="00853421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ab/>
        <w:t>ฉันไม่ต้องการพูด</w:t>
      </w:r>
    </w:p>
    <w:p w14:paraId="4417FB29" w14:textId="77777777" w:rsidR="00140D1D" w:rsidRDefault="00140D1D">
      <w:pPr>
        <w:rPr>
          <w:rFonts w:ascii="Cordia New" w:eastAsia="Cordia New" w:hAnsi="Cordia New" w:cs="Cordia New"/>
          <w:sz w:val="32"/>
          <w:szCs w:val="32"/>
          <w:cs/>
          <w:lang w:val="th-TH" w:bidi="th-TH"/>
        </w:rPr>
      </w:pPr>
      <w:r>
        <w:rPr>
          <w:rFonts w:ascii="Cordia New" w:eastAsia="Cordia New" w:hAnsi="Cordia New" w:cs="Cordia New"/>
          <w:sz w:val="32"/>
          <w:szCs w:val="32"/>
          <w:cs/>
          <w:lang w:val="th-TH" w:bidi="th-TH"/>
        </w:rPr>
        <w:br w:type="page"/>
      </w:r>
    </w:p>
    <w:p w14:paraId="520EFBCE" w14:textId="2BE3253A" w:rsidR="00BB669F" w:rsidRPr="00ED6E16" w:rsidRDefault="005E3F48" w:rsidP="00AE23E0">
      <w:pPr>
        <w:spacing w:before="600"/>
        <w:rPr>
          <w:rFonts w:asciiTheme="minorBidi" w:eastAsia="Lato" w:hAnsiTheme="minorBidi" w:cstheme="minorBidi"/>
          <w:sz w:val="32"/>
          <w:szCs w:val="24"/>
        </w:rPr>
      </w:pPr>
      <w:r w:rsidRPr="00ED6E16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lastRenderedPageBreak/>
        <w:t>คุณเป็นส่วนหนึ่งของชุมชนชาว</w:t>
      </w:r>
      <w:r w:rsidRPr="002539BE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พื้นเมือง</w:t>
      </w:r>
      <w:r w:rsidR="003D6AF7" w:rsidRPr="002539BE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อะบอริจิน</w:t>
      </w:r>
      <w:r w:rsidRPr="00ED6E16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และ/หรือชาวเกาะทอเรสสเตรทหรือ</w:t>
      </w:r>
      <w:r w:rsidRPr="00ED6E16">
        <w:rPr>
          <w:rFonts w:ascii="Cordia New" w:eastAsia="Cordia New" w:hAnsi="Cordia New" w:cs="Cordia New"/>
          <w:sz w:val="32"/>
          <w:szCs w:val="32"/>
          <w:lang w:val="th-TH" w:bidi="th-TH"/>
        </w:rPr>
        <w:t>?</w:t>
      </w:r>
    </w:p>
    <w:p w14:paraId="23DEDD30" w14:textId="77777777" w:rsidR="00251332" w:rsidRPr="00ED6E16" w:rsidRDefault="00475FE5" w:rsidP="00071956">
      <w:pPr>
        <w:ind w:left="-3"/>
        <w:rPr>
          <w:rFonts w:asciiTheme="minorBidi" w:hAnsiTheme="minorBidi" w:cstheme="minorBidi"/>
          <w:sz w:val="32"/>
          <w:szCs w:val="24"/>
        </w:rPr>
      </w:pPr>
      <w:sdt>
        <w:sdtPr>
          <w:rPr>
            <w:rFonts w:asciiTheme="minorBidi" w:hAnsiTheme="minorBidi" w:cstheme="minorBidi"/>
            <w:sz w:val="32"/>
            <w:szCs w:val="24"/>
          </w:rPr>
          <w:id w:val="64225600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71956" w:rsidRPr="00ED6E16">
            <w:rPr>
              <w:rFonts w:ascii="Cordia New" w:eastAsia="Cordia New" w:hAnsi="Cordia New" w:cs="Cordia New"/>
              <w:sz w:val="32"/>
              <w:szCs w:val="24"/>
              <w:cs/>
              <w:lang w:val="th-TH" w:bidi="th-TH"/>
            </w:rPr>
            <w:t>☐</w:t>
          </w:r>
        </w:sdtContent>
      </w:sdt>
      <w:r w:rsidR="00071956" w:rsidRPr="00ED6E16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ab/>
        <w:t>ใช่</w:t>
      </w:r>
    </w:p>
    <w:p w14:paraId="37D83BA0" w14:textId="77777777" w:rsidR="00251332" w:rsidRPr="00ED6E16" w:rsidRDefault="00475FE5" w:rsidP="00071956">
      <w:pPr>
        <w:ind w:left="-3"/>
        <w:rPr>
          <w:rFonts w:asciiTheme="minorBidi" w:hAnsiTheme="minorBidi" w:cstheme="minorBidi"/>
          <w:sz w:val="32"/>
          <w:szCs w:val="24"/>
        </w:rPr>
      </w:pPr>
      <w:sdt>
        <w:sdtPr>
          <w:rPr>
            <w:rFonts w:asciiTheme="minorBidi" w:hAnsiTheme="minorBidi" w:cstheme="minorBidi"/>
            <w:sz w:val="32"/>
            <w:szCs w:val="24"/>
          </w:rPr>
          <w:id w:val="113877874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71956" w:rsidRPr="00ED6E16">
            <w:rPr>
              <w:rFonts w:ascii="Cordia New" w:eastAsia="Cordia New" w:hAnsi="Cordia New" w:cs="Cordia New"/>
              <w:sz w:val="32"/>
              <w:szCs w:val="24"/>
              <w:cs/>
              <w:lang w:val="th-TH" w:bidi="th-TH"/>
            </w:rPr>
            <w:t>☐</w:t>
          </w:r>
        </w:sdtContent>
      </w:sdt>
      <w:r w:rsidR="00071956" w:rsidRPr="00ED6E16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ab/>
        <w:t>ไม่ใช่</w:t>
      </w:r>
    </w:p>
    <w:p w14:paraId="70620D97" w14:textId="319265A9" w:rsidR="005E1051" w:rsidRPr="00ED6E16" w:rsidRDefault="00475FE5" w:rsidP="00B5447A">
      <w:pPr>
        <w:ind w:left="-3"/>
        <w:rPr>
          <w:rFonts w:asciiTheme="minorBidi" w:eastAsia="Lato" w:hAnsiTheme="minorBidi" w:cstheme="minorBidi"/>
          <w:sz w:val="32"/>
          <w:szCs w:val="24"/>
        </w:rPr>
      </w:pPr>
      <w:sdt>
        <w:sdtPr>
          <w:rPr>
            <w:rFonts w:asciiTheme="minorBidi" w:hAnsiTheme="minorBidi" w:cstheme="minorBidi"/>
            <w:sz w:val="32"/>
            <w:szCs w:val="24"/>
          </w:rPr>
          <w:id w:val="11961399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71956" w:rsidRPr="00ED6E16">
            <w:rPr>
              <w:rFonts w:ascii="Cordia New" w:eastAsia="Cordia New" w:hAnsi="Cordia New" w:cs="Cordia New"/>
              <w:sz w:val="32"/>
              <w:szCs w:val="24"/>
              <w:cs/>
              <w:lang w:val="th-TH" w:bidi="th-TH"/>
            </w:rPr>
            <w:t>☐</w:t>
          </w:r>
        </w:sdtContent>
      </w:sdt>
      <w:r w:rsidR="00071956" w:rsidRPr="00ED6E16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ab/>
        <w:t>ฉันไม่ต้องการพูด</w:t>
      </w:r>
    </w:p>
    <w:p w14:paraId="7CB04646" w14:textId="0F2CD3B7" w:rsidR="00251332" w:rsidRPr="00ED6E16" w:rsidRDefault="005E3F48" w:rsidP="005E1051">
      <w:pPr>
        <w:rPr>
          <w:rFonts w:asciiTheme="minorBidi" w:eastAsia="Lato" w:hAnsiTheme="minorBidi" w:cstheme="minorBidi"/>
          <w:sz w:val="32"/>
          <w:szCs w:val="24"/>
        </w:rPr>
      </w:pPr>
      <w:r w:rsidRPr="00ED6E16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คุณมาจาก</w:t>
      </w:r>
      <w:r w:rsidRPr="00ED6E16">
        <w:rPr>
          <w:rFonts w:ascii="Cordia New" w:eastAsia="Cordia New" w:hAnsi="Cordia New" w:cs="Cordia New"/>
          <w:b/>
          <w:bCs/>
          <w:sz w:val="32"/>
          <w:szCs w:val="32"/>
          <w:cs/>
          <w:lang w:val="th-TH" w:bidi="th-TH"/>
        </w:rPr>
        <w:t>วัฒนธรรม</w:t>
      </w:r>
      <w:r w:rsidRPr="00ED6E16">
        <w:rPr>
          <w:rStyle w:val="Strong"/>
          <w:rFonts w:ascii="Cordia New" w:eastAsia="Cordia New" w:hAnsi="Cordia New" w:cs="Cordia New"/>
          <w:b w:val="0"/>
          <w:bCs w:val="0"/>
          <w:sz w:val="32"/>
          <w:szCs w:val="32"/>
          <w:cs/>
          <w:lang w:val="th-TH" w:bidi="th-TH"/>
        </w:rPr>
        <w:t>ที่แตกต่าง</w:t>
      </w:r>
      <w:r w:rsidRPr="00ED6E16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หรือ</w:t>
      </w:r>
      <w:r w:rsidRPr="00ED6E16">
        <w:rPr>
          <w:rFonts w:ascii="Cordia New" w:eastAsia="Cordia New" w:hAnsi="Cordia New" w:cs="Cordia New"/>
          <w:sz w:val="32"/>
          <w:szCs w:val="32"/>
          <w:lang w:val="th-TH" w:bidi="th-TH"/>
        </w:rPr>
        <w:t xml:space="preserve">? </w:t>
      </w:r>
    </w:p>
    <w:p w14:paraId="1184E557" w14:textId="77777777" w:rsidR="00251332" w:rsidRPr="00ED6E16" w:rsidRDefault="005E3F48" w:rsidP="005E1051">
      <w:pPr>
        <w:rPr>
          <w:rFonts w:asciiTheme="minorBidi" w:hAnsiTheme="minorBidi" w:cstheme="minorBidi"/>
          <w:sz w:val="32"/>
          <w:szCs w:val="24"/>
        </w:rPr>
      </w:pPr>
      <w:r w:rsidRPr="00ED6E16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วัฒนธรรมของคุณคือ:</w:t>
      </w:r>
    </w:p>
    <w:p w14:paraId="325F0276" w14:textId="77777777" w:rsidR="00251332" w:rsidRPr="00ED6E16" w:rsidRDefault="005E3F48" w:rsidP="00983549">
      <w:pPr>
        <w:pStyle w:val="ListParagraph"/>
        <w:numPr>
          <w:ilvl w:val="0"/>
          <w:numId w:val="32"/>
        </w:numPr>
        <w:spacing w:before="120" w:after="120"/>
        <w:rPr>
          <w:rFonts w:asciiTheme="minorBidi" w:hAnsiTheme="minorBidi" w:cstheme="minorBidi"/>
          <w:b/>
          <w:bCs/>
          <w:sz w:val="32"/>
          <w:szCs w:val="24"/>
        </w:rPr>
      </w:pPr>
      <w:r w:rsidRPr="00ED6E16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วิถีชีวิตของคุณ</w:t>
      </w:r>
    </w:p>
    <w:p w14:paraId="01EE4A21" w14:textId="5CECEFF3" w:rsidR="00C13EF5" w:rsidRPr="00853421" w:rsidRDefault="005E3F48" w:rsidP="00251332">
      <w:pPr>
        <w:pStyle w:val="ListParagraph"/>
        <w:numPr>
          <w:ilvl w:val="0"/>
          <w:numId w:val="32"/>
        </w:numPr>
        <w:spacing w:before="120" w:after="120"/>
        <w:rPr>
          <w:rFonts w:asciiTheme="minorBidi" w:hAnsiTheme="minorBidi" w:cstheme="minorBidi"/>
          <w:b/>
          <w:bCs/>
          <w:sz w:val="32"/>
          <w:szCs w:val="24"/>
        </w:rPr>
      </w:pPr>
      <w:r w:rsidRPr="00ED6E16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วิธีที่คุณคิดหรือกระทำเนื่องมาจา</w:t>
      </w:r>
      <w:r w:rsidRPr="00853421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ก</w:t>
      </w:r>
      <w:r w:rsidR="00DB4E97" w:rsidRPr="00853421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วิถีชีวิต</w:t>
      </w:r>
      <w:r w:rsidRPr="00853421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ที่คุณเติบโตขึ้นมา</w:t>
      </w:r>
    </w:p>
    <w:p w14:paraId="2D9E7EA0" w14:textId="77777777" w:rsidR="00251332" w:rsidRPr="00853421" w:rsidRDefault="00475FE5" w:rsidP="00071956">
      <w:pPr>
        <w:rPr>
          <w:rFonts w:asciiTheme="minorBidi" w:hAnsiTheme="minorBidi" w:cstheme="minorBidi"/>
          <w:sz w:val="32"/>
          <w:szCs w:val="24"/>
        </w:rPr>
      </w:pPr>
      <w:sdt>
        <w:sdtPr>
          <w:rPr>
            <w:rFonts w:asciiTheme="minorBidi" w:hAnsiTheme="minorBidi" w:cstheme="minorBidi"/>
            <w:sz w:val="32"/>
            <w:szCs w:val="24"/>
          </w:rPr>
          <w:id w:val="117442135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71956" w:rsidRPr="00853421">
            <w:rPr>
              <w:rFonts w:ascii="Cordia New" w:eastAsia="Cordia New" w:hAnsi="Cordia New" w:cs="Cordia New"/>
              <w:sz w:val="32"/>
              <w:szCs w:val="24"/>
              <w:cs/>
              <w:lang w:val="th-TH" w:bidi="th-TH"/>
            </w:rPr>
            <w:t>☐</w:t>
          </w:r>
        </w:sdtContent>
      </w:sdt>
      <w:r w:rsidR="00071956" w:rsidRPr="00853421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ab/>
        <w:t>ใช่</w:t>
      </w:r>
    </w:p>
    <w:p w14:paraId="346C812B" w14:textId="77777777" w:rsidR="00251332" w:rsidRPr="00853421" w:rsidRDefault="00475FE5" w:rsidP="00071956">
      <w:pPr>
        <w:rPr>
          <w:rFonts w:asciiTheme="minorBidi" w:hAnsiTheme="minorBidi" w:cstheme="minorBidi"/>
          <w:sz w:val="32"/>
          <w:szCs w:val="24"/>
        </w:rPr>
      </w:pPr>
      <w:sdt>
        <w:sdtPr>
          <w:rPr>
            <w:rFonts w:asciiTheme="minorBidi" w:hAnsiTheme="minorBidi" w:cstheme="minorBidi"/>
            <w:sz w:val="32"/>
            <w:szCs w:val="24"/>
          </w:rPr>
          <w:id w:val="119838501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71956" w:rsidRPr="00853421">
            <w:rPr>
              <w:rFonts w:ascii="Cordia New" w:eastAsia="Cordia New" w:hAnsi="Cordia New" w:cs="Cordia New"/>
              <w:sz w:val="32"/>
              <w:szCs w:val="24"/>
              <w:cs/>
              <w:lang w:val="th-TH" w:bidi="th-TH"/>
            </w:rPr>
            <w:t>☐</w:t>
          </w:r>
        </w:sdtContent>
      </w:sdt>
      <w:r w:rsidR="00071956" w:rsidRPr="00853421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ab/>
        <w:t>ไม่ใช่</w:t>
      </w:r>
    </w:p>
    <w:p w14:paraId="41A40C36" w14:textId="77777777" w:rsidR="00251332" w:rsidRPr="00853421" w:rsidRDefault="00475FE5" w:rsidP="00071956">
      <w:pPr>
        <w:rPr>
          <w:rFonts w:asciiTheme="minorBidi" w:eastAsia="Lato" w:hAnsiTheme="minorBidi" w:cstheme="minorBidi"/>
          <w:sz w:val="32"/>
          <w:szCs w:val="24"/>
        </w:rPr>
      </w:pPr>
      <w:sdt>
        <w:sdtPr>
          <w:rPr>
            <w:rFonts w:asciiTheme="minorBidi" w:hAnsiTheme="minorBidi" w:cstheme="minorBidi"/>
            <w:sz w:val="32"/>
            <w:szCs w:val="24"/>
          </w:rPr>
          <w:id w:val="30281460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71956" w:rsidRPr="00853421">
            <w:rPr>
              <w:rFonts w:ascii="Cordia New" w:eastAsia="Cordia New" w:hAnsi="Cordia New" w:cs="Cordia New"/>
              <w:sz w:val="32"/>
              <w:szCs w:val="24"/>
              <w:cs/>
              <w:lang w:val="th-TH" w:bidi="th-TH"/>
            </w:rPr>
            <w:t>☐</w:t>
          </w:r>
        </w:sdtContent>
      </w:sdt>
      <w:r w:rsidR="00071956" w:rsidRPr="00853421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ab/>
        <w:t>ฉันไม่ต้องการพูด</w:t>
      </w:r>
    </w:p>
    <w:p w14:paraId="4D75594B" w14:textId="08BE268E" w:rsidR="00C13EF5" w:rsidRPr="00853421" w:rsidRDefault="005E3F48" w:rsidP="00AE23E0">
      <w:pPr>
        <w:spacing w:before="600"/>
        <w:rPr>
          <w:rFonts w:asciiTheme="minorBidi" w:eastAsia="Lato" w:hAnsiTheme="minorBidi" w:cstheme="minorBidi"/>
          <w:sz w:val="32"/>
          <w:szCs w:val="24"/>
        </w:rPr>
      </w:pPr>
      <w:r w:rsidRPr="00853421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คุณพูดภาษาอื่นที่ไม่ใช่ภาษาอังกฤษ</w:t>
      </w:r>
      <w:r w:rsidR="00F65DA0" w:rsidRPr="00853421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เป็น</w:t>
      </w:r>
      <w:r w:rsidRPr="00853421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ส่วนใหญ่หรือ</w:t>
      </w:r>
      <w:r w:rsidRPr="00853421">
        <w:rPr>
          <w:rFonts w:ascii="Cordia New" w:eastAsia="Cordia New" w:hAnsi="Cordia New" w:cs="Cordia New"/>
          <w:sz w:val="32"/>
          <w:szCs w:val="32"/>
          <w:lang w:val="th-TH" w:bidi="th-TH"/>
        </w:rPr>
        <w:t>?</w:t>
      </w:r>
    </w:p>
    <w:p w14:paraId="29EF7EBE" w14:textId="77777777" w:rsidR="00251332" w:rsidRPr="00853421" w:rsidRDefault="00475FE5" w:rsidP="00071956">
      <w:pPr>
        <w:rPr>
          <w:rFonts w:asciiTheme="minorBidi" w:hAnsiTheme="minorBidi" w:cstheme="minorBidi"/>
          <w:sz w:val="32"/>
          <w:szCs w:val="24"/>
        </w:rPr>
      </w:pPr>
      <w:sdt>
        <w:sdtPr>
          <w:rPr>
            <w:rFonts w:asciiTheme="minorBidi" w:hAnsiTheme="minorBidi" w:cstheme="minorBidi"/>
            <w:sz w:val="32"/>
            <w:szCs w:val="24"/>
          </w:rPr>
          <w:id w:val="206816888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71EB4" w:rsidRPr="00853421">
            <w:rPr>
              <w:rFonts w:ascii="Cordia New" w:eastAsia="Cordia New" w:hAnsi="Cordia New" w:cs="Cordia New"/>
              <w:sz w:val="32"/>
              <w:szCs w:val="24"/>
              <w:cs/>
              <w:lang w:val="th-TH" w:bidi="th-TH"/>
            </w:rPr>
            <w:t>☐</w:t>
          </w:r>
        </w:sdtContent>
      </w:sdt>
      <w:r w:rsidR="00071956" w:rsidRPr="00853421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ab/>
        <w:t>ใช่</w:t>
      </w:r>
    </w:p>
    <w:p w14:paraId="63DE1976" w14:textId="77777777" w:rsidR="00251332" w:rsidRPr="00853421" w:rsidRDefault="00475FE5" w:rsidP="00071956">
      <w:pPr>
        <w:rPr>
          <w:rFonts w:asciiTheme="minorBidi" w:hAnsiTheme="minorBidi" w:cstheme="minorBidi"/>
          <w:sz w:val="32"/>
          <w:szCs w:val="24"/>
        </w:rPr>
      </w:pPr>
      <w:sdt>
        <w:sdtPr>
          <w:rPr>
            <w:rFonts w:asciiTheme="minorBidi" w:hAnsiTheme="minorBidi" w:cstheme="minorBidi"/>
            <w:sz w:val="32"/>
            <w:szCs w:val="24"/>
          </w:rPr>
          <w:id w:val="156403689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71EB4" w:rsidRPr="00853421">
            <w:rPr>
              <w:rFonts w:ascii="Cordia New" w:eastAsia="Cordia New" w:hAnsi="Cordia New" w:cs="Cordia New"/>
              <w:sz w:val="32"/>
              <w:szCs w:val="24"/>
              <w:cs/>
              <w:lang w:val="th-TH" w:bidi="th-TH"/>
            </w:rPr>
            <w:t>☐</w:t>
          </w:r>
        </w:sdtContent>
      </w:sdt>
      <w:r w:rsidR="00071956" w:rsidRPr="00853421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ab/>
        <w:t>ไม่ใช่</w:t>
      </w:r>
    </w:p>
    <w:p w14:paraId="5A83A6EC" w14:textId="77777777" w:rsidR="00C13EF5" w:rsidRPr="00853421" w:rsidRDefault="00475FE5" w:rsidP="00071956">
      <w:pPr>
        <w:rPr>
          <w:rFonts w:asciiTheme="minorBidi" w:eastAsia="Lato" w:hAnsiTheme="minorBidi" w:cstheme="minorBidi"/>
          <w:sz w:val="32"/>
          <w:szCs w:val="24"/>
        </w:rPr>
      </w:pPr>
      <w:sdt>
        <w:sdtPr>
          <w:rPr>
            <w:rFonts w:asciiTheme="minorBidi" w:hAnsiTheme="minorBidi" w:cstheme="minorBidi"/>
            <w:sz w:val="32"/>
            <w:szCs w:val="24"/>
          </w:rPr>
          <w:id w:val="186146000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71956" w:rsidRPr="00853421">
            <w:rPr>
              <w:rFonts w:ascii="Cordia New" w:eastAsia="Cordia New" w:hAnsi="Cordia New" w:cs="Cordia New"/>
              <w:sz w:val="32"/>
              <w:szCs w:val="24"/>
              <w:cs/>
              <w:lang w:val="th-TH" w:bidi="th-TH"/>
            </w:rPr>
            <w:t>☐</w:t>
          </w:r>
        </w:sdtContent>
      </w:sdt>
      <w:r w:rsidR="00071956" w:rsidRPr="00853421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ab/>
        <w:t>ฉันไม่ต้องการพูด</w:t>
      </w:r>
    </w:p>
    <w:p w14:paraId="07A78A86" w14:textId="5C573BD7" w:rsidR="00D36640" w:rsidRPr="00ED6E16" w:rsidRDefault="005E3F48" w:rsidP="00AE23E0">
      <w:pPr>
        <w:spacing w:before="600"/>
        <w:rPr>
          <w:rFonts w:asciiTheme="minorBidi" w:eastAsia="Lato" w:hAnsiTheme="minorBidi" w:cstheme="minorBidi"/>
          <w:sz w:val="32"/>
          <w:szCs w:val="24"/>
        </w:rPr>
      </w:pPr>
      <w:r w:rsidRPr="00853421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คุณเป็นส่วนหนึ่งของชุมชน</w:t>
      </w:r>
      <w:r w:rsidR="00F65DA0" w:rsidRPr="00853421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เลสเบียน เกย์ ไบเซ็กซ์ชวล ทรานส์เจ</w:t>
      </w:r>
      <w:r w:rsidR="00A63689" w:rsidRPr="00853421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็</w:t>
      </w:r>
      <w:r w:rsidR="00F65DA0" w:rsidRPr="00853421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นเดอร์ เควียร์</w:t>
      </w:r>
      <w:r w:rsidR="00A63689" w:rsidRPr="00853421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 xml:space="preserve"> หรือ เควสชั</w:t>
      </w:r>
      <w:r w:rsidR="00F65DA0" w:rsidRPr="00853421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นนิ่ง</w:t>
      </w:r>
      <w:r w:rsidR="00140D1D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br/>
      </w:r>
      <w:r w:rsidR="00F65DA0" w:rsidRPr="00853421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อินเตอร์เซ็กส์</w:t>
      </w:r>
      <w:r w:rsidR="00A63689" w:rsidRPr="00853421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 xml:space="preserve"> </w:t>
      </w:r>
      <w:r w:rsidRPr="00140D1D">
        <w:rPr>
          <w:rFonts w:asciiTheme="minorBidi" w:eastAsia="Cordia New" w:hAnsiTheme="minorBidi" w:cstheme="minorBidi"/>
          <w:sz w:val="24"/>
          <w:szCs w:val="24"/>
          <w:lang w:val="th-TH" w:bidi="th-TH"/>
        </w:rPr>
        <w:t>LGBTQI+)</w:t>
      </w:r>
      <w:r w:rsidRPr="00ED6E16">
        <w:rPr>
          <w:rFonts w:ascii="Cordia New" w:eastAsia="Cordia New" w:hAnsi="Cordia New" w:cs="Cordia New"/>
          <w:sz w:val="40"/>
          <w:szCs w:val="40"/>
          <w:cs/>
          <w:lang w:val="th-TH" w:bidi="th-TH"/>
        </w:rPr>
        <w:t xml:space="preserve"> </w:t>
      </w:r>
      <w:r w:rsidRPr="00ED6E16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หรือ</w:t>
      </w:r>
      <w:r w:rsidRPr="00ED6E16">
        <w:rPr>
          <w:rFonts w:ascii="Cordia New" w:eastAsia="Cordia New" w:hAnsi="Cordia New" w:cs="Cordia New"/>
          <w:sz w:val="32"/>
          <w:szCs w:val="32"/>
          <w:lang w:val="th-TH" w:bidi="th-TH"/>
        </w:rPr>
        <w:t>?</w:t>
      </w:r>
    </w:p>
    <w:p w14:paraId="4179E18A" w14:textId="77777777" w:rsidR="00251332" w:rsidRPr="00ED6E16" w:rsidRDefault="00475FE5" w:rsidP="00AE23E0">
      <w:pPr>
        <w:rPr>
          <w:rFonts w:asciiTheme="minorBidi" w:hAnsiTheme="minorBidi" w:cstheme="minorBidi"/>
          <w:sz w:val="32"/>
          <w:szCs w:val="24"/>
        </w:rPr>
      </w:pPr>
      <w:sdt>
        <w:sdtPr>
          <w:rPr>
            <w:rFonts w:asciiTheme="minorBidi" w:hAnsiTheme="minorBidi" w:cstheme="minorBidi"/>
            <w:sz w:val="32"/>
            <w:szCs w:val="24"/>
          </w:rPr>
          <w:id w:val="183434973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E23E0" w:rsidRPr="00ED6E16">
            <w:rPr>
              <w:rFonts w:ascii="Cordia New" w:eastAsia="Cordia New" w:hAnsi="Cordia New" w:cs="Cordia New"/>
              <w:sz w:val="32"/>
              <w:szCs w:val="24"/>
              <w:cs/>
              <w:lang w:val="th-TH" w:bidi="th-TH"/>
            </w:rPr>
            <w:t>☐</w:t>
          </w:r>
        </w:sdtContent>
      </w:sdt>
      <w:r w:rsidR="00AE23E0" w:rsidRPr="00ED6E16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ab/>
        <w:t>ใช่</w:t>
      </w:r>
    </w:p>
    <w:p w14:paraId="7BCE4112" w14:textId="77777777" w:rsidR="00251332" w:rsidRPr="00ED6E16" w:rsidRDefault="00475FE5" w:rsidP="00AE23E0">
      <w:pPr>
        <w:rPr>
          <w:rFonts w:asciiTheme="minorBidi" w:hAnsiTheme="minorBidi" w:cstheme="minorBidi"/>
          <w:sz w:val="32"/>
          <w:szCs w:val="24"/>
        </w:rPr>
      </w:pPr>
      <w:sdt>
        <w:sdtPr>
          <w:rPr>
            <w:rFonts w:asciiTheme="minorBidi" w:hAnsiTheme="minorBidi" w:cstheme="minorBidi"/>
            <w:sz w:val="32"/>
            <w:szCs w:val="24"/>
          </w:rPr>
          <w:id w:val="162210736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E23E0" w:rsidRPr="00ED6E16">
            <w:rPr>
              <w:rFonts w:ascii="Cordia New" w:eastAsia="Cordia New" w:hAnsi="Cordia New" w:cs="Cordia New"/>
              <w:sz w:val="32"/>
              <w:szCs w:val="24"/>
              <w:cs/>
              <w:lang w:val="th-TH" w:bidi="th-TH"/>
            </w:rPr>
            <w:t>☐</w:t>
          </w:r>
        </w:sdtContent>
      </w:sdt>
      <w:r w:rsidR="00AE23E0" w:rsidRPr="00ED6E16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ab/>
        <w:t>ไม่ใช่</w:t>
      </w:r>
    </w:p>
    <w:p w14:paraId="32A35CDB" w14:textId="77777777" w:rsidR="00251332" w:rsidRPr="00ED6E16" w:rsidRDefault="00475FE5" w:rsidP="00AE23E0">
      <w:pPr>
        <w:rPr>
          <w:rFonts w:asciiTheme="minorBidi" w:eastAsia="Lato" w:hAnsiTheme="minorBidi" w:cstheme="minorBidi"/>
          <w:sz w:val="32"/>
          <w:szCs w:val="24"/>
        </w:rPr>
      </w:pPr>
      <w:sdt>
        <w:sdtPr>
          <w:rPr>
            <w:rFonts w:asciiTheme="minorBidi" w:hAnsiTheme="minorBidi" w:cstheme="minorBidi"/>
            <w:sz w:val="32"/>
            <w:szCs w:val="24"/>
          </w:rPr>
          <w:id w:val="94175927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E23E0" w:rsidRPr="00ED6E16">
            <w:rPr>
              <w:rFonts w:ascii="Cordia New" w:eastAsia="Cordia New" w:hAnsi="Cordia New" w:cs="Cordia New"/>
              <w:sz w:val="32"/>
              <w:szCs w:val="24"/>
              <w:cs/>
              <w:lang w:val="th-TH" w:bidi="th-TH"/>
            </w:rPr>
            <w:t>☐</w:t>
          </w:r>
        </w:sdtContent>
      </w:sdt>
      <w:r w:rsidR="00AE23E0" w:rsidRPr="00ED6E16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ab/>
        <w:t>ฉันไม่ต้องการพูด</w:t>
      </w:r>
    </w:p>
    <w:p w14:paraId="402E0737" w14:textId="77777777" w:rsidR="00D36640" w:rsidRPr="00ED6E16" w:rsidRDefault="005E3F48" w:rsidP="005E1051">
      <w:pPr>
        <w:rPr>
          <w:rFonts w:asciiTheme="minorBidi" w:hAnsiTheme="minorBidi" w:cstheme="minorBidi"/>
          <w:b/>
          <w:bCs/>
          <w:color w:val="00787A"/>
          <w:sz w:val="40"/>
          <w:szCs w:val="28"/>
          <w:lang w:val="x-none" w:eastAsia="x-none"/>
        </w:rPr>
      </w:pPr>
      <w:r w:rsidRPr="00ED6E16">
        <w:rPr>
          <w:rFonts w:asciiTheme="minorBidi" w:hAnsiTheme="minorBidi" w:cstheme="minorBidi"/>
          <w:sz w:val="32"/>
          <w:szCs w:val="24"/>
        </w:rPr>
        <w:br w:type="page"/>
      </w:r>
    </w:p>
    <w:p w14:paraId="40D791A9" w14:textId="4802BFEA" w:rsidR="00EC7617" w:rsidRPr="00ED6E16" w:rsidRDefault="002539BE" w:rsidP="0085345F">
      <w:pPr>
        <w:pStyle w:val="Heading2"/>
        <w:rPr>
          <w:rFonts w:asciiTheme="minorBidi" w:hAnsiTheme="minorBidi" w:cstheme="minorBidi"/>
          <w:sz w:val="40"/>
          <w:szCs w:val="28"/>
        </w:rPr>
      </w:pPr>
      <w:bookmarkStart w:id="57" w:name="_Toc256000016"/>
      <w:r>
        <w:rPr>
          <w:rFonts w:ascii="Cordia New" w:eastAsia="Cordia New" w:hAnsi="Cordia New" w:cs="Cordia New" w:hint="cs"/>
          <w:sz w:val="40"/>
          <w:szCs w:val="40"/>
          <w:cs/>
          <w:lang w:val="th-TH" w:bidi="th-TH"/>
        </w:rPr>
        <w:lastRenderedPageBreak/>
        <w:t>วิธีที่คุณสามารถแจ้งคำ</w:t>
      </w:r>
      <w:r w:rsidR="005E3F48" w:rsidRPr="00ED6E16">
        <w:rPr>
          <w:rFonts w:ascii="Cordia New" w:eastAsia="Cordia New" w:hAnsi="Cordia New" w:cs="Cordia New"/>
          <w:sz w:val="40"/>
          <w:szCs w:val="40"/>
          <w:cs/>
          <w:lang w:val="th-TH" w:bidi="th-TH"/>
        </w:rPr>
        <w:t>ตอบของคุณให้เราทราบ</w:t>
      </w:r>
      <w:bookmarkEnd w:id="57"/>
    </w:p>
    <w:p w14:paraId="28FBE194" w14:textId="77777777" w:rsidR="00251332" w:rsidRPr="00ED6E16" w:rsidRDefault="005E3F48" w:rsidP="005E1051">
      <w:pPr>
        <w:rPr>
          <w:rFonts w:asciiTheme="minorBidi" w:hAnsiTheme="minorBidi" w:cstheme="minorBidi"/>
          <w:sz w:val="32"/>
          <w:szCs w:val="24"/>
        </w:rPr>
      </w:pPr>
      <w:r w:rsidRPr="00ED6E16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คุณสามารถตอบคำถามของเราเป็นลายลักษณ์อักษร</w:t>
      </w:r>
    </w:p>
    <w:p w14:paraId="6209B4CB" w14:textId="32B9B1D2" w:rsidR="00251332" w:rsidRPr="00ED6E16" w:rsidRDefault="005E3F48" w:rsidP="005E1051">
      <w:pPr>
        <w:rPr>
          <w:rFonts w:asciiTheme="minorBidi" w:hAnsiTheme="minorBidi" w:cstheme="minorBidi"/>
          <w:sz w:val="32"/>
          <w:szCs w:val="24"/>
        </w:rPr>
      </w:pPr>
      <w:r w:rsidRPr="00ED6E16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คุณสามารถส่งคำตอบของคุณ</w:t>
      </w:r>
      <w:r w:rsidR="00AA05A5" w:rsidRPr="00853421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มาถึงเรา</w:t>
      </w:r>
      <w:r w:rsidRPr="00853421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ทาง</w:t>
      </w:r>
      <w:r w:rsidRPr="00ED6E16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ไปรษณีย์</w:t>
      </w:r>
    </w:p>
    <w:p w14:paraId="2969BB45" w14:textId="77777777" w:rsidR="00251332" w:rsidRPr="00140D1D" w:rsidRDefault="005E3F48" w:rsidP="005E1051">
      <w:pPr>
        <w:rPr>
          <w:rFonts w:asciiTheme="minorBidi" w:hAnsiTheme="minorBidi" w:cstheme="minorBidi"/>
          <w:sz w:val="24"/>
          <w:szCs w:val="24"/>
        </w:rPr>
      </w:pPr>
      <w:r w:rsidRPr="00140D1D">
        <w:rPr>
          <w:rFonts w:asciiTheme="minorBidi" w:hAnsiTheme="minorBidi" w:cstheme="minorBidi"/>
          <w:sz w:val="24"/>
          <w:szCs w:val="24"/>
        </w:rPr>
        <w:t>National Disability Strategy Governance and Engagement Section</w:t>
      </w:r>
    </w:p>
    <w:p w14:paraId="584212A4" w14:textId="77777777" w:rsidR="00251332" w:rsidRPr="00140D1D" w:rsidRDefault="005E3F48" w:rsidP="005E1051">
      <w:pPr>
        <w:rPr>
          <w:rFonts w:asciiTheme="minorBidi" w:hAnsiTheme="minorBidi" w:cstheme="minorBidi"/>
          <w:sz w:val="24"/>
          <w:szCs w:val="24"/>
        </w:rPr>
      </w:pPr>
      <w:r w:rsidRPr="00140D1D">
        <w:rPr>
          <w:rFonts w:asciiTheme="minorBidi" w:hAnsiTheme="minorBidi" w:cstheme="minorBidi"/>
          <w:sz w:val="24"/>
          <w:szCs w:val="24"/>
        </w:rPr>
        <w:t>GPO Box 9820 Department of Social Services Canberra, ACT 2601</w:t>
      </w:r>
    </w:p>
    <w:p w14:paraId="79D20FD7" w14:textId="6D85F405" w:rsidR="00251332" w:rsidRPr="00ED6E16" w:rsidRDefault="005E3F48" w:rsidP="005E1051">
      <w:pPr>
        <w:rPr>
          <w:rFonts w:asciiTheme="minorBidi" w:hAnsiTheme="minorBidi" w:cstheme="minorBidi"/>
          <w:sz w:val="32"/>
          <w:szCs w:val="24"/>
        </w:rPr>
      </w:pPr>
      <w:r w:rsidRPr="00ED6E16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คุณสามารถไปที่เว็บไซต์ของเราและตอบคำถามของเรา</w:t>
      </w:r>
      <w:r w:rsidR="00B27C18" w:rsidRPr="00853421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ที่นั่น</w:t>
      </w:r>
    </w:p>
    <w:p w14:paraId="0AB6AB63" w14:textId="77777777" w:rsidR="00251332" w:rsidRPr="00ED6E16" w:rsidRDefault="005E3F48" w:rsidP="005E1051">
      <w:pPr>
        <w:rPr>
          <w:rFonts w:asciiTheme="minorBidi" w:hAnsiTheme="minorBidi" w:cstheme="minorBidi"/>
          <w:sz w:val="32"/>
          <w:szCs w:val="24"/>
        </w:rPr>
      </w:pPr>
      <w:r w:rsidRPr="00ED6E16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 xml:space="preserve">เว็บไซต์: </w:t>
      </w:r>
      <w:hyperlink w:history="1">
        <w:r w:rsidRPr="00140D1D">
          <w:rPr>
            <w:rStyle w:val="Hyperlink"/>
            <w:rFonts w:asciiTheme="minorBidi" w:eastAsia="Cordia New" w:hAnsiTheme="minorBidi" w:cstheme="minorBidi"/>
            <w:bCs/>
            <w:sz w:val="24"/>
            <w:szCs w:val="24"/>
            <w:lang w:val="th-TH" w:bidi="th-TH"/>
          </w:rPr>
          <w:t>www.engage.dss.gov.au</w:t>
        </w:r>
      </w:hyperlink>
    </w:p>
    <w:p w14:paraId="1CD9A73F" w14:textId="77777777" w:rsidR="00251332" w:rsidRPr="00ED6E16" w:rsidRDefault="005E3F48" w:rsidP="005E1051">
      <w:pPr>
        <w:rPr>
          <w:rFonts w:asciiTheme="minorBidi" w:hAnsiTheme="minorBidi" w:cstheme="minorBidi"/>
          <w:sz w:val="32"/>
          <w:szCs w:val="24"/>
        </w:rPr>
      </w:pPr>
      <w:r w:rsidRPr="00ED6E16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คุณสามารถบันทึกเสียงคำตอบของคุณได้</w:t>
      </w:r>
    </w:p>
    <w:p w14:paraId="64F1CACA" w14:textId="77777777" w:rsidR="00251332" w:rsidRPr="00ED6E16" w:rsidRDefault="005E3F48" w:rsidP="005E1051">
      <w:pPr>
        <w:rPr>
          <w:rFonts w:asciiTheme="minorBidi" w:hAnsiTheme="minorBidi" w:cstheme="minorBidi"/>
          <w:sz w:val="32"/>
          <w:szCs w:val="24"/>
        </w:rPr>
      </w:pPr>
      <w:r w:rsidRPr="00ED6E16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คุณสามารถบันทึกวิดีโอคำตอบของคุณได้</w:t>
      </w:r>
    </w:p>
    <w:p w14:paraId="2AFD9C59" w14:textId="2CE5466E" w:rsidR="00251332" w:rsidRPr="00ED6E16" w:rsidRDefault="005E3F48" w:rsidP="005E1051">
      <w:pPr>
        <w:rPr>
          <w:rFonts w:asciiTheme="minorBidi" w:hAnsiTheme="minorBidi" w:cstheme="minorBidi"/>
          <w:sz w:val="32"/>
          <w:szCs w:val="24"/>
        </w:rPr>
      </w:pPr>
      <w:r w:rsidRPr="00ED6E16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คุณสามารถไปที่เว็บไซต์ของเราและอั</w:t>
      </w:r>
      <w:r w:rsidR="0097368E" w:rsidRPr="00ED6E16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ป</w:t>
      </w:r>
      <w:r w:rsidRPr="00ED6E16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โหลด:</w:t>
      </w:r>
    </w:p>
    <w:p w14:paraId="5E63CA90" w14:textId="72CBA946" w:rsidR="00251332" w:rsidRPr="00ED6E16" w:rsidRDefault="005E3F48" w:rsidP="005E1051">
      <w:pPr>
        <w:pStyle w:val="ListParagraph"/>
        <w:numPr>
          <w:ilvl w:val="0"/>
          <w:numId w:val="22"/>
        </w:numPr>
        <w:spacing w:before="120" w:after="120"/>
        <w:rPr>
          <w:rFonts w:asciiTheme="minorBidi" w:hAnsiTheme="minorBidi" w:cstheme="minorBidi"/>
          <w:sz w:val="32"/>
          <w:szCs w:val="24"/>
        </w:rPr>
      </w:pPr>
      <w:r w:rsidRPr="00ED6E16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การบันทึกเสียง</w:t>
      </w:r>
    </w:p>
    <w:p w14:paraId="355ED40C" w14:textId="77777777" w:rsidR="00251332" w:rsidRPr="00ED6E16" w:rsidRDefault="005E3F48" w:rsidP="005E1051">
      <w:pPr>
        <w:pStyle w:val="ListParagraph"/>
        <w:numPr>
          <w:ilvl w:val="0"/>
          <w:numId w:val="22"/>
        </w:numPr>
        <w:spacing w:before="120" w:after="120"/>
        <w:rPr>
          <w:rFonts w:asciiTheme="minorBidi" w:hAnsiTheme="minorBidi" w:cstheme="minorBidi"/>
          <w:sz w:val="32"/>
          <w:szCs w:val="24"/>
        </w:rPr>
      </w:pPr>
      <w:r w:rsidRPr="00ED6E16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 xml:space="preserve">การบันทึกวิดีโอ </w:t>
      </w:r>
    </w:p>
    <w:p w14:paraId="11F9B31E" w14:textId="7CAFDD4D" w:rsidR="00251332" w:rsidRPr="00853421" w:rsidRDefault="005E3F48" w:rsidP="005E1051">
      <w:pPr>
        <w:rPr>
          <w:rFonts w:asciiTheme="minorBidi" w:hAnsiTheme="minorBidi" w:cstheme="minorBidi"/>
          <w:sz w:val="32"/>
          <w:szCs w:val="24"/>
        </w:rPr>
      </w:pPr>
      <w:r w:rsidRPr="00ED6E16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คุณต้องส่งคำตอบของ</w:t>
      </w:r>
      <w:r w:rsidRPr="00853421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คุณ</w:t>
      </w:r>
      <w:r w:rsidR="00B27C18" w:rsidRPr="00853421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มา</w:t>
      </w:r>
      <w:r w:rsidRPr="00853421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 xml:space="preserve">ให้เราภายในวันที่ </w:t>
      </w:r>
      <w:r w:rsidRPr="00140D1D">
        <w:rPr>
          <w:rFonts w:asciiTheme="minorBidi" w:eastAsia="Cordia New" w:hAnsiTheme="minorBidi" w:cstheme="minorBidi"/>
          <w:sz w:val="24"/>
          <w:szCs w:val="24"/>
          <w:cs/>
          <w:lang w:val="th-TH" w:bidi="th-TH"/>
        </w:rPr>
        <w:t xml:space="preserve">30 </w:t>
      </w:r>
      <w:r w:rsidRPr="00853421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 xml:space="preserve">กันยายน </w:t>
      </w:r>
      <w:r w:rsidRPr="00140D1D">
        <w:rPr>
          <w:rFonts w:asciiTheme="minorBidi" w:eastAsia="Cordia New" w:hAnsiTheme="minorBidi" w:cstheme="minorBidi"/>
          <w:sz w:val="24"/>
          <w:szCs w:val="24"/>
          <w:cs/>
          <w:lang w:val="th-TH" w:bidi="th-TH"/>
        </w:rPr>
        <w:t>2020</w:t>
      </w:r>
    </w:p>
    <w:p w14:paraId="335948CF" w14:textId="33904ED3" w:rsidR="00251332" w:rsidRPr="00853421" w:rsidRDefault="005E3F48" w:rsidP="005E1051">
      <w:pPr>
        <w:rPr>
          <w:rFonts w:asciiTheme="minorBidi" w:hAnsiTheme="minorBidi" w:cstheme="minorBidi"/>
          <w:sz w:val="32"/>
          <w:szCs w:val="24"/>
        </w:rPr>
      </w:pPr>
      <w:r w:rsidRPr="00853421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เราอาจ</w:t>
      </w:r>
      <w:r w:rsidR="00DA7524" w:rsidRPr="00853421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แชร์</w:t>
      </w:r>
      <w:r w:rsidRPr="00853421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คำตอบของคุณบนเว็บไซต์ของเรา</w:t>
      </w:r>
    </w:p>
    <w:p w14:paraId="034B0EE9" w14:textId="422CD370" w:rsidR="00251332" w:rsidRPr="00ED6E16" w:rsidRDefault="005E3F48" w:rsidP="005E1051">
      <w:pPr>
        <w:rPr>
          <w:rFonts w:asciiTheme="minorBidi" w:hAnsiTheme="minorBidi" w:cstheme="minorBidi"/>
          <w:sz w:val="32"/>
          <w:szCs w:val="24"/>
        </w:rPr>
      </w:pPr>
      <w:r w:rsidRPr="00853421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คุณต้องบอกเราถ้าคุณไม่ต้องการให้เรา</w:t>
      </w:r>
      <w:r w:rsidR="00DA7524" w:rsidRPr="00853421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แชร์</w:t>
      </w:r>
      <w:r w:rsidRPr="00853421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คำตอบ</w:t>
      </w:r>
      <w:r w:rsidRPr="00ED6E16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ของคุณ</w:t>
      </w:r>
    </w:p>
    <w:p w14:paraId="7187AEB9" w14:textId="77777777" w:rsidR="007258A1" w:rsidRPr="00ED6E16" w:rsidRDefault="005E3F48" w:rsidP="005E1051">
      <w:pPr>
        <w:rPr>
          <w:rFonts w:asciiTheme="minorBidi" w:hAnsiTheme="minorBidi" w:cstheme="minorBidi"/>
          <w:sz w:val="32"/>
          <w:szCs w:val="24"/>
        </w:rPr>
      </w:pPr>
      <w:bookmarkStart w:id="58" w:name="_Toc513644164"/>
      <w:bookmarkStart w:id="59" w:name="_Toc6404793"/>
      <w:bookmarkEnd w:id="45"/>
      <w:r w:rsidRPr="00ED6E16">
        <w:rPr>
          <w:rFonts w:asciiTheme="minorBidi" w:hAnsiTheme="minorBidi" w:cstheme="minorBidi"/>
          <w:b/>
          <w:bCs/>
          <w:sz w:val="32"/>
          <w:szCs w:val="24"/>
        </w:rPr>
        <w:br w:type="page"/>
      </w:r>
    </w:p>
    <w:p w14:paraId="7D46E43E" w14:textId="77777777" w:rsidR="003C25FD" w:rsidRPr="00ED6E16" w:rsidRDefault="005E3F48" w:rsidP="0085345F">
      <w:pPr>
        <w:pStyle w:val="Heading2"/>
        <w:rPr>
          <w:rFonts w:asciiTheme="minorBidi" w:hAnsiTheme="minorBidi" w:cstheme="minorBidi"/>
          <w:sz w:val="40"/>
          <w:szCs w:val="28"/>
        </w:rPr>
      </w:pPr>
      <w:bookmarkStart w:id="60" w:name="_Toc256000017"/>
      <w:bookmarkStart w:id="61" w:name="_Ref46755952"/>
      <w:r w:rsidRPr="00ED6E16">
        <w:rPr>
          <w:rFonts w:ascii="Cordia New" w:eastAsia="Cordia New" w:hAnsi="Cordia New" w:cs="Cordia New"/>
          <w:sz w:val="40"/>
          <w:szCs w:val="40"/>
          <w:cs/>
          <w:lang w:val="th-TH" w:bidi="th-TH"/>
        </w:rPr>
        <w:lastRenderedPageBreak/>
        <w:t>รายการคำ</w:t>
      </w:r>
      <w:bookmarkEnd w:id="58"/>
      <w:bookmarkEnd w:id="59"/>
      <w:bookmarkEnd w:id="60"/>
      <w:bookmarkEnd w:id="61"/>
    </w:p>
    <w:p w14:paraId="23AF2B2A" w14:textId="77777777" w:rsidR="00251332" w:rsidRPr="00ED6E16" w:rsidRDefault="005E3F48" w:rsidP="00140D1D">
      <w:pPr>
        <w:spacing w:before="240"/>
        <w:rPr>
          <w:rStyle w:val="Strong"/>
          <w:rFonts w:asciiTheme="minorBidi" w:hAnsiTheme="minorBidi" w:cstheme="minorBidi"/>
          <w:sz w:val="32"/>
          <w:szCs w:val="24"/>
        </w:rPr>
      </w:pPr>
      <w:r w:rsidRPr="00ED6E16">
        <w:rPr>
          <w:rStyle w:val="Strong"/>
          <w:rFonts w:ascii="Cordia New" w:eastAsia="Cordia New" w:hAnsi="Cordia New" w:cs="Cordia New"/>
          <w:sz w:val="32"/>
          <w:szCs w:val="32"/>
          <w:cs/>
          <w:lang w:val="th-TH" w:bidi="th-TH"/>
        </w:rPr>
        <w:t>เข้าถึงได้</w:t>
      </w:r>
    </w:p>
    <w:p w14:paraId="1217C1DA" w14:textId="4247E285" w:rsidR="00251332" w:rsidRPr="00853421" w:rsidRDefault="005E3F48" w:rsidP="005E1051">
      <w:pPr>
        <w:rPr>
          <w:rFonts w:asciiTheme="minorBidi" w:hAnsiTheme="minorBidi" w:cstheme="minorBidi"/>
          <w:sz w:val="32"/>
          <w:szCs w:val="24"/>
        </w:rPr>
      </w:pPr>
      <w:r w:rsidRPr="00ED6E16">
        <w:rPr>
          <w:rFonts w:ascii="Cordia New" w:eastAsia="Cordia New" w:hAnsi="Cordia New" w:cs="Cordia New"/>
          <w:spacing w:val="-4"/>
          <w:sz w:val="32"/>
          <w:szCs w:val="32"/>
          <w:cs/>
          <w:lang w:val="th-TH" w:bidi="th-TH"/>
        </w:rPr>
        <w:t>ถ้าสิ่งไหนเข้าถึงได้ ทุกคนสามารถ</w:t>
      </w:r>
      <w:r w:rsidRPr="00853421">
        <w:rPr>
          <w:rFonts w:ascii="Cordia New" w:eastAsia="Cordia New" w:hAnsi="Cordia New" w:cs="Cordia New"/>
          <w:spacing w:val="-4"/>
          <w:sz w:val="32"/>
          <w:szCs w:val="32"/>
          <w:cs/>
          <w:lang w:val="th-TH" w:bidi="th-TH"/>
        </w:rPr>
        <w:t>ใช้</w:t>
      </w:r>
      <w:r w:rsidR="00347E28" w:rsidRPr="00853421">
        <w:rPr>
          <w:rFonts w:ascii="Cordia New" w:eastAsia="Cordia New" w:hAnsi="Cordia New" w:cs="Cordia New"/>
          <w:spacing w:val="-4"/>
          <w:sz w:val="32"/>
          <w:szCs w:val="32"/>
          <w:cs/>
          <w:lang w:val="th-TH" w:bidi="th-TH"/>
        </w:rPr>
        <w:t>สิ่งนั้น</w:t>
      </w:r>
      <w:r w:rsidRPr="00853421">
        <w:rPr>
          <w:rFonts w:ascii="Cordia New" w:eastAsia="Cordia New" w:hAnsi="Cordia New" w:cs="Cordia New"/>
          <w:spacing w:val="-4"/>
          <w:sz w:val="32"/>
          <w:szCs w:val="32"/>
          <w:cs/>
          <w:lang w:val="th-TH" w:bidi="th-TH"/>
        </w:rPr>
        <w:t xml:space="preserve">ได้ </w:t>
      </w:r>
    </w:p>
    <w:p w14:paraId="347488A2" w14:textId="77777777" w:rsidR="00251332" w:rsidRPr="00853421" w:rsidRDefault="005E3F48" w:rsidP="005E1051">
      <w:pPr>
        <w:rPr>
          <w:rFonts w:asciiTheme="minorBidi" w:hAnsiTheme="minorBidi" w:cstheme="minorBidi"/>
          <w:sz w:val="32"/>
          <w:szCs w:val="24"/>
        </w:rPr>
      </w:pPr>
      <w:r w:rsidRPr="00853421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นี่อาจเป็น:</w:t>
      </w:r>
    </w:p>
    <w:p w14:paraId="75AA90C8" w14:textId="77777777" w:rsidR="00251332" w:rsidRPr="00853421" w:rsidRDefault="005E3F48" w:rsidP="00B1652C">
      <w:pPr>
        <w:pStyle w:val="ListParagraph"/>
        <w:numPr>
          <w:ilvl w:val="0"/>
          <w:numId w:val="1"/>
        </w:numPr>
        <w:spacing w:before="120" w:after="120"/>
        <w:rPr>
          <w:rFonts w:asciiTheme="minorBidi" w:hAnsiTheme="minorBidi" w:cstheme="minorBidi"/>
          <w:sz w:val="32"/>
          <w:szCs w:val="24"/>
        </w:rPr>
      </w:pPr>
      <w:r w:rsidRPr="00853421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สถานที่หรืออาคาร</w:t>
      </w:r>
    </w:p>
    <w:p w14:paraId="2B813202" w14:textId="5AC9CF32" w:rsidR="00251332" w:rsidRPr="00853421" w:rsidRDefault="00347E28" w:rsidP="00B1652C">
      <w:pPr>
        <w:pStyle w:val="ListParagraph"/>
        <w:numPr>
          <w:ilvl w:val="0"/>
          <w:numId w:val="1"/>
        </w:numPr>
        <w:spacing w:before="120" w:after="120"/>
        <w:rPr>
          <w:rFonts w:asciiTheme="minorBidi" w:hAnsiTheme="minorBidi" w:cstheme="minorBidi"/>
          <w:sz w:val="32"/>
          <w:szCs w:val="24"/>
        </w:rPr>
      </w:pPr>
      <w:r w:rsidRPr="00853421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ยานพาหนะ</w:t>
      </w:r>
      <w:r w:rsidR="005E3F48" w:rsidRPr="00853421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ขนส่ง</w:t>
      </w:r>
    </w:p>
    <w:p w14:paraId="16683931" w14:textId="77777777" w:rsidR="00251332" w:rsidRPr="00853421" w:rsidRDefault="005E3F48" w:rsidP="00B1652C">
      <w:pPr>
        <w:pStyle w:val="ListParagraph"/>
        <w:numPr>
          <w:ilvl w:val="0"/>
          <w:numId w:val="1"/>
        </w:numPr>
        <w:spacing w:before="120" w:after="120"/>
        <w:rPr>
          <w:rFonts w:asciiTheme="minorBidi" w:hAnsiTheme="minorBidi" w:cstheme="minorBidi"/>
          <w:sz w:val="32"/>
          <w:szCs w:val="24"/>
        </w:rPr>
      </w:pPr>
      <w:r w:rsidRPr="00853421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บริการ</w:t>
      </w:r>
    </w:p>
    <w:p w14:paraId="3766C4B3" w14:textId="77777777" w:rsidR="00251332" w:rsidRPr="00ED6E16" w:rsidRDefault="005E3F48" w:rsidP="00B1652C">
      <w:pPr>
        <w:pStyle w:val="ListParagraph"/>
        <w:numPr>
          <w:ilvl w:val="0"/>
          <w:numId w:val="1"/>
        </w:numPr>
        <w:spacing w:before="120" w:after="120"/>
        <w:rPr>
          <w:rFonts w:asciiTheme="minorBidi" w:hAnsiTheme="minorBidi" w:cstheme="minorBidi"/>
          <w:sz w:val="32"/>
          <w:szCs w:val="24"/>
        </w:rPr>
      </w:pPr>
      <w:r w:rsidRPr="00ED6E16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ข้อมูล</w:t>
      </w:r>
    </w:p>
    <w:p w14:paraId="7C94CDD5" w14:textId="77777777" w:rsidR="00251332" w:rsidRPr="00ED6E16" w:rsidRDefault="005E3F48" w:rsidP="00B1652C">
      <w:pPr>
        <w:pStyle w:val="ListParagraph"/>
        <w:numPr>
          <w:ilvl w:val="0"/>
          <w:numId w:val="1"/>
        </w:numPr>
        <w:spacing w:before="120" w:after="120"/>
        <w:rPr>
          <w:rFonts w:asciiTheme="minorBidi" w:hAnsiTheme="minorBidi" w:cstheme="minorBidi"/>
          <w:sz w:val="32"/>
          <w:szCs w:val="24"/>
        </w:rPr>
      </w:pPr>
      <w:r w:rsidRPr="00ED6E16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เว็บไซต์</w:t>
      </w:r>
    </w:p>
    <w:p w14:paraId="73A9572B" w14:textId="0B1EAAED" w:rsidR="00251332" w:rsidRPr="00853421" w:rsidRDefault="00C144A0" w:rsidP="005E1051">
      <w:pPr>
        <w:rPr>
          <w:rFonts w:asciiTheme="minorBidi" w:hAnsiTheme="minorBidi" w:cstheme="minorBidi"/>
          <w:b/>
          <w:bCs/>
          <w:sz w:val="32"/>
          <w:szCs w:val="24"/>
        </w:rPr>
      </w:pPr>
      <w:r w:rsidRPr="00853421">
        <w:rPr>
          <w:rFonts w:ascii="Cordia New" w:eastAsia="Cordia New" w:hAnsi="Cordia New" w:cs="Cordia New"/>
          <w:b/>
          <w:bCs/>
          <w:sz w:val="32"/>
          <w:szCs w:val="32"/>
          <w:cs/>
          <w:lang w:val="th-TH" w:bidi="th-TH"/>
        </w:rPr>
        <w:t>ผู้เป็นปากเสียงแทน</w:t>
      </w:r>
    </w:p>
    <w:p w14:paraId="4281F0F3" w14:textId="328FFFF2" w:rsidR="00251332" w:rsidRPr="00ED6E16" w:rsidRDefault="005E3F48" w:rsidP="005E1051">
      <w:pPr>
        <w:rPr>
          <w:rStyle w:val="Strong"/>
          <w:rFonts w:asciiTheme="minorBidi" w:hAnsiTheme="minorBidi" w:cstheme="minorBidi"/>
          <w:sz w:val="32"/>
          <w:szCs w:val="24"/>
        </w:rPr>
      </w:pPr>
      <w:r w:rsidRPr="00ED6E16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บุคคลที่สนับสนุนคุณ พวกเขา</w:t>
      </w:r>
      <w:r w:rsidRPr="00853421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ช่วย</w:t>
      </w:r>
      <w:r w:rsidR="00C144A0" w:rsidRPr="00853421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 xml:space="preserve">เป็นปากเสียงให้คุณ </w:t>
      </w:r>
      <w:r w:rsidRPr="00ED6E16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พวกเขาสามารถให้ข้อมูลและคำแนะนำแก่คุ</w:t>
      </w:r>
      <w:r w:rsidRPr="00140D1D">
        <w:rPr>
          <w:rFonts w:ascii="Cordia New" w:eastAsia="Cordia New" w:hAnsi="Cordia New" w:cs="Cordia New"/>
          <w:color w:val="000000" w:themeColor="text1"/>
          <w:sz w:val="32"/>
          <w:szCs w:val="32"/>
          <w:cs/>
          <w:lang w:val="th-TH" w:bidi="th-TH"/>
        </w:rPr>
        <w:t>ณ</w:t>
      </w:r>
      <w:r w:rsidR="00C144A0" w:rsidRPr="00140D1D">
        <w:rPr>
          <w:rFonts w:ascii="Cordia New" w:eastAsia="Cordia New" w:hAnsi="Cordia New" w:cs="Cordia New"/>
          <w:color w:val="000000" w:themeColor="text1"/>
          <w:sz w:val="32"/>
          <w:szCs w:val="32"/>
          <w:cs/>
          <w:lang w:val="th-TH" w:bidi="th-TH"/>
        </w:rPr>
        <w:t>ได้</w:t>
      </w:r>
      <w:r w:rsidRPr="00140D1D">
        <w:rPr>
          <w:rFonts w:ascii="Cordia New" w:eastAsia="Cordia New" w:hAnsi="Cordia New" w:cs="Cordia New"/>
          <w:color w:val="000000" w:themeColor="text1"/>
          <w:sz w:val="32"/>
          <w:szCs w:val="32"/>
          <w:cs/>
          <w:lang w:val="th-TH" w:bidi="th-TH"/>
        </w:rPr>
        <w:t>ด้</w:t>
      </w:r>
      <w:r w:rsidRPr="00ED6E16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วย</w:t>
      </w:r>
    </w:p>
    <w:p w14:paraId="0E057C83" w14:textId="77777777" w:rsidR="00251332" w:rsidRPr="00ED6E16" w:rsidRDefault="005E3F48" w:rsidP="005E1051">
      <w:pPr>
        <w:rPr>
          <w:rStyle w:val="Strong"/>
          <w:rFonts w:asciiTheme="minorBidi" w:hAnsiTheme="minorBidi" w:cstheme="minorBidi"/>
          <w:sz w:val="32"/>
          <w:szCs w:val="24"/>
        </w:rPr>
      </w:pPr>
      <w:r w:rsidRPr="00ED6E16">
        <w:rPr>
          <w:rStyle w:val="Strong"/>
          <w:rFonts w:ascii="Cordia New" w:eastAsia="Cordia New" w:hAnsi="Cordia New" w:cs="Cordia New"/>
          <w:sz w:val="32"/>
          <w:szCs w:val="32"/>
          <w:cs/>
          <w:lang w:val="th-TH" w:bidi="th-TH"/>
        </w:rPr>
        <w:t>ทัศนคติ</w:t>
      </w:r>
    </w:p>
    <w:p w14:paraId="03866617" w14:textId="77777777" w:rsidR="00251332" w:rsidRPr="00ED6E16" w:rsidRDefault="005E3F48" w:rsidP="005E1051">
      <w:pPr>
        <w:spacing w:afterLines="50" w:after="120"/>
        <w:rPr>
          <w:rFonts w:asciiTheme="minorBidi" w:hAnsiTheme="minorBidi" w:cstheme="minorBidi"/>
          <w:sz w:val="32"/>
          <w:szCs w:val="24"/>
        </w:rPr>
      </w:pPr>
      <w:r w:rsidRPr="00ED6E16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ทัศนคติคือสิ่งที่คุณ:</w:t>
      </w:r>
    </w:p>
    <w:p w14:paraId="5607322F" w14:textId="77777777" w:rsidR="00251332" w:rsidRPr="00ED6E16" w:rsidRDefault="005E3F48" w:rsidP="005E1051">
      <w:pPr>
        <w:pStyle w:val="ListParagraph"/>
        <w:numPr>
          <w:ilvl w:val="0"/>
          <w:numId w:val="12"/>
        </w:numPr>
        <w:spacing w:before="120" w:after="120"/>
        <w:ind w:left="714" w:hanging="357"/>
        <w:contextualSpacing/>
        <w:rPr>
          <w:rFonts w:asciiTheme="minorBidi" w:hAnsiTheme="minorBidi" w:cstheme="minorBidi"/>
          <w:sz w:val="32"/>
          <w:szCs w:val="24"/>
        </w:rPr>
      </w:pPr>
      <w:r w:rsidRPr="00ED6E16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คิด</w:t>
      </w:r>
    </w:p>
    <w:p w14:paraId="6D1D06E5" w14:textId="77777777" w:rsidR="00251332" w:rsidRPr="00ED6E16" w:rsidRDefault="005E3F48" w:rsidP="005E1051">
      <w:pPr>
        <w:pStyle w:val="ListParagraph"/>
        <w:numPr>
          <w:ilvl w:val="0"/>
          <w:numId w:val="12"/>
        </w:numPr>
        <w:spacing w:before="120" w:after="120"/>
        <w:ind w:left="714" w:hanging="357"/>
        <w:contextualSpacing/>
        <w:rPr>
          <w:rFonts w:asciiTheme="minorBidi" w:hAnsiTheme="minorBidi" w:cstheme="minorBidi"/>
          <w:b/>
          <w:bCs/>
          <w:sz w:val="32"/>
          <w:szCs w:val="24"/>
        </w:rPr>
      </w:pPr>
      <w:r w:rsidRPr="00ED6E16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รู้สึก</w:t>
      </w:r>
    </w:p>
    <w:p w14:paraId="0D9E6685" w14:textId="77777777" w:rsidR="00251332" w:rsidRPr="00ED6E16" w:rsidRDefault="005E3F48" w:rsidP="005E1051">
      <w:pPr>
        <w:pStyle w:val="ListParagraph"/>
        <w:numPr>
          <w:ilvl w:val="0"/>
          <w:numId w:val="12"/>
        </w:numPr>
        <w:spacing w:before="120" w:after="120"/>
        <w:ind w:left="714" w:hanging="357"/>
        <w:contextualSpacing/>
        <w:rPr>
          <w:rFonts w:asciiTheme="minorBidi" w:hAnsiTheme="minorBidi" w:cstheme="minorBidi"/>
          <w:b/>
          <w:bCs/>
          <w:sz w:val="32"/>
          <w:szCs w:val="24"/>
        </w:rPr>
      </w:pPr>
      <w:r w:rsidRPr="00ED6E16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เชื่อ</w:t>
      </w:r>
    </w:p>
    <w:p w14:paraId="10CFC261" w14:textId="595AA315" w:rsidR="00251332" w:rsidRPr="00177A28" w:rsidRDefault="005E3F48" w:rsidP="005E1051">
      <w:pPr>
        <w:rPr>
          <w:rFonts w:asciiTheme="minorBidi" w:hAnsiTheme="minorBidi" w:cstheme="minorBidi"/>
          <w:sz w:val="32"/>
          <w:szCs w:val="24"/>
        </w:rPr>
      </w:pPr>
      <w:r w:rsidRPr="00177A28">
        <w:rPr>
          <w:rStyle w:val="Strong"/>
          <w:rFonts w:ascii="Cordia New" w:eastAsia="Cordia New" w:hAnsi="Cordia New" w:cs="Cordia New"/>
          <w:sz w:val="32"/>
          <w:szCs w:val="32"/>
          <w:cs/>
          <w:lang w:val="th-TH" w:bidi="th-TH"/>
        </w:rPr>
        <w:t>หลักการ</w:t>
      </w:r>
      <w:r w:rsidR="00E26F18" w:rsidRPr="00177A28">
        <w:rPr>
          <w:rStyle w:val="Strong"/>
          <w:rFonts w:ascii="Cordia New" w:eastAsia="Cordia New" w:hAnsi="Cordia New" w:cs="Cordia New"/>
          <w:sz w:val="32"/>
          <w:szCs w:val="32"/>
          <w:cs/>
          <w:lang w:val="th-TH" w:bidi="th-TH"/>
        </w:rPr>
        <w:t>แนะแนว</w:t>
      </w:r>
    </w:p>
    <w:p w14:paraId="0D60B059" w14:textId="7E7794B4" w:rsidR="00251332" w:rsidRPr="00177A28" w:rsidRDefault="005E3F48" w:rsidP="005E1051">
      <w:pPr>
        <w:rPr>
          <w:rFonts w:asciiTheme="minorBidi" w:hAnsiTheme="minorBidi" w:cstheme="minorBidi"/>
          <w:sz w:val="32"/>
          <w:szCs w:val="24"/>
        </w:rPr>
      </w:pPr>
      <w:r w:rsidRPr="00177A28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หลักการ</w:t>
      </w:r>
      <w:r w:rsidR="00E26F18" w:rsidRPr="00177A28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แนะแนว</w:t>
      </w:r>
      <w:r w:rsidRPr="00177A28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ของเราคือความคิดเห็นที่สำคัญที่เราต้องการใ</w:t>
      </w:r>
      <w:r w:rsidR="00E26F18" w:rsidRPr="00177A28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ส่ไว้</w:t>
      </w:r>
      <w:r w:rsidRPr="00177A28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ในกลยุทธ์</w:t>
      </w:r>
      <w:r w:rsidR="00A44699" w:rsidRPr="00177A28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ฉบับ</w:t>
      </w:r>
      <w:r w:rsidRPr="00177A28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ใหม่</w:t>
      </w:r>
    </w:p>
    <w:p w14:paraId="515A0725" w14:textId="4C90B713" w:rsidR="00251332" w:rsidRPr="00177A28" w:rsidRDefault="005E3F48" w:rsidP="005E1051">
      <w:pPr>
        <w:rPr>
          <w:rStyle w:val="Strong"/>
          <w:rFonts w:asciiTheme="minorBidi" w:hAnsiTheme="minorBidi" w:cstheme="minorBidi"/>
          <w:sz w:val="32"/>
          <w:szCs w:val="24"/>
        </w:rPr>
      </w:pPr>
      <w:r w:rsidRPr="00177A28">
        <w:rPr>
          <w:rStyle w:val="Strong"/>
          <w:rFonts w:ascii="Cordia New" w:eastAsia="Cordia New" w:hAnsi="Cordia New" w:cs="Cordia New"/>
          <w:sz w:val="32"/>
          <w:szCs w:val="32"/>
          <w:cs/>
          <w:lang w:val="th-TH" w:bidi="th-TH"/>
        </w:rPr>
        <w:t>ครอบคลุม</w:t>
      </w:r>
      <w:r w:rsidR="00B77877" w:rsidRPr="00177A28">
        <w:rPr>
          <w:rStyle w:val="Strong"/>
          <w:rFonts w:ascii="Cordia New" w:eastAsia="Cordia New" w:hAnsi="Cordia New" w:cs="Cordia New"/>
          <w:sz w:val="32"/>
          <w:szCs w:val="32"/>
          <w:cs/>
          <w:lang w:val="th-TH" w:bidi="th-TH"/>
        </w:rPr>
        <w:t>ทั่ว</w:t>
      </w:r>
      <w:r w:rsidRPr="00177A28">
        <w:rPr>
          <w:rStyle w:val="Strong"/>
          <w:rFonts w:ascii="Cordia New" w:eastAsia="Cordia New" w:hAnsi="Cordia New" w:cs="Cordia New"/>
          <w:sz w:val="32"/>
          <w:szCs w:val="32"/>
          <w:cs/>
          <w:lang w:val="th-TH" w:bidi="th-TH"/>
        </w:rPr>
        <w:t>หมด</w:t>
      </w:r>
    </w:p>
    <w:p w14:paraId="05D0F4DB" w14:textId="41ECA4BB" w:rsidR="00251332" w:rsidRPr="00177A28" w:rsidRDefault="005E3F48" w:rsidP="005E1051">
      <w:pPr>
        <w:rPr>
          <w:rFonts w:asciiTheme="minorBidi" w:hAnsiTheme="minorBidi" w:cstheme="minorBidi"/>
          <w:sz w:val="32"/>
          <w:szCs w:val="24"/>
        </w:rPr>
      </w:pPr>
      <w:r w:rsidRPr="00177A28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ถ้า</w:t>
      </w:r>
      <w:r w:rsidR="008A03ED" w:rsidRPr="00177A28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อะไรที่</w:t>
      </w:r>
      <w:r w:rsidRPr="00177A28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ครอบคลุม</w:t>
      </w:r>
      <w:r w:rsidR="008A03ED" w:rsidRPr="00177A28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ทั่ว</w:t>
      </w:r>
      <w:r w:rsidRPr="00177A28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หมด ทุกคนสามารถเข้าร่วมได้</w:t>
      </w:r>
    </w:p>
    <w:p w14:paraId="3C4E23F1" w14:textId="2E786DEE" w:rsidR="00251332" w:rsidRPr="00177A28" w:rsidRDefault="00836286" w:rsidP="005E1051">
      <w:pPr>
        <w:rPr>
          <w:rFonts w:asciiTheme="minorBidi" w:hAnsiTheme="minorBidi" w:cstheme="minorBidi"/>
          <w:sz w:val="32"/>
          <w:szCs w:val="24"/>
        </w:rPr>
      </w:pPr>
      <w:r w:rsidRPr="00177A28">
        <w:rPr>
          <w:rStyle w:val="Strong"/>
          <w:rFonts w:ascii="Cordia New" w:eastAsia="Cordia New" w:hAnsi="Cordia New" w:cs="Cordia New"/>
          <w:sz w:val="32"/>
          <w:szCs w:val="32"/>
          <w:cs/>
          <w:lang w:val="th-TH" w:bidi="th-TH"/>
        </w:rPr>
        <w:t>ผลที่</w:t>
      </w:r>
      <w:r w:rsidR="008A03ED" w:rsidRPr="00177A28">
        <w:rPr>
          <w:rStyle w:val="Strong"/>
          <w:rFonts w:ascii="Cordia New" w:eastAsia="Cordia New" w:hAnsi="Cordia New" w:cs="Cordia New"/>
          <w:sz w:val="32"/>
          <w:szCs w:val="32"/>
          <w:cs/>
          <w:lang w:val="th-TH" w:bidi="th-TH"/>
        </w:rPr>
        <w:t>ตามมา</w:t>
      </w:r>
      <w:r w:rsidR="005E3F48" w:rsidRPr="00177A28">
        <w:rPr>
          <w:rStyle w:val="Strong"/>
          <w:rFonts w:ascii="Cordia New" w:eastAsia="Cordia New" w:hAnsi="Cordia New" w:cs="Cordia New"/>
          <w:sz w:val="32"/>
          <w:szCs w:val="32"/>
          <w:cs/>
          <w:lang w:val="th-TH" w:bidi="th-TH"/>
        </w:rPr>
        <w:t xml:space="preserve"> </w:t>
      </w:r>
    </w:p>
    <w:p w14:paraId="1CC598BD" w14:textId="0BEBBEA8" w:rsidR="00251332" w:rsidRPr="00177A28" w:rsidRDefault="005E3F48" w:rsidP="005E1051">
      <w:pPr>
        <w:rPr>
          <w:rFonts w:asciiTheme="minorBidi" w:hAnsiTheme="minorBidi" w:cstheme="minorBidi"/>
          <w:sz w:val="32"/>
          <w:szCs w:val="24"/>
        </w:rPr>
      </w:pPr>
      <w:r w:rsidRPr="00177A28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กลยุทธ์นี้มี</w:t>
      </w:r>
      <w:r w:rsidR="008A03ED" w:rsidRPr="00177A28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ข้อ</w:t>
      </w:r>
      <w:r w:rsidRPr="00177A28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 xml:space="preserve">คิดเห็น </w:t>
      </w:r>
      <w:r w:rsidRPr="00177A28">
        <w:rPr>
          <w:rFonts w:ascii="Cordia New" w:eastAsia="Cordia New" w:hAnsi="Cordia New" w:cs="Cordia New"/>
          <w:sz w:val="40"/>
          <w:szCs w:val="40"/>
          <w:cs/>
          <w:lang w:val="th-TH" w:bidi="th-TH"/>
        </w:rPr>
        <w:t xml:space="preserve">6 </w:t>
      </w:r>
      <w:r w:rsidR="00487F63" w:rsidRPr="00177A28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ประการ</w:t>
      </w:r>
      <w:r w:rsidRPr="00177A28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ที่จะทำให้ชีวิตของ</w:t>
      </w:r>
      <w:r w:rsidR="00487F63" w:rsidRPr="00177A28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ผู้ทุพพลภาพ</w:t>
      </w:r>
      <w:r w:rsidRPr="00177A28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 xml:space="preserve">ดีขึ้น </w:t>
      </w:r>
    </w:p>
    <w:p w14:paraId="63814960" w14:textId="6DFDDE90" w:rsidR="00251332" w:rsidRPr="00177A28" w:rsidRDefault="005E3F48" w:rsidP="005E1051">
      <w:pPr>
        <w:rPr>
          <w:rStyle w:val="Strong"/>
          <w:rFonts w:asciiTheme="minorBidi" w:hAnsiTheme="minorBidi" w:cstheme="minorBidi"/>
          <w:b w:val="0"/>
          <w:bCs w:val="0"/>
          <w:sz w:val="32"/>
          <w:szCs w:val="24"/>
        </w:rPr>
      </w:pPr>
      <w:r w:rsidRPr="00177A28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เราเรียกสิ่งเหล่านี้ว่า</w:t>
      </w:r>
      <w:r w:rsidR="00836286" w:rsidRPr="00177A28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ผลที่ตามมา</w:t>
      </w:r>
    </w:p>
    <w:p w14:paraId="06E7223B" w14:textId="77777777" w:rsidR="00140D1D" w:rsidRDefault="00140D1D">
      <w:pPr>
        <w:rPr>
          <w:rStyle w:val="Strong"/>
          <w:rFonts w:ascii="Cordia New" w:eastAsia="Cordia New" w:hAnsi="Cordia New" w:cs="Cordia New"/>
          <w:sz w:val="32"/>
          <w:szCs w:val="32"/>
          <w:cs/>
          <w:lang w:val="th-TH" w:bidi="th-TH"/>
        </w:rPr>
      </w:pPr>
      <w:r>
        <w:rPr>
          <w:rStyle w:val="Strong"/>
          <w:rFonts w:ascii="Cordia New" w:eastAsia="Cordia New" w:hAnsi="Cordia New" w:cs="Cordia New"/>
          <w:sz w:val="32"/>
          <w:szCs w:val="32"/>
          <w:cs/>
          <w:lang w:val="th-TH" w:bidi="th-TH"/>
        </w:rPr>
        <w:br w:type="page"/>
      </w:r>
    </w:p>
    <w:p w14:paraId="71E8C2FC" w14:textId="3FDC70FB" w:rsidR="00251332" w:rsidRPr="00177A28" w:rsidRDefault="00836286" w:rsidP="005E1051">
      <w:pPr>
        <w:rPr>
          <w:rStyle w:val="Strong"/>
          <w:rFonts w:asciiTheme="minorBidi" w:hAnsiTheme="minorBidi" w:cstheme="minorBidi"/>
          <w:sz w:val="32"/>
          <w:szCs w:val="24"/>
        </w:rPr>
      </w:pPr>
      <w:r w:rsidRPr="00177A28">
        <w:rPr>
          <w:rStyle w:val="Strong"/>
          <w:rFonts w:ascii="Cordia New" w:eastAsia="Cordia New" w:hAnsi="Cordia New" w:cs="Cordia New"/>
          <w:sz w:val="32"/>
          <w:szCs w:val="32"/>
          <w:cs/>
          <w:lang w:val="th-TH" w:bidi="th-TH"/>
        </w:rPr>
        <w:lastRenderedPageBreak/>
        <w:t xml:space="preserve">โครงประกอบของผลที่ตามมา </w:t>
      </w:r>
    </w:p>
    <w:p w14:paraId="098D38F5" w14:textId="0132AA8A" w:rsidR="00251332" w:rsidRPr="00177A28" w:rsidRDefault="006A12AE" w:rsidP="005E1051">
      <w:pPr>
        <w:rPr>
          <w:rFonts w:asciiTheme="minorBidi" w:hAnsiTheme="minorBidi" w:cstheme="minorBidi"/>
          <w:sz w:val="32"/>
          <w:szCs w:val="24"/>
        </w:rPr>
      </w:pPr>
      <w:r w:rsidRPr="00177A28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โครงประกอบของผลที่ตามมา</w:t>
      </w:r>
      <w:r w:rsidR="005E3F48" w:rsidRPr="00177A28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เป็นวิธีติดตาม</w:t>
      </w:r>
      <w:r w:rsidR="00241019" w:rsidRPr="00177A28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ร่องรอย</w:t>
      </w:r>
      <w:r w:rsidR="005E3F48" w:rsidRPr="00177A28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:</w:t>
      </w:r>
    </w:p>
    <w:p w14:paraId="09CEC8C7" w14:textId="0FC516A6" w:rsidR="00251332" w:rsidRPr="00177A28" w:rsidRDefault="005E3F48" w:rsidP="005E1051">
      <w:pPr>
        <w:pStyle w:val="ListParagraph"/>
        <w:numPr>
          <w:ilvl w:val="0"/>
          <w:numId w:val="16"/>
        </w:numPr>
        <w:spacing w:before="120" w:after="120"/>
        <w:rPr>
          <w:rFonts w:asciiTheme="minorBidi" w:hAnsiTheme="minorBidi" w:cstheme="minorBidi"/>
          <w:sz w:val="32"/>
          <w:szCs w:val="24"/>
        </w:rPr>
      </w:pPr>
      <w:r w:rsidRPr="00177A28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ว่า</w:t>
      </w:r>
      <w:r w:rsidR="00241019" w:rsidRPr="00177A28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ผู้ทุพพลภาพบรรลุ</w:t>
      </w:r>
      <w:r w:rsidRPr="00177A28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เป้าหมายของพวกเขาหรือไม่</w:t>
      </w:r>
    </w:p>
    <w:p w14:paraId="5CF92F7E" w14:textId="17029FB9" w:rsidR="00251332" w:rsidRPr="00177A28" w:rsidRDefault="005E3F48" w:rsidP="005E1051">
      <w:pPr>
        <w:pStyle w:val="ListParagraph"/>
        <w:numPr>
          <w:ilvl w:val="0"/>
          <w:numId w:val="16"/>
        </w:numPr>
        <w:spacing w:before="120" w:after="120"/>
        <w:rPr>
          <w:rFonts w:asciiTheme="minorBidi" w:hAnsiTheme="minorBidi" w:cstheme="minorBidi"/>
          <w:b/>
          <w:sz w:val="32"/>
          <w:szCs w:val="24"/>
        </w:rPr>
      </w:pPr>
      <w:r w:rsidRPr="00177A28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เราทราบ</w:t>
      </w:r>
      <w:r w:rsidR="006A12AE" w:rsidRPr="00177A28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ได้</w:t>
      </w:r>
      <w:r w:rsidRPr="00177A28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อย่างไรว่า</w:t>
      </w:r>
      <w:r w:rsidR="00241019" w:rsidRPr="00177A28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ผู้ทุพพลภาพได้บรรลุ</w:t>
      </w:r>
      <w:r w:rsidRPr="00177A28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เป้าหมายของพวกเขา</w:t>
      </w:r>
      <w:r w:rsidR="00241019" w:rsidRPr="00177A28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แล้ว</w:t>
      </w:r>
      <w:r w:rsidRPr="00177A28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 xml:space="preserve"> </w:t>
      </w:r>
    </w:p>
    <w:p w14:paraId="5E9FCD43" w14:textId="77777777" w:rsidR="00251332" w:rsidRPr="00ED6E16" w:rsidRDefault="005E3F48" w:rsidP="005E1051">
      <w:pPr>
        <w:pStyle w:val="ListParagraph"/>
        <w:numPr>
          <w:ilvl w:val="0"/>
          <w:numId w:val="16"/>
        </w:numPr>
        <w:spacing w:before="120" w:after="120"/>
        <w:rPr>
          <w:rFonts w:asciiTheme="minorBidi" w:hAnsiTheme="minorBidi" w:cstheme="minorBidi"/>
          <w:b/>
          <w:sz w:val="32"/>
          <w:szCs w:val="24"/>
        </w:rPr>
      </w:pPr>
      <w:r w:rsidRPr="00ED6E16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การเปลี่ยนแปลงตามกาลเวลา</w:t>
      </w:r>
    </w:p>
    <w:p w14:paraId="33927109" w14:textId="77777777" w:rsidR="00251332" w:rsidRPr="00ED6E16" w:rsidRDefault="005E3F48" w:rsidP="005E1051">
      <w:pPr>
        <w:rPr>
          <w:rFonts w:asciiTheme="minorBidi" w:hAnsiTheme="minorBidi" w:cstheme="minorBidi"/>
          <w:sz w:val="32"/>
          <w:szCs w:val="24"/>
        </w:rPr>
      </w:pPr>
      <w:r w:rsidRPr="00ED6E16">
        <w:rPr>
          <w:rStyle w:val="Strong"/>
          <w:rFonts w:ascii="Cordia New" w:eastAsia="Cordia New" w:hAnsi="Cordia New" w:cs="Cordia New"/>
          <w:sz w:val="32"/>
          <w:szCs w:val="32"/>
          <w:cs/>
          <w:lang w:val="th-TH" w:bidi="th-TH"/>
        </w:rPr>
        <w:t>เอกสารแสดงจุดยืน</w:t>
      </w:r>
    </w:p>
    <w:p w14:paraId="14073D1D" w14:textId="77777777" w:rsidR="00251332" w:rsidRPr="00ED6E16" w:rsidRDefault="005E3F48" w:rsidP="005E1051">
      <w:pPr>
        <w:rPr>
          <w:rFonts w:asciiTheme="minorBidi" w:hAnsiTheme="minorBidi" w:cstheme="minorBidi"/>
          <w:b/>
          <w:sz w:val="32"/>
          <w:szCs w:val="24"/>
        </w:rPr>
      </w:pPr>
      <w:r w:rsidRPr="00ED6E16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เอกสารแสดงจุดยืนคือข้อสรุปของสิ่งที่อาจอยู่ในกลยุทธ์ใหม่</w:t>
      </w:r>
    </w:p>
    <w:p w14:paraId="74C04904" w14:textId="5A34CCAC" w:rsidR="00251332" w:rsidRPr="00ED6E16" w:rsidRDefault="00B63195" w:rsidP="005E1051">
      <w:pPr>
        <w:rPr>
          <w:rStyle w:val="Strong"/>
          <w:rFonts w:asciiTheme="minorBidi" w:hAnsiTheme="minorBidi" w:cstheme="minorBidi"/>
          <w:sz w:val="32"/>
          <w:szCs w:val="24"/>
        </w:rPr>
      </w:pPr>
      <w:r w:rsidRPr="00177A28">
        <w:rPr>
          <w:rStyle w:val="Strong"/>
          <w:rFonts w:ascii="Cordia New" w:eastAsia="Cordia New" w:hAnsi="Cordia New" w:cs="Cordia New"/>
          <w:sz w:val="32"/>
          <w:szCs w:val="32"/>
          <w:cs/>
          <w:lang w:val="th-TH" w:bidi="th-TH"/>
        </w:rPr>
        <w:t>การออก</w:t>
      </w:r>
      <w:r w:rsidR="005E3F48" w:rsidRPr="00177A28">
        <w:rPr>
          <w:rStyle w:val="Strong"/>
          <w:rFonts w:ascii="Cordia New" w:eastAsia="Cordia New" w:hAnsi="Cordia New" w:cs="Cordia New"/>
          <w:sz w:val="32"/>
          <w:szCs w:val="32"/>
          <w:cs/>
          <w:lang w:val="th-TH" w:bidi="th-TH"/>
        </w:rPr>
        <w:t>แบบ</w:t>
      </w:r>
      <w:r w:rsidR="005E3F48" w:rsidRPr="00ED6E16">
        <w:rPr>
          <w:rStyle w:val="Strong"/>
          <w:rFonts w:ascii="Cordia New" w:eastAsia="Cordia New" w:hAnsi="Cordia New" w:cs="Cordia New"/>
          <w:sz w:val="32"/>
          <w:szCs w:val="32"/>
          <w:cs/>
          <w:lang w:val="th-TH" w:bidi="th-TH"/>
        </w:rPr>
        <w:t>สากล</w:t>
      </w:r>
    </w:p>
    <w:p w14:paraId="0FBE033C" w14:textId="369CBFD9" w:rsidR="00251332" w:rsidRPr="00ED6E16" w:rsidRDefault="005E3F48" w:rsidP="005E1051">
      <w:pPr>
        <w:rPr>
          <w:rStyle w:val="Strong"/>
          <w:rFonts w:asciiTheme="minorBidi" w:hAnsiTheme="minorBidi" w:cstheme="minorBidi"/>
          <w:sz w:val="32"/>
          <w:szCs w:val="24"/>
        </w:rPr>
      </w:pPr>
      <w:r w:rsidRPr="00ED6E16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การออกแบบสากลหมายถึงเราคิดถึงสิ่งที่ทุกคนต้องการเมื่อเราวางแผนหรือเริ่มโครงการและบริการใหม่ๆ</w:t>
      </w:r>
    </w:p>
    <w:p w14:paraId="078ED41D" w14:textId="77777777" w:rsidR="00251332" w:rsidRPr="00ED6E16" w:rsidRDefault="005E3F48" w:rsidP="005E1051">
      <w:pPr>
        <w:rPr>
          <w:rFonts w:asciiTheme="minorBidi" w:hAnsiTheme="minorBidi" w:cstheme="minorBidi"/>
          <w:b/>
          <w:bCs/>
          <w:sz w:val="32"/>
          <w:szCs w:val="24"/>
        </w:rPr>
      </w:pPr>
      <w:r w:rsidRPr="00ED6E16">
        <w:rPr>
          <w:rFonts w:ascii="Cordia New" w:eastAsia="Cordia New" w:hAnsi="Cordia New" w:cs="Cordia New"/>
          <w:b/>
          <w:bCs/>
          <w:sz w:val="32"/>
          <w:szCs w:val="32"/>
          <w:cs/>
          <w:lang w:val="th-TH" w:bidi="th-TH"/>
        </w:rPr>
        <w:t xml:space="preserve">วิสัยทัศน์ </w:t>
      </w:r>
    </w:p>
    <w:p w14:paraId="0D6C22AC" w14:textId="4DC821E7" w:rsidR="005522B2" w:rsidRPr="00ED6E16" w:rsidRDefault="005E3F48" w:rsidP="005E1051">
      <w:pPr>
        <w:rPr>
          <w:rFonts w:asciiTheme="minorBidi" w:hAnsiTheme="minorBidi" w:cstheme="minorBidi"/>
          <w:b/>
          <w:spacing w:val="-4"/>
          <w:sz w:val="32"/>
          <w:szCs w:val="24"/>
        </w:rPr>
      </w:pPr>
      <w:r w:rsidRPr="00ED6E16">
        <w:rPr>
          <w:rFonts w:ascii="Cordia New" w:eastAsia="Cordia New" w:hAnsi="Cordia New" w:cs="Cordia New"/>
          <w:spacing w:val="-4"/>
          <w:sz w:val="32"/>
          <w:szCs w:val="32"/>
          <w:cs/>
          <w:lang w:val="th-TH" w:bidi="th-TH"/>
        </w:rPr>
        <w:t>วิสัยทัศน์ของเราคือสิ่งที่เราต้องการให้กลยุทธ์ใหม่ช่วยทำให้ดีขึ้นในอนาคต</w:t>
      </w:r>
      <w:bookmarkStart w:id="62" w:name="_Toc513644165"/>
      <w:bookmarkStart w:id="63" w:name="_Toc6404794"/>
    </w:p>
    <w:p w14:paraId="087AD490" w14:textId="77777777" w:rsidR="005522B2" w:rsidRPr="00ED6E16" w:rsidRDefault="005E3F48" w:rsidP="005E1051">
      <w:pPr>
        <w:rPr>
          <w:rFonts w:asciiTheme="minorBidi" w:hAnsiTheme="minorBidi" w:cstheme="minorBidi"/>
          <w:b/>
          <w:bCs/>
          <w:color w:val="00787A"/>
          <w:sz w:val="40"/>
          <w:szCs w:val="28"/>
          <w:lang w:eastAsia="x-none"/>
        </w:rPr>
      </w:pPr>
      <w:r w:rsidRPr="00ED6E16">
        <w:rPr>
          <w:rFonts w:asciiTheme="minorBidi" w:hAnsiTheme="minorBidi" w:cstheme="minorBidi"/>
          <w:sz w:val="32"/>
          <w:szCs w:val="24"/>
        </w:rPr>
        <w:br w:type="page"/>
      </w:r>
    </w:p>
    <w:p w14:paraId="6B395501" w14:textId="77777777" w:rsidR="00071FD0" w:rsidRPr="00ED6E16" w:rsidRDefault="005E3F48" w:rsidP="0085345F">
      <w:pPr>
        <w:pStyle w:val="Heading2"/>
        <w:rPr>
          <w:rFonts w:asciiTheme="minorBidi" w:hAnsiTheme="minorBidi" w:cstheme="minorBidi"/>
          <w:sz w:val="40"/>
          <w:szCs w:val="28"/>
        </w:rPr>
      </w:pPr>
      <w:bookmarkStart w:id="64" w:name="_Toc256000018"/>
      <w:r w:rsidRPr="00ED6E16">
        <w:rPr>
          <w:rFonts w:ascii="Cordia New" w:eastAsia="Cordia New" w:hAnsi="Cordia New" w:cs="Cordia New"/>
          <w:sz w:val="40"/>
          <w:szCs w:val="40"/>
          <w:cs/>
          <w:lang w:val="th-TH" w:bidi="th-TH"/>
        </w:rPr>
        <w:lastRenderedPageBreak/>
        <w:t>ติดต่อเรา</w:t>
      </w:r>
      <w:bookmarkEnd w:id="62"/>
      <w:bookmarkEnd w:id="63"/>
      <w:bookmarkEnd w:id="64"/>
    </w:p>
    <w:p w14:paraId="117EE627" w14:textId="77777777" w:rsidR="00251332" w:rsidRPr="00140D1D" w:rsidRDefault="005E3F48" w:rsidP="00140D1D">
      <w:pPr>
        <w:spacing w:before="240"/>
        <w:rPr>
          <w:rStyle w:val="Strong"/>
          <w:rFonts w:asciiTheme="minorBidi" w:hAnsiTheme="minorBidi" w:cstheme="minorBidi"/>
          <w:sz w:val="24"/>
          <w:szCs w:val="24"/>
        </w:rPr>
      </w:pPr>
      <w:r w:rsidRPr="00140D1D">
        <w:rPr>
          <w:rStyle w:val="Strong"/>
          <w:rFonts w:asciiTheme="minorBidi" w:hAnsiTheme="minorBidi" w:cstheme="minorBidi"/>
          <w:sz w:val="24"/>
          <w:szCs w:val="24"/>
        </w:rPr>
        <w:t>1800 334 505</w:t>
      </w:r>
    </w:p>
    <w:p w14:paraId="4C50111A" w14:textId="133616F0" w:rsidR="00251332" w:rsidRPr="00ED6E16" w:rsidRDefault="005E3F48" w:rsidP="005E1051">
      <w:pPr>
        <w:rPr>
          <w:rFonts w:asciiTheme="minorBidi" w:hAnsiTheme="minorBidi" w:cstheme="minorBidi"/>
          <w:sz w:val="32"/>
          <w:szCs w:val="24"/>
        </w:rPr>
      </w:pPr>
      <w:r w:rsidRPr="00ED6E16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คุณยังสามารถโทรถึง</w:t>
      </w:r>
      <w:r w:rsidR="001501F4" w:rsidRPr="00ED6E16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บริการถ่ายทอดแห่งชาติ</w:t>
      </w:r>
      <w:r w:rsidR="001501F4" w:rsidRPr="00140D1D">
        <w:rPr>
          <w:rFonts w:ascii="Cordia New" w:eastAsia="Cordia New" w:hAnsi="Cordia New" w:cs="Cordia New"/>
          <w:sz w:val="24"/>
          <w:szCs w:val="24"/>
          <w:lang w:bidi="th-TH"/>
        </w:rPr>
        <w:t xml:space="preserve"> </w:t>
      </w:r>
      <w:r w:rsidRPr="00140D1D">
        <w:rPr>
          <w:rFonts w:asciiTheme="minorBidi" w:eastAsia="Cordia New" w:hAnsiTheme="minorBidi" w:cstheme="minorBidi"/>
          <w:sz w:val="24"/>
          <w:szCs w:val="24"/>
          <w:cs/>
          <w:lang w:val="th-TH" w:bidi="th-TH"/>
        </w:rPr>
        <w:t>(</w:t>
      </w:r>
      <w:r w:rsidR="001501F4" w:rsidRPr="00140D1D">
        <w:rPr>
          <w:rFonts w:asciiTheme="minorBidi" w:eastAsia="Cordia New" w:hAnsiTheme="minorBidi" w:cstheme="minorBidi"/>
          <w:sz w:val="24"/>
          <w:szCs w:val="24"/>
          <w:lang w:bidi="th-TH"/>
        </w:rPr>
        <w:t>N</w:t>
      </w:r>
      <w:r w:rsidR="001501F4" w:rsidRPr="00140D1D">
        <w:rPr>
          <w:rFonts w:asciiTheme="minorBidi" w:eastAsia="Cordia New" w:hAnsiTheme="minorBidi" w:cstheme="minorBidi"/>
          <w:sz w:val="24"/>
          <w:szCs w:val="24"/>
          <w:lang w:val="th-TH" w:bidi="th-TH"/>
        </w:rPr>
        <w:t>ational</w:t>
      </w:r>
      <w:r w:rsidR="001501F4" w:rsidRPr="00140D1D">
        <w:rPr>
          <w:rFonts w:asciiTheme="minorBidi" w:eastAsia="Cordia New" w:hAnsiTheme="minorBidi" w:cstheme="minorBidi"/>
          <w:sz w:val="24"/>
          <w:szCs w:val="24"/>
          <w:cs/>
          <w:lang w:val="th-TH" w:bidi="th-TH"/>
        </w:rPr>
        <w:t xml:space="preserve"> </w:t>
      </w:r>
      <w:r w:rsidR="001501F4" w:rsidRPr="00140D1D">
        <w:rPr>
          <w:rFonts w:asciiTheme="minorBidi" w:eastAsia="Cordia New" w:hAnsiTheme="minorBidi" w:cstheme="minorBidi"/>
          <w:sz w:val="24"/>
          <w:szCs w:val="24"/>
          <w:lang w:val="th-TH" w:bidi="th-TH"/>
        </w:rPr>
        <w:t>Relay</w:t>
      </w:r>
      <w:r w:rsidR="001501F4" w:rsidRPr="00140D1D">
        <w:rPr>
          <w:rFonts w:asciiTheme="minorBidi" w:eastAsia="Cordia New" w:hAnsiTheme="minorBidi" w:cstheme="minorBidi"/>
          <w:sz w:val="24"/>
          <w:szCs w:val="24"/>
          <w:cs/>
          <w:lang w:val="th-TH" w:bidi="th-TH"/>
        </w:rPr>
        <w:t xml:space="preserve"> </w:t>
      </w:r>
      <w:r w:rsidR="001501F4" w:rsidRPr="00140D1D">
        <w:rPr>
          <w:rFonts w:asciiTheme="minorBidi" w:eastAsia="Cordia New" w:hAnsiTheme="minorBidi" w:cstheme="minorBidi"/>
          <w:sz w:val="24"/>
          <w:szCs w:val="24"/>
          <w:lang w:val="th-TH" w:bidi="th-TH"/>
        </w:rPr>
        <w:t>Service</w:t>
      </w:r>
      <w:r w:rsidRPr="00140D1D">
        <w:rPr>
          <w:rFonts w:asciiTheme="minorBidi" w:eastAsia="Cordia New" w:hAnsiTheme="minorBidi" w:cstheme="minorBidi"/>
          <w:sz w:val="24"/>
          <w:szCs w:val="24"/>
          <w:cs/>
          <w:lang w:val="th-TH" w:bidi="th-TH"/>
        </w:rPr>
        <w:t>)</w:t>
      </w:r>
      <w:r w:rsidR="001501F4" w:rsidRPr="00140D1D">
        <w:rPr>
          <w:rFonts w:ascii="Cordia New" w:eastAsia="Cordia New" w:hAnsi="Cordia New" w:cs="Cordia New"/>
          <w:sz w:val="24"/>
          <w:szCs w:val="24"/>
          <w:lang w:bidi="th-TH"/>
        </w:rPr>
        <w:t xml:space="preserve"> </w:t>
      </w:r>
      <w:r w:rsidRPr="00ED6E16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ได้ด้วย</w:t>
      </w:r>
    </w:p>
    <w:p w14:paraId="36ACEF5B" w14:textId="77777777" w:rsidR="00251332" w:rsidRPr="00ED6E16" w:rsidRDefault="005E3F48" w:rsidP="005E1051">
      <w:pPr>
        <w:rPr>
          <w:rFonts w:asciiTheme="minorBidi" w:hAnsiTheme="minorBidi" w:cstheme="minorBidi"/>
          <w:sz w:val="32"/>
          <w:szCs w:val="24"/>
        </w:rPr>
      </w:pPr>
      <w:r w:rsidRPr="00ED6E16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 xml:space="preserve">ผูู้ใช้ </w:t>
      </w:r>
      <w:r w:rsidRPr="00ED6E16">
        <w:rPr>
          <w:rFonts w:ascii="Cordia New" w:eastAsia="Cordia New" w:hAnsi="Cordia New" w:cs="Cordia New"/>
          <w:sz w:val="32"/>
          <w:szCs w:val="32"/>
          <w:lang w:val="th-TH" w:bidi="th-TH"/>
        </w:rPr>
        <w:t>TTY (</w:t>
      </w:r>
      <w:r w:rsidRPr="00ED6E16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 xml:space="preserve">โทรพิมพ์): </w:t>
      </w:r>
      <w:r w:rsidRPr="00140D1D">
        <w:rPr>
          <w:rStyle w:val="Strong"/>
          <w:rFonts w:asciiTheme="minorBidi" w:eastAsia="Cordia New" w:hAnsiTheme="minorBidi" w:cstheme="minorBidi"/>
          <w:sz w:val="24"/>
          <w:szCs w:val="24"/>
          <w:cs/>
          <w:lang w:val="th-TH" w:bidi="th-TH"/>
        </w:rPr>
        <w:t>1800 555 677</w:t>
      </w:r>
    </w:p>
    <w:p w14:paraId="236758E4" w14:textId="77777777" w:rsidR="00251332" w:rsidRPr="00ED6E16" w:rsidRDefault="005E3F48" w:rsidP="005E1051">
      <w:pPr>
        <w:rPr>
          <w:rFonts w:asciiTheme="minorBidi" w:hAnsiTheme="minorBidi" w:cstheme="minorBidi"/>
          <w:sz w:val="32"/>
          <w:szCs w:val="24"/>
        </w:rPr>
      </w:pPr>
      <w:r w:rsidRPr="00ED6E16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 xml:space="preserve">โทร: </w:t>
      </w:r>
      <w:r w:rsidRPr="00140D1D">
        <w:rPr>
          <w:rStyle w:val="Strong"/>
          <w:rFonts w:asciiTheme="minorBidi" w:eastAsia="Cordia New" w:hAnsiTheme="minorBidi" w:cstheme="minorBidi"/>
          <w:sz w:val="24"/>
          <w:szCs w:val="24"/>
          <w:cs/>
          <w:lang w:val="th-TH" w:bidi="th-TH"/>
        </w:rPr>
        <w:t>13 36 77</w:t>
      </w:r>
    </w:p>
    <w:p w14:paraId="4EC9ECB5" w14:textId="2D2777BC" w:rsidR="00251332" w:rsidRPr="00ED6E16" w:rsidRDefault="005E3F48" w:rsidP="005E1051">
      <w:pPr>
        <w:rPr>
          <w:rFonts w:asciiTheme="minorBidi" w:hAnsiTheme="minorBidi" w:cstheme="minorBidi"/>
          <w:sz w:val="32"/>
          <w:szCs w:val="24"/>
        </w:rPr>
      </w:pPr>
      <w:r w:rsidRPr="00ED6E16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>อีเมล:</w:t>
      </w:r>
      <w:r w:rsidR="001501F4" w:rsidRPr="00ED6E16">
        <w:rPr>
          <w:rFonts w:ascii="Cordia New" w:eastAsia="Cordia New" w:hAnsi="Cordia New" w:cs="Cordia New"/>
          <w:sz w:val="32"/>
          <w:szCs w:val="32"/>
          <w:lang w:bidi="th-TH"/>
        </w:rPr>
        <w:t xml:space="preserve"> </w:t>
      </w:r>
      <w:hyperlink w:history="1">
        <w:r w:rsidRPr="00140D1D">
          <w:rPr>
            <w:rStyle w:val="Hyperlink"/>
            <w:rFonts w:asciiTheme="minorBidi" w:eastAsia="Cordia New" w:hAnsiTheme="minorBidi" w:cstheme="minorBidi"/>
            <w:bCs/>
            <w:sz w:val="24"/>
            <w:szCs w:val="24"/>
            <w:lang w:val="th-TH" w:bidi="th-TH"/>
          </w:rPr>
          <w:t>disabilityreform@dss.gov.au</w:t>
        </w:r>
      </w:hyperlink>
    </w:p>
    <w:p w14:paraId="338AB957" w14:textId="01725E23" w:rsidR="00E05064" w:rsidRPr="00F910AC" w:rsidRDefault="005E3F48" w:rsidP="005E1051">
      <w:pPr>
        <w:rPr>
          <w:rStyle w:val="Hyperlink"/>
          <w:rFonts w:asciiTheme="minorBidi" w:eastAsia="Cordia New" w:hAnsiTheme="minorBidi" w:cs="Cordia New"/>
          <w:bCs/>
          <w:szCs w:val="28"/>
          <w:cs/>
          <w:lang w:val="th-TH" w:bidi="th-TH"/>
        </w:rPr>
      </w:pPr>
      <w:r w:rsidRPr="00ED6E16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 xml:space="preserve">เว็บไซต์: </w:t>
      </w:r>
      <w:r w:rsidR="001501F4" w:rsidRPr="00140D1D">
        <w:rPr>
          <w:rFonts w:ascii="Cordia New" w:eastAsia="Cordia New" w:hAnsi="Cordia New" w:cs="Cordia New"/>
          <w:sz w:val="24"/>
          <w:szCs w:val="24"/>
          <w:lang w:bidi="th-TH"/>
        </w:rPr>
        <w:t xml:space="preserve"> </w:t>
      </w:r>
      <w:hyperlink w:history="1">
        <w:r w:rsidRPr="00140D1D">
          <w:rPr>
            <w:rStyle w:val="Hyperlink"/>
            <w:rFonts w:asciiTheme="minorBidi" w:eastAsia="Cordia New" w:hAnsiTheme="minorBidi" w:cstheme="minorBidi"/>
            <w:bCs/>
            <w:sz w:val="24"/>
            <w:szCs w:val="24"/>
            <w:lang w:val="th-TH" w:bidi="th-TH"/>
          </w:rPr>
          <w:t>www.engage.dss.gov.au</w:t>
        </w:r>
      </w:hyperlink>
    </w:p>
    <w:p w14:paraId="1B9220F6" w14:textId="77777777" w:rsidR="00F910AC" w:rsidRPr="00ED6E16" w:rsidRDefault="00F910AC" w:rsidP="005E1051">
      <w:pPr>
        <w:rPr>
          <w:rFonts w:asciiTheme="minorBidi" w:hAnsiTheme="minorBidi" w:cs="Cordia New"/>
          <w:sz w:val="32"/>
          <w:szCs w:val="24"/>
        </w:rPr>
      </w:pPr>
    </w:p>
    <w:p w14:paraId="6BF5136C" w14:textId="23716C7C" w:rsidR="00251332" w:rsidRPr="00ED6E16" w:rsidRDefault="005E3F48" w:rsidP="005E1051">
      <w:pPr>
        <w:spacing w:before="8400"/>
        <w:rPr>
          <w:rFonts w:asciiTheme="minorBidi" w:hAnsiTheme="minorBidi" w:cstheme="minorBidi"/>
          <w:sz w:val="32"/>
          <w:szCs w:val="32"/>
        </w:rPr>
      </w:pPr>
      <w:r w:rsidRPr="00140D1D">
        <w:rPr>
          <w:rFonts w:ascii="Cordia New" w:eastAsia="Cordia New" w:hAnsi="Cordia New" w:cs="Cordia New"/>
          <w:szCs w:val="28"/>
          <w:cs/>
          <w:lang w:val="th-TH" w:bidi="th-TH"/>
        </w:rPr>
        <w:t>กลุ่มการเข้าถึงข้อมูล</w:t>
      </w:r>
      <w:r w:rsidR="00FE64C2" w:rsidRPr="00140D1D">
        <w:rPr>
          <w:rFonts w:ascii="Cordia New" w:eastAsia="Cordia New" w:hAnsi="Cordia New" w:cs="Cordia New"/>
          <w:szCs w:val="28"/>
          <w:cs/>
          <w:lang w:val="th-TH" w:bidi="th-TH"/>
        </w:rPr>
        <w:t>เป็นผู้จัดทำ</w:t>
      </w:r>
      <w:r w:rsidRPr="00140D1D">
        <w:rPr>
          <w:rFonts w:ascii="Cordia New" w:eastAsia="Cordia New" w:hAnsi="Cordia New" w:cs="Cordia New"/>
          <w:szCs w:val="28"/>
          <w:cs/>
          <w:lang w:val="th-TH" w:bidi="th-TH"/>
        </w:rPr>
        <w:t>แผ่นข้อ</w:t>
      </w:r>
      <w:r w:rsidR="00E325E9" w:rsidRPr="00140D1D">
        <w:rPr>
          <w:rFonts w:ascii="Cordia New" w:eastAsia="Cordia New" w:hAnsi="Cordia New" w:cs="Cordia New"/>
          <w:szCs w:val="28"/>
          <w:cs/>
          <w:lang w:val="th-TH" w:bidi="th-TH"/>
        </w:rPr>
        <w:t xml:space="preserve">เท็จจริง </w:t>
      </w:r>
      <w:r w:rsidRPr="00140D1D">
        <w:rPr>
          <w:rFonts w:ascii="Cordia New" w:eastAsia="Cordia New" w:hAnsi="Cordia New" w:cs="Cordia New"/>
          <w:szCs w:val="28"/>
          <w:lang w:val="th-TH" w:bidi="th-TH"/>
        </w:rPr>
        <w:t>Easy</w:t>
      </w:r>
      <w:r w:rsidRPr="00140D1D">
        <w:rPr>
          <w:rFonts w:ascii="Cordia New" w:eastAsia="Cordia New" w:hAnsi="Cordia New" w:cs="Cordia New"/>
          <w:szCs w:val="28"/>
          <w:cs/>
          <w:lang w:val="th-TH" w:bidi="th-TH"/>
        </w:rPr>
        <w:t xml:space="preserve"> </w:t>
      </w:r>
      <w:r w:rsidRPr="00140D1D">
        <w:rPr>
          <w:rFonts w:ascii="Cordia New" w:eastAsia="Cordia New" w:hAnsi="Cordia New" w:cs="Cordia New"/>
          <w:szCs w:val="28"/>
          <w:lang w:val="th-TH" w:bidi="th-TH"/>
        </w:rPr>
        <w:t>Read</w:t>
      </w:r>
      <w:r w:rsidR="00E325E9" w:rsidRPr="00140D1D">
        <w:rPr>
          <w:rFonts w:ascii="Cordia New" w:eastAsia="Cordia New" w:hAnsi="Cordia New" w:cs="Cordia New"/>
          <w:szCs w:val="28"/>
          <w:cs/>
          <w:lang w:val="th-TH" w:bidi="th-TH"/>
        </w:rPr>
        <w:t xml:space="preserve"> นี้</w:t>
      </w:r>
      <w:r w:rsidRPr="00140D1D">
        <w:rPr>
          <w:rFonts w:ascii="Cordia New" w:eastAsia="Cordia New" w:hAnsi="Cordia New" w:cs="Cordia New"/>
          <w:szCs w:val="28"/>
          <w:cs/>
          <w:lang w:val="th-TH" w:bidi="th-TH"/>
        </w:rPr>
        <w:t xml:space="preserve"> </w:t>
      </w:r>
      <w:r w:rsidR="00177A28" w:rsidRPr="00140D1D">
        <w:rPr>
          <w:rFonts w:ascii="Cordia New" w:eastAsia="Cordia New" w:hAnsi="Cordia New" w:cs="Cordia New" w:hint="cs"/>
          <w:szCs w:val="28"/>
          <w:cs/>
          <w:lang w:val="th-TH" w:bidi="th-TH"/>
        </w:rPr>
        <w:t xml:space="preserve"> </w:t>
      </w:r>
      <w:r w:rsidRPr="00140D1D">
        <w:rPr>
          <w:rFonts w:ascii="Cordia New" w:eastAsia="Cordia New" w:hAnsi="Cordia New" w:cs="Cordia New"/>
          <w:szCs w:val="28"/>
          <w:cs/>
          <w:lang w:val="th-TH" w:bidi="th-TH"/>
        </w:rPr>
        <w:t xml:space="preserve">  </w:t>
      </w:r>
      <w:r w:rsidRPr="00140D1D">
        <w:rPr>
          <w:rFonts w:ascii="Cordia New" w:eastAsia="Cordia New" w:hAnsi="Cordia New" w:cs="Cordia New"/>
          <w:szCs w:val="28"/>
          <w:cs/>
          <w:lang w:val="th-TH" w:bidi="th-TH"/>
        </w:rPr>
        <w:br/>
        <w:t xml:space="preserve">สำหรับการสอบถาม โปรดดูที่ </w:t>
      </w:r>
      <w:hyperlink r:id="rId9" w:history="1">
        <w:r w:rsidRPr="00140D1D">
          <w:rPr>
            <w:rStyle w:val="Hyperlink"/>
            <w:rFonts w:ascii="Cordia New" w:eastAsia="Cordia New" w:hAnsi="Cordia New" w:cs="Cordia New"/>
            <w:bCs/>
            <w:spacing w:val="-4"/>
            <w:szCs w:val="28"/>
            <w:lang w:val="th-TH" w:bidi="th-TH"/>
          </w:rPr>
          <w:t>www.informationaccessgroup.com</w:t>
        </w:r>
      </w:hyperlink>
      <w:r w:rsidRPr="00140D1D">
        <w:rPr>
          <w:rFonts w:ascii="Cordia New" w:eastAsia="Cordia New" w:hAnsi="Cordia New" w:cs="Cordia New"/>
          <w:szCs w:val="28"/>
          <w:cs/>
          <w:lang w:val="th-TH" w:bidi="th-TH"/>
        </w:rPr>
        <w:t xml:space="preserve">. </w:t>
      </w:r>
      <w:r w:rsidRPr="00140D1D">
        <w:rPr>
          <w:rFonts w:ascii="Cordia New" w:eastAsia="Cordia New" w:hAnsi="Cordia New" w:cs="Cordia New"/>
          <w:szCs w:val="28"/>
          <w:cs/>
          <w:lang w:val="th-TH" w:bidi="th-TH"/>
        </w:rPr>
        <w:br/>
        <w:t>อ้างเลขที่งาน</w:t>
      </w:r>
      <w:r w:rsidRPr="00ED6E16">
        <w:rPr>
          <w:rFonts w:ascii="Cordia New" w:eastAsia="Cordia New" w:hAnsi="Cordia New" w:cs="Cordia New"/>
          <w:sz w:val="32"/>
          <w:szCs w:val="32"/>
          <w:cs/>
          <w:lang w:val="th-TH" w:bidi="th-TH"/>
        </w:rPr>
        <w:t xml:space="preserve"> </w:t>
      </w:r>
      <w:r w:rsidRPr="00140D1D">
        <w:rPr>
          <w:rFonts w:asciiTheme="minorBidi" w:eastAsia="Cordia New" w:hAnsiTheme="minorBidi" w:cstheme="minorBidi"/>
          <w:sz w:val="20"/>
          <w:szCs w:val="20"/>
          <w:cs/>
          <w:lang w:val="th-TH" w:bidi="th-TH"/>
        </w:rPr>
        <w:t>3436-</w:t>
      </w:r>
      <w:r w:rsidRPr="00140D1D">
        <w:rPr>
          <w:rFonts w:asciiTheme="minorBidi" w:eastAsia="Cordia New" w:hAnsiTheme="minorBidi" w:cstheme="minorBidi"/>
          <w:sz w:val="20"/>
          <w:szCs w:val="20"/>
          <w:lang w:val="th-TH" w:bidi="th-TH"/>
        </w:rPr>
        <w:t>A</w:t>
      </w:r>
      <w:r w:rsidRPr="00140D1D">
        <w:rPr>
          <w:rFonts w:asciiTheme="minorBidi" w:eastAsia="Cordia New" w:hAnsiTheme="minorBidi" w:cstheme="minorBidi"/>
          <w:sz w:val="20"/>
          <w:szCs w:val="20"/>
          <w:cs/>
          <w:lang w:val="th-TH" w:bidi="th-TH"/>
        </w:rPr>
        <w:t xml:space="preserve"> </w:t>
      </w:r>
    </w:p>
    <w:p w14:paraId="33F707C0" w14:textId="77777777" w:rsidR="00644C39" w:rsidRPr="00ED6E16" w:rsidRDefault="00644C39" w:rsidP="005E1051">
      <w:pPr>
        <w:rPr>
          <w:rFonts w:asciiTheme="minorBidi" w:hAnsiTheme="minorBidi" w:cstheme="minorBidi"/>
          <w:sz w:val="4"/>
          <w:szCs w:val="4"/>
        </w:rPr>
      </w:pPr>
    </w:p>
    <w:sectPr w:rsidR="00644C39" w:rsidRPr="00ED6E16" w:rsidSect="0085345F"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134" w:right="1440" w:bottom="567" w:left="1440" w:header="709" w:footer="397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C97B2DF" w14:textId="77777777" w:rsidR="00475FE5" w:rsidRDefault="00475FE5">
      <w:pPr>
        <w:spacing w:after="0"/>
      </w:pPr>
      <w:r>
        <w:separator/>
      </w:r>
    </w:p>
  </w:endnote>
  <w:endnote w:type="continuationSeparator" w:id="0">
    <w:p w14:paraId="23ED28AB" w14:textId="77777777" w:rsidR="00475FE5" w:rsidRDefault="00475FE5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F2BF5AFE-D782-43D7-AC59-977251054D2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93F5FDEC-3ABE-4430-9270-EF55BDEE1A80}"/>
    <w:embedBold r:id="rId3" w:fontKey="{B701D962-BE76-4523-B415-48EA4EA31AA2}"/>
    <w:embedItalic r:id="rId4" w:fontKey="{D646A48A-AC50-441B-86A9-7BC4D0ED8B2C}"/>
    <w:embedBoldItalic r:id="rId5" w:fontKey="{A1E48B37-D8D6-41CF-BC89-76543278ABA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680BCC88-D876-4456-9103-0F41AF5C3947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68110D88-E878-4873-9033-F6EE77F16EC6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835CBA50-34CF-4F83-A69B-A51A913F1D3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9" w:fontKey="{4FE5EE61-13BB-466F-83CC-F1E694758F4E}"/>
    <w:embedBold r:id="rId10" w:fontKey="{AB8CE9AA-6C65-4FC8-A619-9A40B0A7F218}"/>
    <w:embedItalic r:id="rId11" w:fontKey="{C20D1856-6156-4B50-BC50-756E3E58200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2" w:fontKey="{7A3F9BE5-97F7-4E8D-BDBE-12C6ACA6CEEA}"/>
    <w:embedBold r:id="rId13" w:fontKey="{8BB0A6B2-EE6D-495B-A9B8-DD08E7D0212A}"/>
  </w:font>
  <w:font w:name="Montserrat">
    <w:altName w:val="Calibri"/>
    <w:panose1 w:val="000005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Gotham Medium">
    <w:panose1 w:val="00000000000000000000"/>
    <w:charset w:val="00"/>
    <w:family w:val="modern"/>
    <w:notTrueType/>
    <w:pitch w:val="variable"/>
    <w:sig w:usb0="A00000AF" w:usb1="40000048" w:usb2="00000000" w:usb3="00000000" w:csb0="0000019B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14" w:fontKey="{EB33ED07-E6F5-4D10-B1BE-072AFBEA9CCF}"/>
    <w:embedBold r:id="rId15" w:fontKey="{E8C93A1C-6228-4EFE-854D-664EA1F000FD}"/>
    <w:embedItalic r:id="rId16" w:fontKey="{67151304-2804-4A4F-9235-94BF45ADA77E}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  <w:embedRegular r:id="rId17" w:fontKey="{1F376900-6EA7-4021-AF64-2F3C5CB66E91}"/>
    <w:embedBold r:id="rId18" w:fontKey="{EB0DA9C7-F439-4727-B041-E977F0C54F47}"/>
  </w:font>
  <w:font w:name="Lato">
    <w:altName w:val="Cambria"/>
    <w:charset w:val="00"/>
    <w:family w:val="swiss"/>
    <w:pitch w:val="variable"/>
    <w:sig w:usb0="A00000AF" w:usb1="5000604B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19" w:subsetted="1" w:fontKey="{5876FEE6-9878-46BF-BC7A-2FFD2B54D5B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0" w:fontKey="{8280FED8-22F2-490E-B1B9-950740008D78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54D31ED" w14:textId="77777777" w:rsidR="002F56FD" w:rsidRDefault="002F56FD" w:rsidP="003C25FD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1D812133" w14:textId="77777777" w:rsidR="002F56FD" w:rsidRDefault="002F56FD" w:rsidP="003C25FD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640AD87" w14:textId="3065935A" w:rsidR="002F56FD" w:rsidRPr="00601B59" w:rsidRDefault="002F56FD" w:rsidP="003C25FD">
    <w:pPr>
      <w:pStyle w:val="Footer"/>
      <w:ind w:right="360"/>
      <w:jc w:val="center"/>
      <w:rPr>
        <w:sz w:val="32"/>
        <w:szCs w:val="32"/>
      </w:rPr>
    </w:pPr>
    <w:r w:rsidRPr="00601B59">
      <w:rPr>
        <w:noProof/>
        <w:sz w:val="32"/>
        <w:szCs w:val="32"/>
        <w:lang w:eastAsia="en-AU" w:bidi="th-TH"/>
      </w:rPr>
      <w:drawing>
        <wp:anchor distT="0" distB="0" distL="114300" distR="114300" simplePos="0" relativeHeight="251659264" behindDoc="1" locked="0" layoutInCell="1" allowOverlap="1" wp14:anchorId="0975B65E" wp14:editId="03E1F125">
          <wp:simplePos x="0" y="0"/>
          <wp:positionH relativeFrom="margin">
            <wp:posOffset>-932180</wp:posOffset>
          </wp:positionH>
          <wp:positionV relativeFrom="page">
            <wp:align>bottom</wp:align>
          </wp:positionV>
          <wp:extent cx="7596000" cy="260507"/>
          <wp:effectExtent l="0" t="0" r="0" b="6350"/>
          <wp:wrapNone/>
          <wp:docPr id="1" name="Picture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30834452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96000" cy="2605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01B59">
      <w:rPr>
        <w:rStyle w:val="PageNumber"/>
        <w:rFonts w:ascii="Cordia New" w:eastAsia="Cordia New" w:hAnsi="Cordia New" w:cs="Cordia New"/>
        <w:sz w:val="32"/>
        <w:szCs w:val="32"/>
        <w:cs/>
        <w:lang w:val="th-TH" w:bidi="th-TH"/>
      </w:rPr>
      <w:t xml:space="preserve">หน้า </w:t>
    </w:r>
    <w:r w:rsidRPr="00B70CB9">
      <w:rPr>
        <w:rStyle w:val="PageNumber"/>
        <w:rFonts w:asciiTheme="minorBidi" w:hAnsiTheme="minorBidi" w:cstheme="minorBidi"/>
        <w:sz w:val="24"/>
        <w:szCs w:val="24"/>
      </w:rPr>
      <w:fldChar w:fldCharType="begin"/>
    </w:r>
    <w:r w:rsidRPr="00B70CB9">
      <w:rPr>
        <w:rStyle w:val="PageNumber"/>
        <w:rFonts w:asciiTheme="minorBidi" w:eastAsia="Cordia New" w:hAnsiTheme="minorBidi" w:cstheme="minorBidi"/>
        <w:sz w:val="24"/>
        <w:szCs w:val="24"/>
        <w:cs/>
        <w:lang w:val="th-TH" w:bidi="th-TH"/>
      </w:rPr>
      <w:instrText xml:space="preserve">PAGE  </w:instrText>
    </w:r>
    <w:r w:rsidRPr="00B70CB9">
      <w:rPr>
        <w:rStyle w:val="PageNumber"/>
        <w:rFonts w:asciiTheme="minorBidi" w:hAnsiTheme="minorBidi" w:cstheme="minorBidi"/>
        <w:sz w:val="24"/>
        <w:szCs w:val="24"/>
      </w:rPr>
      <w:fldChar w:fldCharType="separate"/>
    </w:r>
    <w:r w:rsidRPr="00B70CB9">
      <w:rPr>
        <w:rStyle w:val="PageNumber"/>
        <w:rFonts w:asciiTheme="minorBidi" w:hAnsiTheme="minorBidi" w:cstheme="minorBidi"/>
        <w:noProof/>
        <w:sz w:val="24"/>
        <w:szCs w:val="24"/>
      </w:rPr>
      <w:t>27</w:t>
    </w:r>
    <w:r w:rsidRPr="00B70CB9">
      <w:rPr>
        <w:rStyle w:val="PageNumber"/>
        <w:rFonts w:asciiTheme="minorBidi" w:hAnsiTheme="minorBidi" w:cstheme="minorBidi"/>
        <w:sz w:val="24"/>
        <w:szCs w:val="24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1C5F5CF" w14:textId="77777777" w:rsidR="002F56FD" w:rsidRDefault="002F56FD" w:rsidP="00572836">
    <w:pPr>
      <w:pStyle w:val="Footer"/>
      <w:jc w:val="center"/>
    </w:pPr>
    <w:r>
      <w:rPr>
        <w:noProof/>
        <w:lang w:eastAsia="en-AU" w:bidi="th-TH"/>
      </w:rPr>
      <w:drawing>
        <wp:anchor distT="0" distB="0" distL="114300" distR="114300" simplePos="0" relativeHeight="251658240" behindDoc="1" locked="0" layoutInCell="1" allowOverlap="1" wp14:anchorId="0DECC660" wp14:editId="4F83119D">
          <wp:simplePos x="0" y="0"/>
          <wp:positionH relativeFrom="page">
            <wp:align>left</wp:align>
          </wp:positionH>
          <wp:positionV relativeFrom="page">
            <wp:align>bottom</wp:align>
          </wp:positionV>
          <wp:extent cx="7596000" cy="260507"/>
          <wp:effectExtent l="0" t="0" r="0" b="6350"/>
          <wp:wrapNone/>
          <wp:docPr id="149" name="Picture 149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94454939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96000" cy="2605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C27194B" w14:textId="77777777" w:rsidR="00475FE5" w:rsidRDefault="00475FE5">
      <w:pPr>
        <w:spacing w:after="0"/>
      </w:pPr>
      <w:r>
        <w:separator/>
      </w:r>
    </w:p>
  </w:footnote>
  <w:footnote w:type="continuationSeparator" w:id="0">
    <w:p w14:paraId="20AACFFC" w14:textId="77777777" w:rsidR="00475FE5" w:rsidRDefault="00475FE5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7646E8A" w14:textId="20AFC41D" w:rsidR="002F56FD" w:rsidRPr="00601B59" w:rsidRDefault="00601B59" w:rsidP="00601B59">
    <w:pPr>
      <w:pStyle w:val="Header"/>
      <w:jc w:val="right"/>
      <w:rPr>
        <w:sz w:val="24"/>
        <w:szCs w:val="24"/>
        <w:cs/>
      </w:rPr>
    </w:pPr>
    <w:r w:rsidRPr="00601B59">
      <w:rPr>
        <w:sz w:val="24"/>
        <w:szCs w:val="24"/>
      </w:rPr>
      <w:t xml:space="preserve">Thai | </w:t>
    </w:r>
    <w:r w:rsidRPr="00601B59">
      <w:rPr>
        <w:rFonts w:eastAsia="Cordia New" w:cs="Cordia New"/>
        <w:b/>
        <w:bCs/>
        <w:szCs w:val="28"/>
        <w:cs/>
        <w:lang w:val="th-TH" w:bidi="th-TH"/>
      </w:rPr>
      <w:t>ไทย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9F0FE1"/>
    <w:multiLevelType w:val="hybridMultilevel"/>
    <w:tmpl w:val="9CA8432A"/>
    <w:lvl w:ilvl="0" w:tplc="ABFA10DA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CE180EF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FE0D42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9C6487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A4ABFA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7E7C2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B2167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61A5B8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EC4E80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CF1830"/>
    <w:multiLevelType w:val="hybridMultilevel"/>
    <w:tmpl w:val="36F252EC"/>
    <w:lvl w:ilvl="0" w:tplc="32C8691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BEC788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8DA236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AA4A34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D341C0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D2E3B4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DFC641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5CC72F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A74D51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593CD6"/>
    <w:multiLevelType w:val="hybridMultilevel"/>
    <w:tmpl w:val="7568B3B4"/>
    <w:lvl w:ilvl="0" w:tplc="9696983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44865A3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1EC63F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DF208B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A3C85A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B8A3E2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623DC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F1C4BC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968409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DB1490"/>
    <w:multiLevelType w:val="hybridMultilevel"/>
    <w:tmpl w:val="100E6042"/>
    <w:lvl w:ilvl="0" w:tplc="ABB23B0E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1C2072D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6B4E90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E90A4F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900C80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B8E95E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B68FEA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7E4FC0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C4DA8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F10240"/>
    <w:multiLevelType w:val="hybridMultilevel"/>
    <w:tmpl w:val="4538D950"/>
    <w:lvl w:ilvl="0" w:tplc="6B0AB6E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291A166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9580B9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41CFCB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04E8F4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EC1E4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D18693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2E674E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70AC9D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D334E3"/>
    <w:multiLevelType w:val="hybridMultilevel"/>
    <w:tmpl w:val="CDE67AC8"/>
    <w:lvl w:ilvl="0" w:tplc="EF60C0E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6AF4A09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02448E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8EFE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2AEC2F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AA269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328E23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3DC2EB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E9A845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E30912"/>
    <w:multiLevelType w:val="hybridMultilevel"/>
    <w:tmpl w:val="D6AE52D6"/>
    <w:lvl w:ilvl="0" w:tplc="455651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845C5BA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1FEBD5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BDEA62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71EAD9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A360EF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A4A140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E625E6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588C75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23A6BED"/>
    <w:multiLevelType w:val="hybridMultilevel"/>
    <w:tmpl w:val="3D682628"/>
    <w:lvl w:ilvl="0" w:tplc="41B8B4AA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5E44CAF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8C4443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2D890B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8DE6E5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84AE68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760FA5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7A0F3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9FAA34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48A31B9"/>
    <w:multiLevelType w:val="hybridMultilevel"/>
    <w:tmpl w:val="8F923A06"/>
    <w:lvl w:ilvl="0" w:tplc="648E1FA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E014EF2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28452D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AF4CAD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85ED6D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A1ADAD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FE61FF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116C95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B72245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AF13AC9"/>
    <w:multiLevelType w:val="hybridMultilevel"/>
    <w:tmpl w:val="FB8E25BC"/>
    <w:lvl w:ilvl="0" w:tplc="B5A041E8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DD7098F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AE4B56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750863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5500EE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E14128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5AC6C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C884C0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998CC3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FD0280F"/>
    <w:multiLevelType w:val="hybridMultilevel"/>
    <w:tmpl w:val="48C8A860"/>
    <w:lvl w:ilvl="0" w:tplc="0E0A139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F5C0577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B02911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D327C4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B5588C6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09C86F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3AFE8F7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2002669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CC0288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20797EB3"/>
    <w:multiLevelType w:val="hybridMultilevel"/>
    <w:tmpl w:val="F294A7C6"/>
    <w:lvl w:ilvl="0" w:tplc="C5525B1C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24"/>
        <w:szCs w:val="24"/>
      </w:rPr>
    </w:lvl>
    <w:lvl w:ilvl="1" w:tplc="BC86CFBA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91DE792C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A84B7AA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7BE805F6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F081476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5623B76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97FE6868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5963AF4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234C4372"/>
    <w:multiLevelType w:val="hybridMultilevel"/>
    <w:tmpl w:val="6DACC13C"/>
    <w:lvl w:ilvl="0" w:tplc="8A88F7B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6C4CD6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82546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BCAE65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A6ACA0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7D8D7F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CE24A2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E72B03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8E2038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48F46E9"/>
    <w:multiLevelType w:val="hybridMultilevel"/>
    <w:tmpl w:val="242ADBB2"/>
    <w:lvl w:ilvl="0" w:tplc="5A2A8C36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65E09FF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E2280A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38E764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464A0A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F2635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347F4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E4AB54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E16223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4BF74C9"/>
    <w:multiLevelType w:val="hybridMultilevel"/>
    <w:tmpl w:val="3B1623D0"/>
    <w:lvl w:ilvl="0" w:tplc="81A87384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25CFBB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DB03FE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4046EB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C600E5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E6A549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75C2CF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7608A4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75AF62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50150E8"/>
    <w:multiLevelType w:val="hybridMultilevel"/>
    <w:tmpl w:val="4CD644E4"/>
    <w:lvl w:ilvl="0" w:tplc="DD6289BE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D856F7C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A42158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5D82BC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FF8E25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6B68B2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D14D84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37E9FA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D5C148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B202766"/>
    <w:multiLevelType w:val="hybridMultilevel"/>
    <w:tmpl w:val="88EC617C"/>
    <w:lvl w:ilvl="0" w:tplc="4D1E052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CC78A3C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F0B94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8349FC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6D869D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8233A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3F6B4F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314A5B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ECC20C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F5A588B"/>
    <w:multiLevelType w:val="hybridMultilevel"/>
    <w:tmpl w:val="E594E606"/>
    <w:lvl w:ilvl="0" w:tplc="2ADE0FB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2146F04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EE89AB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3161C4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89CA13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1C409F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276B98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2A66AC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D18DBC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23B2D20"/>
    <w:multiLevelType w:val="hybridMultilevel"/>
    <w:tmpl w:val="0CFA0EFA"/>
    <w:lvl w:ilvl="0" w:tplc="27D442F8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F9A43E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53EACD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9284E7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ED64CC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F7643F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95889A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9D8F1B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5C4211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F444954"/>
    <w:multiLevelType w:val="hybridMultilevel"/>
    <w:tmpl w:val="AF609AE2"/>
    <w:lvl w:ilvl="0" w:tplc="5654372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F03A8AA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E22783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B22688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2AA1F8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E68799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5BC0E6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94BC5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6DE85B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FB95594"/>
    <w:multiLevelType w:val="hybridMultilevel"/>
    <w:tmpl w:val="CE146574"/>
    <w:lvl w:ilvl="0" w:tplc="A704CB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BEB6E78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934332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A36F82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B46679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CA0CFA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7507E9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03679D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FEA535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440062E"/>
    <w:multiLevelType w:val="hybridMultilevel"/>
    <w:tmpl w:val="531E2CB4"/>
    <w:lvl w:ilvl="0" w:tplc="409CF86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4BAD63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FD4C7B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1E22E2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DBA67D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BF23DD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0DC33E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02E6F8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1784E0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6741FDC"/>
    <w:multiLevelType w:val="hybridMultilevel"/>
    <w:tmpl w:val="B08C5E7E"/>
    <w:lvl w:ilvl="0" w:tplc="474A578A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C65E808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570A01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7E2DAD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260645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B7CBEF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08C305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A22E31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F604A7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97B4A1C"/>
    <w:multiLevelType w:val="hybridMultilevel"/>
    <w:tmpl w:val="91724BE2"/>
    <w:lvl w:ilvl="0" w:tplc="93300D4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9FCB05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0CA23F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3D4208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6E6F87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B94389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0C29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44A126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CAE5C7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9D70A74"/>
    <w:multiLevelType w:val="hybridMultilevel"/>
    <w:tmpl w:val="A634C8FC"/>
    <w:lvl w:ilvl="0" w:tplc="01905A4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8446DC0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E2CDAC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7526AB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07C60F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62266E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58EC9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2140D5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1FE4EA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49E0845"/>
    <w:multiLevelType w:val="hybridMultilevel"/>
    <w:tmpl w:val="FDE25866"/>
    <w:lvl w:ilvl="0" w:tplc="8B34B5A2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A3A67E9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142EB0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90B11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33C390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8341B1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CFC9D2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946E59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3CEC81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5672B62"/>
    <w:multiLevelType w:val="hybridMultilevel"/>
    <w:tmpl w:val="F3F6B418"/>
    <w:lvl w:ilvl="0" w:tplc="880CBD2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7C2E8AD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D9E988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556B43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F6A483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33A349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8BE49F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FF4D89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570F97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5990C3C"/>
    <w:multiLevelType w:val="hybridMultilevel"/>
    <w:tmpl w:val="FBA0B312"/>
    <w:lvl w:ilvl="0" w:tplc="DC8A411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AC2AE7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21E2D0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11E022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1CAC66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01AFB3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8548E6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CB6B9B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BE80D8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8E171FB"/>
    <w:multiLevelType w:val="hybridMultilevel"/>
    <w:tmpl w:val="E0CC8B98"/>
    <w:lvl w:ilvl="0" w:tplc="D5C68D0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843688B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91EF77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97A1E9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C824D0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A9C7E5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789AF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F662F0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31085E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C410293"/>
    <w:multiLevelType w:val="hybridMultilevel"/>
    <w:tmpl w:val="F210133E"/>
    <w:lvl w:ilvl="0" w:tplc="82CC61D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D3F0354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23061E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41C731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A2350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9C8E29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902E3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612E97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12CBB4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0002004"/>
    <w:multiLevelType w:val="hybridMultilevel"/>
    <w:tmpl w:val="F2B00EDC"/>
    <w:lvl w:ilvl="0" w:tplc="87CABFC8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D2EAD9C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12EDA0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6A6C82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C6D45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1387AC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97892F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FB87BC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554A7F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01302A2"/>
    <w:multiLevelType w:val="hybridMultilevel"/>
    <w:tmpl w:val="774C07C4"/>
    <w:lvl w:ilvl="0" w:tplc="6374D8B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E588FB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AA4F34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652B9D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B5850C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FC72E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2A2CD7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4B217E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9EFAC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2B16385"/>
    <w:multiLevelType w:val="hybridMultilevel"/>
    <w:tmpl w:val="F0D48074"/>
    <w:lvl w:ilvl="0" w:tplc="76783B9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87984CA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8E8150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3C67CD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68CEF4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90A7EA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7081F4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EB2ED4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EFCA1E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7131D3D"/>
    <w:multiLevelType w:val="hybridMultilevel"/>
    <w:tmpl w:val="C28ABD5C"/>
    <w:lvl w:ilvl="0" w:tplc="DF70632C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220A355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394615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3034B88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4156F69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26E65A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D7D0DE2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8A6E1E9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69E56F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4" w15:restartNumberingAfterBreak="0">
    <w:nsid w:val="6D3C7663"/>
    <w:multiLevelType w:val="hybridMultilevel"/>
    <w:tmpl w:val="0098039E"/>
    <w:lvl w:ilvl="0" w:tplc="340AD2AC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A486275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CF4343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01A5DA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9BE4E9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F9A889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C90614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F9429B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5CE42E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0861999"/>
    <w:multiLevelType w:val="hybridMultilevel"/>
    <w:tmpl w:val="DBDAC192"/>
    <w:lvl w:ilvl="0" w:tplc="A81A9E5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349A4DE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ED695A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766553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4BE0C3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4D50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200885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968D32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702A84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21608CC"/>
    <w:multiLevelType w:val="hybridMultilevel"/>
    <w:tmpl w:val="BE766922"/>
    <w:lvl w:ilvl="0" w:tplc="A50075B8">
      <w:start w:val="1"/>
      <w:numFmt w:val="decimal"/>
      <w:lvlText w:val="%1."/>
      <w:lvlJc w:val="left"/>
      <w:pPr>
        <w:ind w:left="720" w:hanging="360"/>
      </w:pPr>
      <w:rPr>
        <w:sz w:val="24"/>
        <w:szCs w:val="20"/>
      </w:rPr>
    </w:lvl>
    <w:lvl w:ilvl="1" w:tplc="30A476DA" w:tentative="1">
      <w:start w:val="1"/>
      <w:numFmt w:val="lowerLetter"/>
      <w:lvlText w:val="%2."/>
      <w:lvlJc w:val="left"/>
      <w:pPr>
        <w:ind w:left="1440" w:hanging="360"/>
      </w:pPr>
    </w:lvl>
    <w:lvl w:ilvl="2" w:tplc="0E3A307E" w:tentative="1">
      <w:start w:val="1"/>
      <w:numFmt w:val="lowerRoman"/>
      <w:lvlText w:val="%3."/>
      <w:lvlJc w:val="right"/>
      <w:pPr>
        <w:ind w:left="2160" w:hanging="180"/>
      </w:pPr>
    </w:lvl>
    <w:lvl w:ilvl="3" w:tplc="995610AC" w:tentative="1">
      <w:start w:val="1"/>
      <w:numFmt w:val="decimal"/>
      <w:lvlText w:val="%4."/>
      <w:lvlJc w:val="left"/>
      <w:pPr>
        <w:ind w:left="2880" w:hanging="360"/>
      </w:pPr>
    </w:lvl>
    <w:lvl w:ilvl="4" w:tplc="1D3E205C" w:tentative="1">
      <w:start w:val="1"/>
      <w:numFmt w:val="lowerLetter"/>
      <w:lvlText w:val="%5."/>
      <w:lvlJc w:val="left"/>
      <w:pPr>
        <w:ind w:left="3600" w:hanging="360"/>
      </w:pPr>
    </w:lvl>
    <w:lvl w:ilvl="5" w:tplc="E68ABE7A" w:tentative="1">
      <w:start w:val="1"/>
      <w:numFmt w:val="lowerRoman"/>
      <w:lvlText w:val="%6."/>
      <w:lvlJc w:val="right"/>
      <w:pPr>
        <w:ind w:left="4320" w:hanging="180"/>
      </w:pPr>
    </w:lvl>
    <w:lvl w:ilvl="6" w:tplc="EC00722C" w:tentative="1">
      <w:start w:val="1"/>
      <w:numFmt w:val="decimal"/>
      <w:lvlText w:val="%7."/>
      <w:lvlJc w:val="left"/>
      <w:pPr>
        <w:ind w:left="5040" w:hanging="360"/>
      </w:pPr>
    </w:lvl>
    <w:lvl w:ilvl="7" w:tplc="83B89CFE" w:tentative="1">
      <w:start w:val="1"/>
      <w:numFmt w:val="lowerLetter"/>
      <w:lvlText w:val="%8."/>
      <w:lvlJc w:val="left"/>
      <w:pPr>
        <w:ind w:left="5760" w:hanging="360"/>
      </w:pPr>
    </w:lvl>
    <w:lvl w:ilvl="8" w:tplc="35CC461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4342F92"/>
    <w:multiLevelType w:val="hybridMultilevel"/>
    <w:tmpl w:val="FDE49D8C"/>
    <w:lvl w:ilvl="0" w:tplc="A78E8FD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4C2E11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CA2D3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E9A361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8A23A9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794823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846578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CD62ED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2FAA9E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65F6B4D"/>
    <w:multiLevelType w:val="hybridMultilevel"/>
    <w:tmpl w:val="80F6F360"/>
    <w:lvl w:ilvl="0" w:tplc="F2E269B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F9C239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DD82B2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324799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D9C954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C387C5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8CA6D9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1CC883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B1AD22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943579B"/>
    <w:multiLevelType w:val="hybridMultilevel"/>
    <w:tmpl w:val="419C4F76"/>
    <w:lvl w:ilvl="0" w:tplc="3B0C8E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57CCB9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1DCA3D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2CE5B7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6D0CC1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33C06D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860FE8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248263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C6EE3E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9"/>
  </w:num>
  <w:num w:numId="2">
    <w:abstractNumId w:val="2"/>
  </w:num>
  <w:num w:numId="3">
    <w:abstractNumId w:val="18"/>
  </w:num>
  <w:num w:numId="4">
    <w:abstractNumId w:val="37"/>
  </w:num>
  <w:num w:numId="5">
    <w:abstractNumId w:val="32"/>
  </w:num>
  <w:num w:numId="6">
    <w:abstractNumId w:val="10"/>
  </w:num>
  <w:num w:numId="7">
    <w:abstractNumId w:val="38"/>
  </w:num>
  <w:num w:numId="8">
    <w:abstractNumId w:val="29"/>
  </w:num>
  <w:num w:numId="9">
    <w:abstractNumId w:val="19"/>
  </w:num>
  <w:num w:numId="10">
    <w:abstractNumId w:val="12"/>
  </w:num>
  <w:num w:numId="11">
    <w:abstractNumId w:val="23"/>
  </w:num>
  <w:num w:numId="12">
    <w:abstractNumId w:val="33"/>
  </w:num>
  <w:num w:numId="13">
    <w:abstractNumId w:val="21"/>
  </w:num>
  <w:num w:numId="14">
    <w:abstractNumId w:val="6"/>
  </w:num>
  <w:num w:numId="15">
    <w:abstractNumId w:val="24"/>
  </w:num>
  <w:num w:numId="16">
    <w:abstractNumId w:val="35"/>
  </w:num>
  <w:num w:numId="17">
    <w:abstractNumId w:val="4"/>
  </w:num>
  <w:num w:numId="18">
    <w:abstractNumId w:val="26"/>
  </w:num>
  <w:num w:numId="19">
    <w:abstractNumId w:val="16"/>
  </w:num>
  <w:num w:numId="20">
    <w:abstractNumId w:val="1"/>
  </w:num>
  <w:num w:numId="21">
    <w:abstractNumId w:val="31"/>
  </w:num>
  <w:num w:numId="22">
    <w:abstractNumId w:val="27"/>
  </w:num>
  <w:num w:numId="23">
    <w:abstractNumId w:val="5"/>
  </w:num>
  <w:num w:numId="24">
    <w:abstractNumId w:val="28"/>
  </w:num>
  <w:num w:numId="25">
    <w:abstractNumId w:val="36"/>
  </w:num>
  <w:num w:numId="26">
    <w:abstractNumId w:val="17"/>
  </w:num>
  <w:num w:numId="27">
    <w:abstractNumId w:val="9"/>
  </w:num>
  <w:num w:numId="28">
    <w:abstractNumId w:val="15"/>
  </w:num>
  <w:num w:numId="29">
    <w:abstractNumId w:val="11"/>
  </w:num>
  <w:num w:numId="30">
    <w:abstractNumId w:val="25"/>
  </w:num>
  <w:num w:numId="31">
    <w:abstractNumId w:val="0"/>
  </w:num>
  <w:num w:numId="32">
    <w:abstractNumId w:val="20"/>
  </w:num>
  <w:num w:numId="33">
    <w:abstractNumId w:val="30"/>
  </w:num>
  <w:num w:numId="34">
    <w:abstractNumId w:val="22"/>
  </w:num>
  <w:num w:numId="35">
    <w:abstractNumId w:val="14"/>
  </w:num>
  <w:num w:numId="36">
    <w:abstractNumId w:val="3"/>
  </w:num>
  <w:num w:numId="37">
    <w:abstractNumId w:val="34"/>
  </w:num>
  <w:num w:numId="38">
    <w:abstractNumId w:val="7"/>
  </w:num>
  <w:num w:numId="39">
    <w:abstractNumId w:val="13"/>
  </w:num>
  <w:num w:numId="40">
    <w:abstractNumId w:val="8"/>
  </w:num>
  <w:numIdMacAtCleanup w:val="3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embedSystemFonts/>
  <w:proofState w:spelling="clean" w:grammar="clean"/>
  <w:attachedTemplate r:id="rId1"/>
  <w:defaultTabStop w:val="720"/>
  <w:drawingGridHorizontalSpacing w:val="14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7A45"/>
    <w:rsid w:val="00000AD9"/>
    <w:rsid w:val="00002BDE"/>
    <w:rsid w:val="00003F3E"/>
    <w:rsid w:val="0000582C"/>
    <w:rsid w:val="00005C84"/>
    <w:rsid w:val="00005F03"/>
    <w:rsid w:val="0000603F"/>
    <w:rsid w:val="0000729C"/>
    <w:rsid w:val="000074B9"/>
    <w:rsid w:val="000077BF"/>
    <w:rsid w:val="00010060"/>
    <w:rsid w:val="00011555"/>
    <w:rsid w:val="000131A3"/>
    <w:rsid w:val="000144F9"/>
    <w:rsid w:val="00015AD2"/>
    <w:rsid w:val="000168C0"/>
    <w:rsid w:val="00017A26"/>
    <w:rsid w:val="00017C44"/>
    <w:rsid w:val="000200D4"/>
    <w:rsid w:val="00020CAC"/>
    <w:rsid w:val="00020CD3"/>
    <w:rsid w:val="00022C2E"/>
    <w:rsid w:val="00022C7B"/>
    <w:rsid w:val="0002300E"/>
    <w:rsid w:val="00023708"/>
    <w:rsid w:val="000243F5"/>
    <w:rsid w:val="00025085"/>
    <w:rsid w:val="0002633C"/>
    <w:rsid w:val="00026CB0"/>
    <w:rsid w:val="00026D60"/>
    <w:rsid w:val="00026D9B"/>
    <w:rsid w:val="000276DA"/>
    <w:rsid w:val="00027C81"/>
    <w:rsid w:val="000310B9"/>
    <w:rsid w:val="00031105"/>
    <w:rsid w:val="0003212C"/>
    <w:rsid w:val="00034C79"/>
    <w:rsid w:val="00035D95"/>
    <w:rsid w:val="00035EDE"/>
    <w:rsid w:val="00037534"/>
    <w:rsid w:val="000409B7"/>
    <w:rsid w:val="0004229E"/>
    <w:rsid w:val="000423F8"/>
    <w:rsid w:val="0004255A"/>
    <w:rsid w:val="00042AB3"/>
    <w:rsid w:val="00042F29"/>
    <w:rsid w:val="000432B1"/>
    <w:rsid w:val="00043D48"/>
    <w:rsid w:val="00044183"/>
    <w:rsid w:val="000450E7"/>
    <w:rsid w:val="000452F7"/>
    <w:rsid w:val="00046373"/>
    <w:rsid w:val="000464C1"/>
    <w:rsid w:val="00051741"/>
    <w:rsid w:val="000519E5"/>
    <w:rsid w:val="00052E8F"/>
    <w:rsid w:val="00053D6C"/>
    <w:rsid w:val="000555BE"/>
    <w:rsid w:val="0005725F"/>
    <w:rsid w:val="000577CE"/>
    <w:rsid w:val="00057D3A"/>
    <w:rsid w:val="00060614"/>
    <w:rsid w:val="00060E3E"/>
    <w:rsid w:val="00061FF6"/>
    <w:rsid w:val="00062D68"/>
    <w:rsid w:val="0006339E"/>
    <w:rsid w:val="000637CF"/>
    <w:rsid w:val="000641BB"/>
    <w:rsid w:val="00065443"/>
    <w:rsid w:val="00065521"/>
    <w:rsid w:val="00067033"/>
    <w:rsid w:val="00067EAD"/>
    <w:rsid w:val="00071956"/>
    <w:rsid w:val="000719EA"/>
    <w:rsid w:val="00071FD0"/>
    <w:rsid w:val="0007213A"/>
    <w:rsid w:val="000728B4"/>
    <w:rsid w:val="00073579"/>
    <w:rsid w:val="00073645"/>
    <w:rsid w:val="00073E82"/>
    <w:rsid w:val="00074F07"/>
    <w:rsid w:val="0007579B"/>
    <w:rsid w:val="00076182"/>
    <w:rsid w:val="000765FD"/>
    <w:rsid w:val="00077149"/>
    <w:rsid w:val="00080002"/>
    <w:rsid w:val="000805E5"/>
    <w:rsid w:val="00080616"/>
    <w:rsid w:val="00081402"/>
    <w:rsid w:val="00081601"/>
    <w:rsid w:val="00081CF6"/>
    <w:rsid w:val="000856CE"/>
    <w:rsid w:val="000859BF"/>
    <w:rsid w:val="000902DC"/>
    <w:rsid w:val="000906AA"/>
    <w:rsid w:val="00090855"/>
    <w:rsid w:val="000918D2"/>
    <w:rsid w:val="00091C14"/>
    <w:rsid w:val="000934BF"/>
    <w:rsid w:val="000939C9"/>
    <w:rsid w:val="00094ACB"/>
    <w:rsid w:val="00094E06"/>
    <w:rsid w:val="00095565"/>
    <w:rsid w:val="00095C0B"/>
    <w:rsid w:val="000975BB"/>
    <w:rsid w:val="000A0CB1"/>
    <w:rsid w:val="000A2EA0"/>
    <w:rsid w:val="000A3B61"/>
    <w:rsid w:val="000A4BF7"/>
    <w:rsid w:val="000A5926"/>
    <w:rsid w:val="000A5A5E"/>
    <w:rsid w:val="000A6107"/>
    <w:rsid w:val="000A627C"/>
    <w:rsid w:val="000A7A03"/>
    <w:rsid w:val="000A7D96"/>
    <w:rsid w:val="000B0DF6"/>
    <w:rsid w:val="000B15AC"/>
    <w:rsid w:val="000B279B"/>
    <w:rsid w:val="000B27AF"/>
    <w:rsid w:val="000B4D35"/>
    <w:rsid w:val="000B6256"/>
    <w:rsid w:val="000B6C30"/>
    <w:rsid w:val="000C0F54"/>
    <w:rsid w:val="000C206B"/>
    <w:rsid w:val="000C2080"/>
    <w:rsid w:val="000C3B9B"/>
    <w:rsid w:val="000C3D30"/>
    <w:rsid w:val="000C4EBE"/>
    <w:rsid w:val="000C5F9B"/>
    <w:rsid w:val="000D07D6"/>
    <w:rsid w:val="000D1071"/>
    <w:rsid w:val="000D282A"/>
    <w:rsid w:val="000D2C19"/>
    <w:rsid w:val="000D2FFB"/>
    <w:rsid w:val="000D408E"/>
    <w:rsid w:val="000D41BE"/>
    <w:rsid w:val="000D45AC"/>
    <w:rsid w:val="000D4CA5"/>
    <w:rsid w:val="000D5481"/>
    <w:rsid w:val="000D656D"/>
    <w:rsid w:val="000D7DE3"/>
    <w:rsid w:val="000D7F04"/>
    <w:rsid w:val="000E212B"/>
    <w:rsid w:val="000E33B1"/>
    <w:rsid w:val="000E3940"/>
    <w:rsid w:val="000E3A06"/>
    <w:rsid w:val="000E3E50"/>
    <w:rsid w:val="000E432E"/>
    <w:rsid w:val="000E50C0"/>
    <w:rsid w:val="000E54CC"/>
    <w:rsid w:val="000E55B2"/>
    <w:rsid w:val="000E6219"/>
    <w:rsid w:val="000E71D3"/>
    <w:rsid w:val="000E752B"/>
    <w:rsid w:val="000F085B"/>
    <w:rsid w:val="000F0F36"/>
    <w:rsid w:val="000F1837"/>
    <w:rsid w:val="000F2864"/>
    <w:rsid w:val="000F39B9"/>
    <w:rsid w:val="000F52F4"/>
    <w:rsid w:val="0010027F"/>
    <w:rsid w:val="0010375C"/>
    <w:rsid w:val="0010561C"/>
    <w:rsid w:val="00105CC9"/>
    <w:rsid w:val="001066AD"/>
    <w:rsid w:val="001110D2"/>
    <w:rsid w:val="00111465"/>
    <w:rsid w:val="00111BC6"/>
    <w:rsid w:val="00111CF8"/>
    <w:rsid w:val="001126A1"/>
    <w:rsid w:val="001131E0"/>
    <w:rsid w:val="0011340B"/>
    <w:rsid w:val="00113C90"/>
    <w:rsid w:val="001156E7"/>
    <w:rsid w:val="001175AB"/>
    <w:rsid w:val="00117AEC"/>
    <w:rsid w:val="00120A79"/>
    <w:rsid w:val="00120EEC"/>
    <w:rsid w:val="00124F36"/>
    <w:rsid w:val="00125166"/>
    <w:rsid w:val="0012624A"/>
    <w:rsid w:val="00127BD3"/>
    <w:rsid w:val="001308FB"/>
    <w:rsid w:val="00130E3D"/>
    <w:rsid w:val="001320D6"/>
    <w:rsid w:val="00132D15"/>
    <w:rsid w:val="00133355"/>
    <w:rsid w:val="0013451E"/>
    <w:rsid w:val="0013452A"/>
    <w:rsid w:val="00134CC3"/>
    <w:rsid w:val="0013535A"/>
    <w:rsid w:val="00135E19"/>
    <w:rsid w:val="00137113"/>
    <w:rsid w:val="00140D1D"/>
    <w:rsid w:val="001419C8"/>
    <w:rsid w:val="00143293"/>
    <w:rsid w:val="001439C0"/>
    <w:rsid w:val="00143E2B"/>
    <w:rsid w:val="0014402F"/>
    <w:rsid w:val="00144DE3"/>
    <w:rsid w:val="00144E13"/>
    <w:rsid w:val="00147206"/>
    <w:rsid w:val="001501F4"/>
    <w:rsid w:val="00151817"/>
    <w:rsid w:val="001520E0"/>
    <w:rsid w:val="0015329D"/>
    <w:rsid w:val="0015349F"/>
    <w:rsid w:val="00153E51"/>
    <w:rsid w:val="00154342"/>
    <w:rsid w:val="00155C44"/>
    <w:rsid w:val="00156808"/>
    <w:rsid w:val="00156D16"/>
    <w:rsid w:val="001600B3"/>
    <w:rsid w:val="00161C2E"/>
    <w:rsid w:val="00161DF6"/>
    <w:rsid w:val="001711FF"/>
    <w:rsid w:val="001725B5"/>
    <w:rsid w:val="00173765"/>
    <w:rsid w:val="00173B3A"/>
    <w:rsid w:val="0017606F"/>
    <w:rsid w:val="00176798"/>
    <w:rsid w:val="00177A28"/>
    <w:rsid w:val="0018024C"/>
    <w:rsid w:val="0018131F"/>
    <w:rsid w:val="0018157C"/>
    <w:rsid w:val="00181621"/>
    <w:rsid w:val="001834F5"/>
    <w:rsid w:val="00185202"/>
    <w:rsid w:val="0018642A"/>
    <w:rsid w:val="00186D70"/>
    <w:rsid w:val="0018707B"/>
    <w:rsid w:val="00187552"/>
    <w:rsid w:val="0019024F"/>
    <w:rsid w:val="001913A3"/>
    <w:rsid w:val="001914E4"/>
    <w:rsid w:val="001944FA"/>
    <w:rsid w:val="001953D6"/>
    <w:rsid w:val="00195B14"/>
    <w:rsid w:val="0019631C"/>
    <w:rsid w:val="001A20D1"/>
    <w:rsid w:val="001A2E5E"/>
    <w:rsid w:val="001A375B"/>
    <w:rsid w:val="001A4B9E"/>
    <w:rsid w:val="001A5C7B"/>
    <w:rsid w:val="001A5D9A"/>
    <w:rsid w:val="001A6CAC"/>
    <w:rsid w:val="001A6E64"/>
    <w:rsid w:val="001A7351"/>
    <w:rsid w:val="001B1575"/>
    <w:rsid w:val="001B249C"/>
    <w:rsid w:val="001B3671"/>
    <w:rsid w:val="001B4580"/>
    <w:rsid w:val="001B4B61"/>
    <w:rsid w:val="001B6441"/>
    <w:rsid w:val="001B6B9D"/>
    <w:rsid w:val="001C0BEA"/>
    <w:rsid w:val="001C28AC"/>
    <w:rsid w:val="001C2CAB"/>
    <w:rsid w:val="001C326A"/>
    <w:rsid w:val="001C3CDE"/>
    <w:rsid w:val="001C5B20"/>
    <w:rsid w:val="001C5F7D"/>
    <w:rsid w:val="001C62E0"/>
    <w:rsid w:val="001C6408"/>
    <w:rsid w:val="001C713E"/>
    <w:rsid w:val="001D0189"/>
    <w:rsid w:val="001D0608"/>
    <w:rsid w:val="001D0E82"/>
    <w:rsid w:val="001D116F"/>
    <w:rsid w:val="001D23CC"/>
    <w:rsid w:val="001D268E"/>
    <w:rsid w:val="001D3FF9"/>
    <w:rsid w:val="001D404C"/>
    <w:rsid w:val="001D4282"/>
    <w:rsid w:val="001D7331"/>
    <w:rsid w:val="001D7C36"/>
    <w:rsid w:val="001E02CC"/>
    <w:rsid w:val="001E05A2"/>
    <w:rsid w:val="001E0B48"/>
    <w:rsid w:val="001E0FAE"/>
    <w:rsid w:val="001E1102"/>
    <w:rsid w:val="001E22C8"/>
    <w:rsid w:val="001E57AD"/>
    <w:rsid w:val="001E656E"/>
    <w:rsid w:val="001E6684"/>
    <w:rsid w:val="001E6688"/>
    <w:rsid w:val="001E773F"/>
    <w:rsid w:val="001E7A4C"/>
    <w:rsid w:val="001F20B5"/>
    <w:rsid w:val="001F27EC"/>
    <w:rsid w:val="001F2C04"/>
    <w:rsid w:val="001F2D2F"/>
    <w:rsid w:val="001F322D"/>
    <w:rsid w:val="001F38D7"/>
    <w:rsid w:val="001F4E76"/>
    <w:rsid w:val="001F589E"/>
    <w:rsid w:val="001F5AF4"/>
    <w:rsid w:val="001F5BB0"/>
    <w:rsid w:val="001F6738"/>
    <w:rsid w:val="001F704D"/>
    <w:rsid w:val="001F70BF"/>
    <w:rsid w:val="001F7441"/>
    <w:rsid w:val="001F7D75"/>
    <w:rsid w:val="00201F1E"/>
    <w:rsid w:val="00203632"/>
    <w:rsid w:val="00203FDC"/>
    <w:rsid w:val="00205952"/>
    <w:rsid w:val="00206786"/>
    <w:rsid w:val="00211761"/>
    <w:rsid w:val="00212203"/>
    <w:rsid w:val="002128FF"/>
    <w:rsid w:val="0021361E"/>
    <w:rsid w:val="00213A56"/>
    <w:rsid w:val="0021480C"/>
    <w:rsid w:val="002149BD"/>
    <w:rsid w:val="0021569A"/>
    <w:rsid w:val="00217241"/>
    <w:rsid w:val="00217378"/>
    <w:rsid w:val="00217CB2"/>
    <w:rsid w:val="00220778"/>
    <w:rsid w:val="002212B6"/>
    <w:rsid w:val="002218F3"/>
    <w:rsid w:val="00221CA5"/>
    <w:rsid w:val="00221CED"/>
    <w:rsid w:val="00223A61"/>
    <w:rsid w:val="00224367"/>
    <w:rsid w:val="002249A9"/>
    <w:rsid w:val="002264F2"/>
    <w:rsid w:val="002269A7"/>
    <w:rsid w:val="0022705A"/>
    <w:rsid w:val="00230213"/>
    <w:rsid w:val="00231ABB"/>
    <w:rsid w:val="00233DA5"/>
    <w:rsid w:val="00235844"/>
    <w:rsid w:val="00235C59"/>
    <w:rsid w:val="00235D23"/>
    <w:rsid w:val="00235D75"/>
    <w:rsid w:val="00236622"/>
    <w:rsid w:val="002370A5"/>
    <w:rsid w:val="0024001C"/>
    <w:rsid w:val="002402CA"/>
    <w:rsid w:val="002407D7"/>
    <w:rsid w:val="00241019"/>
    <w:rsid w:val="00241A33"/>
    <w:rsid w:val="00242D8F"/>
    <w:rsid w:val="00243F33"/>
    <w:rsid w:val="00244B4E"/>
    <w:rsid w:val="00245C14"/>
    <w:rsid w:val="0025072B"/>
    <w:rsid w:val="00251332"/>
    <w:rsid w:val="002539BE"/>
    <w:rsid w:val="00253DB2"/>
    <w:rsid w:val="00254A4E"/>
    <w:rsid w:val="002568B9"/>
    <w:rsid w:val="00256AC1"/>
    <w:rsid w:val="00256E86"/>
    <w:rsid w:val="0025739E"/>
    <w:rsid w:val="00257DE8"/>
    <w:rsid w:val="002631E2"/>
    <w:rsid w:val="00263429"/>
    <w:rsid w:val="00263C8B"/>
    <w:rsid w:val="00264F4A"/>
    <w:rsid w:val="0026576F"/>
    <w:rsid w:val="00270553"/>
    <w:rsid w:val="002715FE"/>
    <w:rsid w:val="00271614"/>
    <w:rsid w:val="00272714"/>
    <w:rsid w:val="00272F0C"/>
    <w:rsid w:val="00275B0C"/>
    <w:rsid w:val="00275B7F"/>
    <w:rsid w:val="002774CC"/>
    <w:rsid w:val="002802F1"/>
    <w:rsid w:val="00280DBC"/>
    <w:rsid w:val="00281094"/>
    <w:rsid w:val="002837E5"/>
    <w:rsid w:val="0028384C"/>
    <w:rsid w:val="00285344"/>
    <w:rsid w:val="00285D71"/>
    <w:rsid w:val="00285E15"/>
    <w:rsid w:val="00287388"/>
    <w:rsid w:val="002875DD"/>
    <w:rsid w:val="00287798"/>
    <w:rsid w:val="00287AE0"/>
    <w:rsid w:val="0029060F"/>
    <w:rsid w:val="0029063F"/>
    <w:rsid w:val="0029097E"/>
    <w:rsid w:val="00290F99"/>
    <w:rsid w:val="00292B49"/>
    <w:rsid w:val="00292BFD"/>
    <w:rsid w:val="0029302E"/>
    <w:rsid w:val="00295237"/>
    <w:rsid w:val="00295BFF"/>
    <w:rsid w:val="002961C9"/>
    <w:rsid w:val="002A02BB"/>
    <w:rsid w:val="002A07BC"/>
    <w:rsid w:val="002A1332"/>
    <w:rsid w:val="002A197F"/>
    <w:rsid w:val="002A19DB"/>
    <w:rsid w:val="002A24C3"/>
    <w:rsid w:val="002A326F"/>
    <w:rsid w:val="002A3384"/>
    <w:rsid w:val="002A4A0F"/>
    <w:rsid w:val="002A4E76"/>
    <w:rsid w:val="002A606D"/>
    <w:rsid w:val="002A6C54"/>
    <w:rsid w:val="002A6D71"/>
    <w:rsid w:val="002A7BB6"/>
    <w:rsid w:val="002B0820"/>
    <w:rsid w:val="002B1387"/>
    <w:rsid w:val="002B1655"/>
    <w:rsid w:val="002B1E87"/>
    <w:rsid w:val="002B38F5"/>
    <w:rsid w:val="002B5278"/>
    <w:rsid w:val="002B53EF"/>
    <w:rsid w:val="002B64DA"/>
    <w:rsid w:val="002B6DDB"/>
    <w:rsid w:val="002C2354"/>
    <w:rsid w:val="002C2BD3"/>
    <w:rsid w:val="002C2C75"/>
    <w:rsid w:val="002C554C"/>
    <w:rsid w:val="002C55A6"/>
    <w:rsid w:val="002C79AC"/>
    <w:rsid w:val="002D06D4"/>
    <w:rsid w:val="002D06EB"/>
    <w:rsid w:val="002D0AA9"/>
    <w:rsid w:val="002D3598"/>
    <w:rsid w:val="002D3D1D"/>
    <w:rsid w:val="002D3E1D"/>
    <w:rsid w:val="002D4131"/>
    <w:rsid w:val="002D499B"/>
    <w:rsid w:val="002D4A94"/>
    <w:rsid w:val="002D5756"/>
    <w:rsid w:val="002D6314"/>
    <w:rsid w:val="002D69E2"/>
    <w:rsid w:val="002D6B0F"/>
    <w:rsid w:val="002D6EC8"/>
    <w:rsid w:val="002E100F"/>
    <w:rsid w:val="002E2FDF"/>
    <w:rsid w:val="002E38B5"/>
    <w:rsid w:val="002E535B"/>
    <w:rsid w:val="002E5B2D"/>
    <w:rsid w:val="002E5D89"/>
    <w:rsid w:val="002E6015"/>
    <w:rsid w:val="002F0681"/>
    <w:rsid w:val="002F1895"/>
    <w:rsid w:val="002F20CC"/>
    <w:rsid w:val="002F26E0"/>
    <w:rsid w:val="002F4984"/>
    <w:rsid w:val="002F54FE"/>
    <w:rsid w:val="002F56FD"/>
    <w:rsid w:val="002F5BEB"/>
    <w:rsid w:val="002F7810"/>
    <w:rsid w:val="00300930"/>
    <w:rsid w:val="00300FF6"/>
    <w:rsid w:val="0030288E"/>
    <w:rsid w:val="00302D64"/>
    <w:rsid w:val="0030336E"/>
    <w:rsid w:val="00304001"/>
    <w:rsid w:val="00304A3C"/>
    <w:rsid w:val="00305805"/>
    <w:rsid w:val="0030594A"/>
    <w:rsid w:val="00306C7C"/>
    <w:rsid w:val="00307513"/>
    <w:rsid w:val="00307AEC"/>
    <w:rsid w:val="003108D0"/>
    <w:rsid w:val="00311C00"/>
    <w:rsid w:val="00313D5C"/>
    <w:rsid w:val="00314106"/>
    <w:rsid w:val="003141DC"/>
    <w:rsid w:val="00315206"/>
    <w:rsid w:val="00320559"/>
    <w:rsid w:val="00322C99"/>
    <w:rsid w:val="00322CC0"/>
    <w:rsid w:val="0032404F"/>
    <w:rsid w:val="00324C7E"/>
    <w:rsid w:val="0032571B"/>
    <w:rsid w:val="00325DF4"/>
    <w:rsid w:val="00327F0C"/>
    <w:rsid w:val="00331F91"/>
    <w:rsid w:val="0033269A"/>
    <w:rsid w:val="00332A20"/>
    <w:rsid w:val="003332F3"/>
    <w:rsid w:val="003336B7"/>
    <w:rsid w:val="00334240"/>
    <w:rsid w:val="00334EEB"/>
    <w:rsid w:val="00335611"/>
    <w:rsid w:val="00340742"/>
    <w:rsid w:val="0034139F"/>
    <w:rsid w:val="00342D4A"/>
    <w:rsid w:val="00343869"/>
    <w:rsid w:val="00345859"/>
    <w:rsid w:val="00346F1C"/>
    <w:rsid w:val="003470A9"/>
    <w:rsid w:val="00347E28"/>
    <w:rsid w:val="00351C2E"/>
    <w:rsid w:val="003523D6"/>
    <w:rsid w:val="003526FE"/>
    <w:rsid w:val="0035394F"/>
    <w:rsid w:val="00353A84"/>
    <w:rsid w:val="00353F6D"/>
    <w:rsid w:val="00355260"/>
    <w:rsid w:val="003567A1"/>
    <w:rsid w:val="00356A05"/>
    <w:rsid w:val="00357305"/>
    <w:rsid w:val="00362AFC"/>
    <w:rsid w:val="0036372B"/>
    <w:rsid w:val="00364477"/>
    <w:rsid w:val="00365437"/>
    <w:rsid w:val="00365F18"/>
    <w:rsid w:val="00370551"/>
    <w:rsid w:val="00373CF6"/>
    <w:rsid w:val="003741D2"/>
    <w:rsid w:val="0037449D"/>
    <w:rsid w:val="003745EF"/>
    <w:rsid w:val="00374FFC"/>
    <w:rsid w:val="0037593B"/>
    <w:rsid w:val="00376C75"/>
    <w:rsid w:val="00377231"/>
    <w:rsid w:val="003773E8"/>
    <w:rsid w:val="00377517"/>
    <w:rsid w:val="00377952"/>
    <w:rsid w:val="00377E6E"/>
    <w:rsid w:val="0038000D"/>
    <w:rsid w:val="00380E86"/>
    <w:rsid w:val="00381263"/>
    <w:rsid w:val="0038327A"/>
    <w:rsid w:val="003841FB"/>
    <w:rsid w:val="00385F7D"/>
    <w:rsid w:val="00386F0D"/>
    <w:rsid w:val="00391CE0"/>
    <w:rsid w:val="00391FA5"/>
    <w:rsid w:val="00392FA7"/>
    <w:rsid w:val="00392FD2"/>
    <w:rsid w:val="0039447F"/>
    <w:rsid w:val="003965D3"/>
    <w:rsid w:val="00397314"/>
    <w:rsid w:val="00397682"/>
    <w:rsid w:val="00397898"/>
    <w:rsid w:val="003978EE"/>
    <w:rsid w:val="00397FA0"/>
    <w:rsid w:val="003A0201"/>
    <w:rsid w:val="003A1DA4"/>
    <w:rsid w:val="003A2449"/>
    <w:rsid w:val="003A30BE"/>
    <w:rsid w:val="003A5211"/>
    <w:rsid w:val="003A52BE"/>
    <w:rsid w:val="003A6630"/>
    <w:rsid w:val="003A6A1C"/>
    <w:rsid w:val="003A7578"/>
    <w:rsid w:val="003B0746"/>
    <w:rsid w:val="003B3181"/>
    <w:rsid w:val="003B3832"/>
    <w:rsid w:val="003B3F91"/>
    <w:rsid w:val="003B5591"/>
    <w:rsid w:val="003B5FD8"/>
    <w:rsid w:val="003B6592"/>
    <w:rsid w:val="003B6F09"/>
    <w:rsid w:val="003B74AF"/>
    <w:rsid w:val="003B77FF"/>
    <w:rsid w:val="003B7FA5"/>
    <w:rsid w:val="003C09FF"/>
    <w:rsid w:val="003C0CDC"/>
    <w:rsid w:val="003C14C0"/>
    <w:rsid w:val="003C1BCA"/>
    <w:rsid w:val="003C1FCE"/>
    <w:rsid w:val="003C223E"/>
    <w:rsid w:val="003C25FD"/>
    <w:rsid w:val="003C2AB0"/>
    <w:rsid w:val="003C2FE1"/>
    <w:rsid w:val="003C351D"/>
    <w:rsid w:val="003C4A3D"/>
    <w:rsid w:val="003C5B4F"/>
    <w:rsid w:val="003C6C5A"/>
    <w:rsid w:val="003D0DF0"/>
    <w:rsid w:val="003D29E4"/>
    <w:rsid w:val="003D34CA"/>
    <w:rsid w:val="003D4F93"/>
    <w:rsid w:val="003D539A"/>
    <w:rsid w:val="003D6AF7"/>
    <w:rsid w:val="003E0BC1"/>
    <w:rsid w:val="003E0E59"/>
    <w:rsid w:val="003E1DAD"/>
    <w:rsid w:val="003E21E5"/>
    <w:rsid w:val="003E37CC"/>
    <w:rsid w:val="003E38DC"/>
    <w:rsid w:val="003E4040"/>
    <w:rsid w:val="003E50EF"/>
    <w:rsid w:val="003E5204"/>
    <w:rsid w:val="003E5362"/>
    <w:rsid w:val="003E6E3B"/>
    <w:rsid w:val="003E7608"/>
    <w:rsid w:val="003E7720"/>
    <w:rsid w:val="003F054D"/>
    <w:rsid w:val="003F1008"/>
    <w:rsid w:val="003F12F9"/>
    <w:rsid w:val="003F1C1D"/>
    <w:rsid w:val="003F2AA2"/>
    <w:rsid w:val="003F2F59"/>
    <w:rsid w:val="003F3A97"/>
    <w:rsid w:val="003F437C"/>
    <w:rsid w:val="003F51E9"/>
    <w:rsid w:val="003F52C9"/>
    <w:rsid w:val="0040133D"/>
    <w:rsid w:val="004019A6"/>
    <w:rsid w:val="004029A2"/>
    <w:rsid w:val="00404FEC"/>
    <w:rsid w:val="004052C5"/>
    <w:rsid w:val="00405DF3"/>
    <w:rsid w:val="00406D4D"/>
    <w:rsid w:val="00406D97"/>
    <w:rsid w:val="00407B02"/>
    <w:rsid w:val="00413B7D"/>
    <w:rsid w:val="00414DB2"/>
    <w:rsid w:val="0041512D"/>
    <w:rsid w:val="00415C29"/>
    <w:rsid w:val="004166D4"/>
    <w:rsid w:val="004178AE"/>
    <w:rsid w:val="00421B2B"/>
    <w:rsid w:val="0042217B"/>
    <w:rsid w:val="00423C2C"/>
    <w:rsid w:val="00425227"/>
    <w:rsid w:val="0042674F"/>
    <w:rsid w:val="00427142"/>
    <w:rsid w:val="004273B8"/>
    <w:rsid w:val="0043034F"/>
    <w:rsid w:val="004315C0"/>
    <w:rsid w:val="004317FD"/>
    <w:rsid w:val="0043223A"/>
    <w:rsid w:val="0043279E"/>
    <w:rsid w:val="00434DC8"/>
    <w:rsid w:val="00435223"/>
    <w:rsid w:val="0043549A"/>
    <w:rsid w:val="00441B81"/>
    <w:rsid w:val="00441D8F"/>
    <w:rsid w:val="004428D8"/>
    <w:rsid w:val="00442B2C"/>
    <w:rsid w:val="00442F1F"/>
    <w:rsid w:val="00443BE1"/>
    <w:rsid w:val="00443E4B"/>
    <w:rsid w:val="00445D64"/>
    <w:rsid w:val="00446DB1"/>
    <w:rsid w:val="00450C42"/>
    <w:rsid w:val="0045208A"/>
    <w:rsid w:val="004521C1"/>
    <w:rsid w:val="00452D85"/>
    <w:rsid w:val="00454F86"/>
    <w:rsid w:val="00455D2C"/>
    <w:rsid w:val="0045689E"/>
    <w:rsid w:val="00456B13"/>
    <w:rsid w:val="0046085A"/>
    <w:rsid w:val="00461B6A"/>
    <w:rsid w:val="00462145"/>
    <w:rsid w:val="00463323"/>
    <w:rsid w:val="00465F2A"/>
    <w:rsid w:val="00470848"/>
    <w:rsid w:val="00471F95"/>
    <w:rsid w:val="004733AF"/>
    <w:rsid w:val="00475FE5"/>
    <w:rsid w:val="00481DA0"/>
    <w:rsid w:val="00482C02"/>
    <w:rsid w:val="00486373"/>
    <w:rsid w:val="00486C80"/>
    <w:rsid w:val="004870A4"/>
    <w:rsid w:val="00487F63"/>
    <w:rsid w:val="004910F1"/>
    <w:rsid w:val="00491930"/>
    <w:rsid w:val="0049295C"/>
    <w:rsid w:val="004938F4"/>
    <w:rsid w:val="00494A49"/>
    <w:rsid w:val="00494D54"/>
    <w:rsid w:val="00494FB2"/>
    <w:rsid w:val="00495003"/>
    <w:rsid w:val="00495C4F"/>
    <w:rsid w:val="0049616A"/>
    <w:rsid w:val="0049647C"/>
    <w:rsid w:val="004A0FA3"/>
    <w:rsid w:val="004A257D"/>
    <w:rsid w:val="004A3E7C"/>
    <w:rsid w:val="004A43A9"/>
    <w:rsid w:val="004A46DA"/>
    <w:rsid w:val="004A776E"/>
    <w:rsid w:val="004B00D7"/>
    <w:rsid w:val="004B0454"/>
    <w:rsid w:val="004B188B"/>
    <w:rsid w:val="004B249D"/>
    <w:rsid w:val="004B2B25"/>
    <w:rsid w:val="004B2F9D"/>
    <w:rsid w:val="004B4C1C"/>
    <w:rsid w:val="004B4FAE"/>
    <w:rsid w:val="004B5691"/>
    <w:rsid w:val="004B5AFE"/>
    <w:rsid w:val="004B6581"/>
    <w:rsid w:val="004B7116"/>
    <w:rsid w:val="004C0606"/>
    <w:rsid w:val="004C2C10"/>
    <w:rsid w:val="004C2D97"/>
    <w:rsid w:val="004C3A6A"/>
    <w:rsid w:val="004C3E54"/>
    <w:rsid w:val="004C47C1"/>
    <w:rsid w:val="004C5FE7"/>
    <w:rsid w:val="004C67FB"/>
    <w:rsid w:val="004C78E2"/>
    <w:rsid w:val="004C7B49"/>
    <w:rsid w:val="004D2142"/>
    <w:rsid w:val="004D28ED"/>
    <w:rsid w:val="004D2B11"/>
    <w:rsid w:val="004D2CFB"/>
    <w:rsid w:val="004D2EC1"/>
    <w:rsid w:val="004D3590"/>
    <w:rsid w:val="004D37CE"/>
    <w:rsid w:val="004D3BD3"/>
    <w:rsid w:val="004D3C12"/>
    <w:rsid w:val="004D413E"/>
    <w:rsid w:val="004D4BD8"/>
    <w:rsid w:val="004D7479"/>
    <w:rsid w:val="004D7741"/>
    <w:rsid w:val="004E2588"/>
    <w:rsid w:val="004E277B"/>
    <w:rsid w:val="004E3C50"/>
    <w:rsid w:val="004E4B0B"/>
    <w:rsid w:val="004E51EC"/>
    <w:rsid w:val="004E5452"/>
    <w:rsid w:val="004E6E4A"/>
    <w:rsid w:val="004E71B3"/>
    <w:rsid w:val="004F26FB"/>
    <w:rsid w:val="004F5039"/>
    <w:rsid w:val="004F6016"/>
    <w:rsid w:val="004F705E"/>
    <w:rsid w:val="004F7BB9"/>
    <w:rsid w:val="00501279"/>
    <w:rsid w:val="00501490"/>
    <w:rsid w:val="005016E7"/>
    <w:rsid w:val="0050195B"/>
    <w:rsid w:val="0050213E"/>
    <w:rsid w:val="00502156"/>
    <w:rsid w:val="00502302"/>
    <w:rsid w:val="0050252C"/>
    <w:rsid w:val="00502AF6"/>
    <w:rsid w:val="00503A6B"/>
    <w:rsid w:val="00504805"/>
    <w:rsid w:val="0050517C"/>
    <w:rsid w:val="00506785"/>
    <w:rsid w:val="00507507"/>
    <w:rsid w:val="00510454"/>
    <w:rsid w:val="00510AA0"/>
    <w:rsid w:val="005111C4"/>
    <w:rsid w:val="00511373"/>
    <w:rsid w:val="00511489"/>
    <w:rsid w:val="005117DB"/>
    <w:rsid w:val="00512D92"/>
    <w:rsid w:val="00515B93"/>
    <w:rsid w:val="00516BC9"/>
    <w:rsid w:val="00516FB7"/>
    <w:rsid w:val="0051795F"/>
    <w:rsid w:val="00520927"/>
    <w:rsid w:val="005222CB"/>
    <w:rsid w:val="00522CB2"/>
    <w:rsid w:val="00522D76"/>
    <w:rsid w:val="00522E3F"/>
    <w:rsid w:val="00523AFA"/>
    <w:rsid w:val="0052434D"/>
    <w:rsid w:val="005243C9"/>
    <w:rsid w:val="005243E2"/>
    <w:rsid w:val="005248D4"/>
    <w:rsid w:val="0052519D"/>
    <w:rsid w:val="00527BC5"/>
    <w:rsid w:val="00527D52"/>
    <w:rsid w:val="00530C5D"/>
    <w:rsid w:val="0053130C"/>
    <w:rsid w:val="00536CD3"/>
    <w:rsid w:val="005373C5"/>
    <w:rsid w:val="00540326"/>
    <w:rsid w:val="00542A73"/>
    <w:rsid w:val="0054416C"/>
    <w:rsid w:val="005452E7"/>
    <w:rsid w:val="00546426"/>
    <w:rsid w:val="0055094E"/>
    <w:rsid w:val="005513FB"/>
    <w:rsid w:val="0055150A"/>
    <w:rsid w:val="005522B2"/>
    <w:rsid w:val="0055235E"/>
    <w:rsid w:val="00552AD5"/>
    <w:rsid w:val="005542FA"/>
    <w:rsid w:val="00554953"/>
    <w:rsid w:val="00554C98"/>
    <w:rsid w:val="00554E3E"/>
    <w:rsid w:val="00555231"/>
    <w:rsid w:val="00555306"/>
    <w:rsid w:val="00555650"/>
    <w:rsid w:val="005557EE"/>
    <w:rsid w:val="00555E6A"/>
    <w:rsid w:val="00556B55"/>
    <w:rsid w:val="00556C45"/>
    <w:rsid w:val="005578DA"/>
    <w:rsid w:val="005607DE"/>
    <w:rsid w:val="0056091D"/>
    <w:rsid w:val="00560B14"/>
    <w:rsid w:val="00561CCC"/>
    <w:rsid w:val="00562E4E"/>
    <w:rsid w:val="00567996"/>
    <w:rsid w:val="00570D4B"/>
    <w:rsid w:val="00571307"/>
    <w:rsid w:val="0057186D"/>
    <w:rsid w:val="00571B6E"/>
    <w:rsid w:val="00572836"/>
    <w:rsid w:val="005745DB"/>
    <w:rsid w:val="00574728"/>
    <w:rsid w:val="00574A40"/>
    <w:rsid w:val="005750D4"/>
    <w:rsid w:val="00576476"/>
    <w:rsid w:val="00576B91"/>
    <w:rsid w:val="0057752E"/>
    <w:rsid w:val="00580DCD"/>
    <w:rsid w:val="00581BC1"/>
    <w:rsid w:val="0058294F"/>
    <w:rsid w:val="00583D3F"/>
    <w:rsid w:val="005851A0"/>
    <w:rsid w:val="00585580"/>
    <w:rsid w:val="0058744B"/>
    <w:rsid w:val="005874D7"/>
    <w:rsid w:val="00590B68"/>
    <w:rsid w:val="005915D5"/>
    <w:rsid w:val="0059275C"/>
    <w:rsid w:val="00592DF4"/>
    <w:rsid w:val="00593502"/>
    <w:rsid w:val="005937F4"/>
    <w:rsid w:val="00594D50"/>
    <w:rsid w:val="0059587D"/>
    <w:rsid w:val="00596775"/>
    <w:rsid w:val="005970ED"/>
    <w:rsid w:val="00597751"/>
    <w:rsid w:val="00597911"/>
    <w:rsid w:val="005A06B7"/>
    <w:rsid w:val="005A148B"/>
    <w:rsid w:val="005A1958"/>
    <w:rsid w:val="005A27D1"/>
    <w:rsid w:val="005A458C"/>
    <w:rsid w:val="005A6211"/>
    <w:rsid w:val="005B36A7"/>
    <w:rsid w:val="005B4800"/>
    <w:rsid w:val="005B4A67"/>
    <w:rsid w:val="005B4BA5"/>
    <w:rsid w:val="005B53C8"/>
    <w:rsid w:val="005B58CF"/>
    <w:rsid w:val="005B6295"/>
    <w:rsid w:val="005B77FC"/>
    <w:rsid w:val="005B7A45"/>
    <w:rsid w:val="005C0279"/>
    <w:rsid w:val="005C3A36"/>
    <w:rsid w:val="005C568E"/>
    <w:rsid w:val="005C5B20"/>
    <w:rsid w:val="005D0513"/>
    <w:rsid w:val="005D0F29"/>
    <w:rsid w:val="005D2986"/>
    <w:rsid w:val="005D5F72"/>
    <w:rsid w:val="005D6545"/>
    <w:rsid w:val="005D7055"/>
    <w:rsid w:val="005E1051"/>
    <w:rsid w:val="005E1132"/>
    <w:rsid w:val="005E169F"/>
    <w:rsid w:val="005E3131"/>
    <w:rsid w:val="005E3984"/>
    <w:rsid w:val="005E3A1B"/>
    <w:rsid w:val="005E3F48"/>
    <w:rsid w:val="005E4623"/>
    <w:rsid w:val="005E5FEA"/>
    <w:rsid w:val="005E664A"/>
    <w:rsid w:val="005E74A1"/>
    <w:rsid w:val="005F0764"/>
    <w:rsid w:val="005F08D9"/>
    <w:rsid w:val="005F1885"/>
    <w:rsid w:val="005F1D18"/>
    <w:rsid w:val="005F2833"/>
    <w:rsid w:val="005F2F73"/>
    <w:rsid w:val="005F31BA"/>
    <w:rsid w:val="005F3A6E"/>
    <w:rsid w:val="005F3E1A"/>
    <w:rsid w:val="005F48EF"/>
    <w:rsid w:val="005F77FD"/>
    <w:rsid w:val="00600C03"/>
    <w:rsid w:val="00600F8E"/>
    <w:rsid w:val="00601B59"/>
    <w:rsid w:val="006027D0"/>
    <w:rsid w:val="00603FFC"/>
    <w:rsid w:val="0060568C"/>
    <w:rsid w:val="00605AE4"/>
    <w:rsid w:val="00605BD7"/>
    <w:rsid w:val="00610737"/>
    <w:rsid w:val="00611E57"/>
    <w:rsid w:val="00612326"/>
    <w:rsid w:val="006127FF"/>
    <w:rsid w:val="006153C5"/>
    <w:rsid w:val="006173D6"/>
    <w:rsid w:val="00617AA0"/>
    <w:rsid w:val="00617CC8"/>
    <w:rsid w:val="00622022"/>
    <w:rsid w:val="006230F6"/>
    <w:rsid w:val="00623177"/>
    <w:rsid w:val="006239B1"/>
    <w:rsid w:val="00623A40"/>
    <w:rsid w:val="00624081"/>
    <w:rsid w:val="006248A3"/>
    <w:rsid w:val="006255BA"/>
    <w:rsid w:val="00626246"/>
    <w:rsid w:val="00626B72"/>
    <w:rsid w:val="00627D4F"/>
    <w:rsid w:val="00632C81"/>
    <w:rsid w:val="00632E7A"/>
    <w:rsid w:val="006332ED"/>
    <w:rsid w:val="006334D3"/>
    <w:rsid w:val="006349A7"/>
    <w:rsid w:val="006355FB"/>
    <w:rsid w:val="00635CA1"/>
    <w:rsid w:val="00636818"/>
    <w:rsid w:val="0063791C"/>
    <w:rsid w:val="00640083"/>
    <w:rsid w:val="006400F3"/>
    <w:rsid w:val="00640AB1"/>
    <w:rsid w:val="00641D4D"/>
    <w:rsid w:val="00644449"/>
    <w:rsid w:val="00644964"/>
    <w:rsid w:val="00644A70"/>
    <w:rsid w:val="00644C39"/>
    <w:rsid w:val="0064525C"/>
    <w:rsid w:val="00647623"/>
    <w:rsid w:val="00650B9A"/>
    <w:rsid w:val="00651473"/>
    <w:rsid w:val="0065258B"/>
    <w:rsid w:val="006570A7"/>
    <w:rsid w:val="006572D6"/>
    <w:rsid w:val="006608DF"/>
    <w:rsid w:val="00660C3D"/>
    <w:rsid w:val="00660C93"/>
    <w:rsid w:val="00661BC5"/>
    <w:rsid w:val="00663112"/>
    <w:rsid w:val="0066538E"/>
    <w:rsid w:val="00670F45"/>
    <w:rsid w:val="00671E19"/>
    <w:rsid w:val="00671EB4"/>
    <w:rsid w:val="006727D8"/>
    <w:rsid w:val="00674568"/>
    <w:rsid w:val="00674983"/>
    <w:rsid w:val="006750E2"/>
    <w:rsid w:val="006752A2"/>
    <w:rsid w:val="00675501"/>
    <w:rsid w:val="00676B59"/>
    <w:rsid w:val="00677497"/>
    <w:rsid w:val="00677D3B"/>
    <w:rsid w:val="00677F94"/>
    <w:rsid w:val="00682221"/>
    <w:rsid w:val="0068238B"/>
    <w:rsid w:val="006823C1"/>
    <w:rsid w:val="00683743"/>
    <w:rsid w:val="00683CFA"/>
    <w:rsid w:val="00684CD9"/>
    <w:rsid w:val="0068526C"/>
    <w:rsid w:val="00686C3F"/>
    <w:rsid w:val="00686F57"/>
    <w:rsid w:val="00687EE5"/>
    <w:rsid w:val="006904B6"/>
    <w:rsid w:val="00690AF8"/>
    <w:rsid w:val="0069200D"/>
    <w:rsid w:val="006926B0"/>
    <w:rsid w:val="006943E3"/>
    <w:rsid w:val="006947F8"/>
    <w:rsid w:val="00694D64"/>
    <w:rsid w:val="00697D8B"/>
    <w:rsid w:val="006A0643"/>
    <w:rsid w:val="006A12AE"/>
    <w:rsid w:val="006A167C"/>
    <w:rsid w:val="006A1DD3"/>
    <w:rsid w:val="006A2315"/>
    <w:rsid w:val="006A33C1"/>
    <w:rsid w:val="006A4FC3"/>
    <w:rsid w:val="006A5287"/>
    <w:rsid w:val="006A54BC"/>
    <w:rsid w:val="006A616F"/>
    <w:rsid w:val="006A7AC8"/>
    <w:rsid w:val="006A7B82"/>
    <w:rsid w:val="006B0CA5"/>
    <w:rsid w:val="006B112F"/>
    <w:rsid w:val="006B1888"/>
    <w:rsid w:val="006B2EFF"/>
    <w:rsid w:val="006B3A52"/>
    <w:rsid w:val="006B7F7C"/>
    <w:rsid w:val="006C03D8"/>
    <w:rsid w:val="006C1258"/>
    <w:rsid w:val="006C1401"/>
    <w:rsid w:val="006C1CD3"/>
    <w:rsid w:val="006C2D57"/>
    <w:rsid w:val="006C5948"/>
    <w:rsid w:val="006C5A5C"/>
    <w:rsid w:val="006C6077"/>
    <w:rsid w:val="006C7541"/>
    <w:rsid w:val="006C75DD"/>
    <w:rsid w:val="006D1ED1"/>
    <w:rsid w:val="006D3A15"/>
    <w:rsid w:val="006D3EA5"/>
    <w:rsid w:val="006D466B"/>
    <w:rsid w:val="006D68C6"/>
    <w:rsid w:val="006D6F6A"/>
    <w:rsid w:val="006D7592"/>
    <w:rsid w:val="006E142A"/>
    <w:rsid w:val="006E1896"/>
    <w:rsid w:val="006E1D53"/>
    <w:rsid w:val="006E25A3"/>
    <w:rsid w:val="006E2818"/>
    <w:rsid w:val="006E2B32"/>
    <w:rsid w:val="006E2CD2"/>
    <w:rsid w:val="006E2FB5"/>
    <w:rsid w:val="006E31B1"/>
    <w:rsid w:val="006E384A"/>
    <w:rsid w:val="006E4EA0"/>
    <w:rsid w:val="006E5430"/>
    <w:rsid w:val="006E6184"/>
    <w:rsid w:val="006E70D0"/>
    <w:rsid w:val="006F00E5"/>
    <w:rsid w:val="006F09D8"/>
    <w:rsid w:val="006F0A55"/>
    <w:rsid w:val="006F0BBA"/>
    <w:rsid w:val="006F1041"/>
    <w:rsid w:val="006F1514"/>
    <w:rsid w:val="006F1C70"/>
    <w:rsid w:val="006F28B7"/>
    <w:rsid w:val="006F2DC1"/>
    <w:rsid w:val="006F37D3"/>
    <w:rsid w:val="006F4A9D"/>
    <w:rsid w:val="006F527E"/>
    <w:rsid w:val="006F6FCA"/>
    <w:rsid w:val="006F7A25"/>
    <w:rsid w:val="00700374"/>
    <w:rsid w:val="007003E4"/>
    <w:rsid w:val="00700F55"/>
    <w:rsid w:val="00701CBA"/>
    <w:rsid w:val="007028D3"/>
    <w:rsid w:val="00704531"/>
    <w:rsid w:val="00704CE2"/>
    <w:rsid w:val="00706487"/>
    <w:rsid w:val="007106B7"/>
    <w:rsid w:val="00711A25"/>
    <w:rsid w:val="007125EA"/>
    <w:rsid w:val="007126B8"/>
    <w:rsid w:val="007132CC"/>
    <w:rsid w:val="00713B9C"/>
    <w:rsid w:val="007141F0"/>
    <w:rsid w:val="00714AF3"/>
    <w:rsid w:val="00715B6A"/>
    <w:rsid w:val="007162A8"/>
    <w:rsid w:val="0071639F"/>
    <w:rsid w:val="00716B39"/>
    <w:rsid w:val="00720DDD"/>
    <w:rsid w:val="00722AEB"/>
    <w:rsid w:val="00724263"/>
    <w:rsid w:val="007248CE"/>
    <w:rsid w:val="00724CD0"/>
    <w:rsid w:val="0072522E"/>
    <w:rsid w:val="00725463"/>
    <w:rsid w:val="007258A1"/>
    <w:rsid w:val="007259A9"/>
    <w:rsid w:val="00725E3E"/>
    <w:rsid w:val="00726490"/>
    <w:rsid w:val="0072676E"/>
    <w:rsid w:val="00726AC0"/>
    <w:rsid w:val="00726E0B"/>
    <w:rsid w:val="007277C9"/>
    <w:rsid w:val="00730D43"/>
    <w:rsid w:val="00730DFB"/>
    <w:rsid w:val="00733E6E"/>
    <w:rsid w:val="00736B8E"/>
    <w:rsid w:val="00737409"/>
    <w:rsid w:val="00737C04"/>
    <w:rsid w:val="007415E6"/>
    <w:rsid w:val="007432E3"/>
    <w:rsid w:val="007446D1"/>
    <w:rsid w:val="007450CF"/>
    <w:rsid w:val="00746767"/>
    <w:rsid w:val="00747321"/>
    <w:rsid w:val="007500BF"/>
    <w:rsid w:val="00750D2C"/>
    <w:rsid w:val="00751580"/>
    <w:rsid w:val="00752829"/>
    <w:rsid w:val="00752A0D"/>
    <w:rsid w:val="00754A62"/>
    <w:rsid w:val="007563AD"/>
    <w:rsid w:val="00756E64"/>
    <w:rsid w:val="0076088C"/>
    <w:rsid w:val="00760953"/>
    <w:rsid w:val="00760F49"/>
    <w:rsid w:val="00761AE0"/>
    <w:rsid w:val="007641E7"/>
    <w:rsid w:val="007644C5"/>
    <w:rsid w:val="00766CCF"/>
    <w:rsid w:val="00771DF5"/>
    <w:rsid w:val="00774293"/>
    <w:rsid w:val="007749DE"/>
    <w:rsid w:val="00774F93"/>
    <w:rsid w:val="00776E94"/>
    <w:rsid w:val="0078067B"/>
    <w:rsid w:val="00781ED3"/>
    <w:rsid w:val="007836D5"/>
    <w:rsid w:val="007846A8"/>
    <w:rsid w:val="0078496A"/>
    <w:rsid w:val="00785FE2"/>
    <w:rsid w:val="00786D8A"/>
    <w:rsid w:val="00787CD4"/>
    <w:rsid w:val="00791475"/>
    <w:rsid w:val="007914E8"/>
    <w:rsid w:val="00791E84"/>
    <w:rsid w:val="0079281A"/>
    <w:rsid w:val="007943E2"/>
    <w:rsid w:val="00795543"/>
    <w:rsid w:val="00797069"/>
    <w:rsid w:val="007977BD"/>
    <w:rsid w:val="0079791B"/>
    <w:rsid w:val="007A0397"/>
    <w:rsid w:val="007A05F7"/>
    <w:rsid w:val="007A3400"/>
    <w:rsid w:val="007A35E8"/>
    <w:rsid w:val="007A3FE1"/>
    <w:rsid w:val="007A44D0"/>
    <w:rsid w:val="007A7D83"/>
    <w:rsid w:val="007B0097"/>
    <w:rsid w:val="007B00C4"/>
    <w:rsid w:val="007B12F1"/>
    <w:rsid w:val="007B1389"/>
    <w:rsid w:val="007B5179"/>
    <w:rsid w:val="007B63FE"/>
    <w:rsid w:val="007B6D36"/>
    <w:rsid w:val="007B7087"/>
    <w:rsid w:val="007B7D64"/>
    <w:rsid w:val="007C2620"/>
    <w:rsid w:val="007C3DA1"/>
    <w:rsid w:val="007C5397"/>
    <w:rsid w:val="007C618B"/>
    <w:rsid w:val="007D0F44"/>
    <w:rsid w:val="007D12B0"/>
    <w:rsid w:val="007D1AF6"/>
    <w:rsid w:val="007D2252"/>
    <w:rsid w:val="007D24BA"/>
    <w:rsid w:val="007D330C"/>
    <w:rsid w:val="007D3DD1"/>
    <w:rsid w:val="007D3F26"/>
    <w:rsid w:val="007D3F8F"/>
    <w:rsid w:val="007D4743"/>
    <w:rsid w:val="007D6CCC"/>
    <w:rsid w:val="007D6F6F"/>
    <w:rsid w:val="007D73EB"/>
    <w:rsid w:val="007E0491"/>
    <w:rsid w:val="007E075D"/>
    <w:rsid w:val="007E1D8D"/>
    <w:rsid w:val="007E29CC"/>
    <w:rsid w:val="007E2A65"/>
    <w:rsid w:val="007E3924"/>
    <w:rsid w:val="007E39E2"/>
    <w:rsid w:val="007E5E0A"/>
    <w:rsid w:val="007E6B0B"/>
    <w:rsid w:val="007E7DB5"/>
    <w:rsid w:val="007F0829"/>
    <w:rsid w:val="007F0CA4"/>
    <w:rsid w:val="007F1DE7"/>
    <w:rsid w:val="007F1FEC"/>
    <w:rsid w:val="007F238F"/>
    <w:rsid w:val="007F2644"/>
    <w:rsid w:val="007F2AE3"/>
    <w:rsid w:val="007F3C92"/>
    <w:rsid w:val="007F41A6"/>
    <w:rsid w:val="007F51A6"/>
    <w:rsid w:val="007F550E"/>
    <w:rsid w:val="007F5B54"/>
    <w:rsid w:val="007F60D0"/>
    <w:rsid w:val="007F6129"/>
    <w:rsid w:val="007F68B3"/>
    <w:rsid w:val="007F6B0F"/>
    <w:rsid w:val="00800501"/>
    <w:rsid w:val="00800787"/>
    <w:rsid w:val="0080106B"/>
    <w:rsid w:val="00802102"/>
    <w:rsid w:val="00802B4D"/>
    <w:rsid w:val="008043EF"/>
    <w:rsid w:val="0080490D"/>
    <w:rsid w:val="00805111"/>
    <w:rsid w:val="008052C3"/>
    <w:rsid w:val="00806722"/>
    <w:rsid w:val="00806C22"/>
    <w:rsid w:val="0081027F"/>
    <w:rsid w:val="008103C0"/>
    <w:rsid w:val="0081043D"/>
    <w:rsid w:val="00810CB0"/>
    <w:rsid w:val="00810E48"/>
    <w:rsid w:val="00810F0F"/>
    <w:rsid w:val="008118F1"/>
    <w:rsid w:val="00811FC6"/>
    <w:rsid w:val="00814699"/>
    <w:rsid w:val="00815653"/>
    <w:rsid w:val="00815834"/>
    <w:rsid w:val="008165A3"/>
    <w:rsid w:val="00817494"/>
    <w:rsid w:val="008176E0"/>
    <w:rsid w:val="008212FE"/>
    <w:rsid w:val="0082323A"/>
    <w:rsid w:val="00824443"/>
    <w:rsid w:val="0082461A"/>
    <w:rsid w:val="00825046"/>
    <w:rsid w:val="00827AFB"/>
    <w:rsid w:val="00830621"/>
    <w:rsid w:val="0083100B"/>
    <w:rsid w:val="00831401"/>
    <w:rsid w:val="0083215B"/>
    <w:rsid w:val="00832548"/>
    <w:rsid w:val="00833678"/>
    <w:rsid w:val="00833E09"/>
    <w:rsid w:val="00834CB7"/>
    <w:rsid w:val="00834F38"/>
    <w:rsid w:val="00835141"/>
    <w:rsid w:val="00836286"/>
    <w:rsid w:val="00840DA9"/>
    <w:rsid w:val="008426F7"/>
    <w:rsid w:val="00843920"/>
    <w:rsid w:val="00843DA2"/>
    <w:rsid w:val="00844285"/>
    <w:rsid w:val="00844AA2"/>
    <w:rsid w:val="0084628A"/>
    <w:rsid w:val="00846F5E"/>
    <w:rsid w:val="008478F4"/>
    <w:rsid w:val="00850044"/>
    <w:rsid w:val="00850665"/>
    <w:rsid w:val="00851599"/>
    <w:rsid w:val="008515AE"/>
    <w:rsid w:val="00851987"/>
    <w:rsid w:val="00853421"/>
    <w:rsid w:val="0085345F"/>
    <w:rsid w:val="00853D8F"/>
    <w:rsid w:val="00854530"/>
    <w:rsid w:val="00855A5D"/>
    <w:rsid w:val="00855BDE"/>
    <w:rsid w:val="00856CFD"/>
    <w:rsid w:val="008570E6"/>
    <w:rsid w:val="00857436"/>
    <w:rsid w:val="00857834"/>
    <w:rsid w:val="00857E74"/>
    <w:rsid w:val="008603EA"/>
    <w:rsid w:val="008610BA"/>
    <w:rsid w:val="0086141C"/>
    <w:rsid w:val="00861BE7"/>
    <w:rsid w:val="0086219A"/>
    <w:rsid w:val="0086284B"/>
    <w:rsid w:val="008630DB"/>
    <w:rsid w:val="00863286"/>
    <w:rsid w:val="008633F0"/>
    <w:rsid w:val="00865D14"/>
    <w:rsid w:val="00865EDA"/>
    <w:rsid w:val="0086625F"/>
    <w:rsid w:val="008672D5"/>
    <w:rsid w:val="008713EF"/>
    <w:rsid w:val="008714B8"/>
    <w:rsid w:val="00873D3A"/>
    <w:rsid w:val="008748B2"/>
    <w:rsid w:val="00874BE6"/>
    <w:rsid w:val="0087551A"/>
    <w:rsid w:val="00875ACB"/>
    <w:rsid w:val="00877EA4"/>
    <w:rsid w:val="00880665"/>
    <w:rsid w:val="00880690"/>
    <w:rsid w:val="00880CC7"/>
    <w:rsid w:val="00882581"/>
    <w:rsid w:val="00882ADB"/>
    <w:rsid w:val="008839C1"/>
    <w:rsid w:val="0088421A"/>
    <w:rsid w:val="00884790"/>
    <w:rsid w:val="00884A31"/>
    <w:rsid w:val="00885CB9"/>
    <w:rsid w:val="00886BF4"/>
    <w:rsid w:val="008876A8"/>
    <w:rsid w:val="00890183"/>
    <w:rsid w:val="00890842"/>
    <w:rsid w:val="008918D5"/>
    <w:rsid w:val="008921F5"/>
    <w:rsid w:val="00892737"/>
    <w:rsid w:val="00893CFB"/>
    <w:rsid w:val="00894603"/>
    <w:rsid w:val="00894DD8"/>
    <w:rsid w:val="008959BC"/>
    <w:rsid w:val="00896644"/>
    <w:rsid w:val="008A03ED"/>
    <w:rsid w:val="008A1849"/>
    <w:rsid w:val="008A2C8D"/>
    <w:rsid w:val="008A3281"/>
    <w:rsid w:val="008A4187"/>
    <w:rsid w:val="008A56A8"/>
    <w:rsid w:val="008A5A32"/>
    <w:rsid w:val="008A6F57"/>
    <w:rsid w:val="008A706B"/>
    <w:rsid w:val="008A791B"/>
    <w:rsid w:val="008A7BEE"/>
    <w:rsid w:val="008B0929"/>
    <w:rsid w:val="008B202F"/>
    <w:rsid w:val="008B3A24"/>
    <w:rsid w:val="008B3B1E"/>
    <w:rsid w:val="008B4330"/>
    <w:rsid w:val="008B4494"/>
    <w:rsid w:val="008B5448"/>
    <w:rsid w:val="008B57CA"/>
    <w:rsid w:val="008B5EF8"/>
    <w:rsid w:val="008B7BF2"/>
    <w:rsid w:val="008B7F84"/>
    <w:rsid w:val="008C0342"/>
    <w:rsid w:val="008C10BD"/>
    <w:rsid w:val="008C1FA5"/>
    <w:rsid w:val="008C2990"/>
    <w:rsid w:val="008C2B08"/>
    <w:rsid w:val="008C3F2A"/>
    <w:rsid w:val="008C4825"/>
    <w:rsid w:val="008C4D8F"/>
    <w:rsid w:val="008C4DF4"/>
    <w:rsid w:val="008C5C0E"/>
    <w:rsid w:val="008C6A6F"/>
    <w:rsid w:val="008C6E99"/>
    <w:rsid w:val="008D0401"/>
    <w:rsid w:val="008D0EFF"/>
    <w:rsid w:val="008D1645"/>
    <w:rsid w:val="008D282D"/>
    <w:rsid w:val="008D4746"/>
    <w:rsid w:val="008D4BA7"/>
    <w:rsid w:val="008D56BD"/>
    <w:rsid w:val="008D7408"/>
    <w:rsid w:val="008D7672"/>
    <w:rsid w:val="008D78E5"/>
    <w:rsid w:val="008E0326"/>
    <w:rsid w:val="008E2450"/>
    <w:rsid w:val="008E2934"/>
    <w:rsid w:val="008E30B9"/>
    <w:rsid w:val="008E386E"/>
    <w:rsid w:val="008E53C6"/>
    <w:rsid w:val="008E5712"/>
    <w:rsid w:val="008E6B23"/>
    <w:rsid w:val="008F0D29"/>
    <w:rsid w:val="008F0D71"/>
    <w:rsid w:val="008F0EC5"/>
    <w:rsid w:val="008F0F52"/>
    <w:rsid w:val="008F21F0"/>
    <w:rsid w:val="008F2C27"/>
    <w:rsid w:val="008F34E2"/>
    <w:rsid w:val="008F4F68"/>
    <w:rsid w:val="008F5EDD"/>
    <w:rsid w:val="008F6E21"/>
    <w:rsid w:val="008F70CD"/>
    <w:rsid w:val="008F786C"/>
    <w:rsid w:val="008F7E98"/>
    <w:rsid w:val="0090129D"/>
    <w:rsid w:val="00901903"/>
    <w:rsid w:val="00901951"/>
    <w:rsid w:val="009033C7"/>
    <w:rsid w:val="0090427B"/>
    <w:rsid w:val="00904B56"/>
    <w:rsid w:val="00905326"/>
    <w:rsid w:val="00911134"/>
    <w:rsid w:val="00911581"/>
    <w:rsid w:val="00911623"/>
    <w:rsid w:val="00913F3E"/>
    <w:rsid w:val="00914278"/>
    <w:rsid w:val="00915212"/>
    <w:rsid w:val="00915249"/>
    <w:rsid w:val="0091553D"/>
    <w:rsid w:val="009169BE"/>
    <w:rsid w:val="009206D1"/>
    <w:rsid w:val="0092193B"/>
    <w:rsid w:val="009224C0"/>
    <w:rsid w:val="00922F0C"/>
    <w:rsid w:val="009251BF"/>
    <w:rsid w:val="00925A04"/>
    <w:rsid w:val="00925E39"/>
    <w:rsid w:val="00926A9B"/>
    <w:rsid w:val="0092703E"/>
    <w:rsid w:val="00927098"/>
    <w:rsid w:val="00927CF6"/>
    <w:rsid w:val="00927DB8"/>
    <w:rsid w:val="00927F53"/>
    <w:rsid w:val="009300E4"/>
    <w:rsid w:val="0093070E"/>
    <w:rsid w:val="00930C7B"/>
    <w:rsid w:val="00934D22"/>
    <w:rsid w:val="00934D33"/>
    <w:rsid w:val="00935168"/>
    <w:rsid w:val="0093641C"/>
    <w:rsid w:val="00936990"/>
    <w:rsid w:val="00936A95"/>
    <w:rsid w:val="009404E5"/>
    <w:rsid w:val="00940589"/>
    <w:rsid w:val="00940735"/>
    <w:rsid w:val="0094137F"/>
    <w:rsid w:val="00941718"/>
    <w:rsid w:val="00941C92"/>
    <w:rsid w:val="00944126"/>
    <w:rsid w:val="0094518E"/>
    <w:rsid w:val="00945643"/>
    <w:rsid w:val="00946523"/>
    <w:rsid w:val="00946C7F"/>
    <w:rsid w:val="0094784E"/>
    <w:rsid w:val="0095087C"/>
    <w:rsid w:val="00951522"/>
    <w:rsid w:val="009526ED"/>
    <w:rsid w:val="00953C3F"/>
    <w:rsid w:val="00953CC9"/>
    <w:rsid w:val="00954C91"/>
    <w:rsid w:val="00954D03"/>
    <w:rsid w:val="00954E3E"/>
    <w:rsid w:val="00954FC6"/>
    <w:rsid w:val="00955C0A"/>
    <w:rsid w:val="0095601A"/>
    <w:rsid w:val="00956393"/>
    <w:rsid w:val="00956C58"/>
    <w:rsid w:val="0096131E"/>
    <w:rsid w:val="00961F32"/>
    <w:rsid w:val="009632DE"/>
    <w:rsid w:val="00963F3E"/>
    <w:rsid w:val="00964616"/>
    <w:rsid w:val="00967B6F"/>
    <w:rsid w:val="00970061"/>
    <w:rsid w:val="00970AB5"/>
    <w:rsid w:val="00970B64"/>
    <w:rsid w:val="00971363"/>
    <w:rsid w:val="0097144F"/>
    <w:rsid w:val="00971900"/>
    <w:rsid w:val="00971DF1"/>
    <w:rsid w:val="0097368E"/>
    <w:rsid w:val="0097470C"/>
    <w:rsid w:val="0097504B"/>
    <w:rsid w:val="0097523B"/>
    <w:rsid w:val="00976538"/>
    <w:rsid w:val="00976F33"/>
    <w:rsid w:val="00980AF0"/>
    <w:rsid w:val="00980C1E"/>
    <w:rsid w:val="009813BD"/>
    <w:rsid w:val="00981C91"/>
    <w:rsid w:val="00982D5D"/>
    <w:rsid w:val="00983549"/>
    <w:rsid w:val="009843B4"/>
    <w:rsid w:val="009847E9"/>
    <w:rsid w:val="009870D3"/>
    <w:rsid w:val="00987131"/>
    <w:rsid w:val="00987A1B"/>
    <w:rsid w:val="00990C70"/>
    <w:rsid w:val="00991452"/>
    <w:rsid w:val="00991DE6"/>
    <w:rsid w:val="00992A94"/>
    <w:rsid w:val="0099304D"/>
    <w:rsid w:val="00994B56"/>
    <w:rsid w:val="00996D24"/>
    <w:rsid w:val="00997875"/>
    <w:rsid w:val="009A079C"/>
    <w:rsid w:val="009A108F"/>
    <w:rsid w:val="009A23A0"/>
    <w:rsid w:val="009A416E"/>
    <w:rsid w:val="009A433C"/>
    <w:rsid w:val="009A5071"/>
    <w:rsid w:val="009A5105"/>
    <w:rsid w:val="009A72C5"/>
    <w:rsid w:val="009A7C47"/>
    <w:rsid w:val="009B2E1E"/>
    <w:rsid w:val="009B3499"/>
    <w:rsid w:val="009B3DBC"/>
    <w:rsid w:val="009B3DE7"/>
    <w:rsid w:val="009B4FAA"/>
    <w:rsid w:val="009B5315"/>
    <w:rsid w:val="009B5389"/>
    <w:rsid w:val="009B5574"/>
    <w:rsid w:val="009B6CA3"/>
    <w:rsid w:val="009B7026"/>
    <w:rsid w:val="009B7413"/>
    <w:rsid w:val="009C04B1"/>
    <w:rsid w:val="009C0D77"/>
    <w:rsid w:val="009C0E19"/>
    <w:rsid w:val="009C21FB"/>
    <w:rsid w:val="009C27D0"/>
    <w:rsid w:val="009C363B"/>
    <w:rsid w:val="009C3777"/>
    <w:rsid w:val="009C4E5A"/>
    <w:rsid w:val="009C5050"/>
    <w:rsid w:val="009C77B4"/>
    <w:rsid w:val="009D1B00"/>
    <w:rsid w:val="009D26DA"/>
    <w:rsid w:val="009D45E9"/>
    <w:rsid w:val="009D4E00"/>
    <w:rsid w:val="009D69C4"/>
    <w:rsid w:val="009D7429"/>
    <w:rsid w:val="009E0F0C"/>
    <w:rsid w:val="009E14A0"/>
    <w:rsid w:val="009E1C5E"/>
    <w:rsid w:val="009E3404"/>
    <w:rsid w:val="009E3D90"/>
    <w:rsid w:val="009E3FBF"/>
    <w:rsid w:val="009E5DA3"/>
    <w:rsid w:val="009F04ED"/>
    <w:rsid w:val="009F06D1"/>
    <w:rsid w:val="009F0854"/>
    <w:rsid w:val="009F1282"/>
    <w:rsid w:val="009F13C9"/>
    <w:rsid w:val="009F26B1"/>
    <w:rsid w:val="009F343C"/>
    <w:rsid w:val="009F3FB0"/>
    <w:rsid w:val="009F4D2B"/>
    <w:rsid w:val="009F61E9"/>
    <w:rsid w:val="009F7569"/>
    <w:rsid w:val="009F7C3B"/>
    <w:rsid w:val="00A00CBE"/>
    <w:rsid w:val="00A00CF7"/>
    <w:rsid w:val="00A03409"/>
    <w:rsid w:val="00A04142"/>
    <w:rsid w:val="00A055CF"/>
    <w:rsid w:val="00A057E6"/>
    <w:rsid w:val="00A063CF"/>
    <w:rsid w:val="00A072CE"/>
    <w:rsid w:val="00A07E34"/>
    <w:rsid w:val="00A1049A"/>
    <w:rsid w:val="00A105CF"/>
    <w:rsid w:val="00A112DC"/>
    <w:rsid w:val="00A1209B"/>
    <w:rsid w:val="00A139FA"/>
    <w:rsid w:val="00A14333"/>
    <w:rsid w:val="00A1485A"/>
    <w:rsid w:val="00A157C4"/>
    <w:rsid w:val="00A16966"/>
    <w:rsid w:val="00A2001B"/>
    <w:rsid w:val="00A20996"/>
    <w:rsid w:val="00A21218"/>
    <w:rsid w:val="00A2300C"/>
    <w:rsid w:val="00A23A92"/>
    <w:rsid w:val="00A24F0B"/>
    <w:rsid w:val="00A25E34"/>
    <w:rsid w:val="00A2651A"/>
    <w:rsid w:val="00A30010"/>
    <w:rsid w:val="00A301B3"/>
    <w:rsid w:val="00A30AD5"/>
    <w:rsid w:val="00A30F5D"/>
    <w:rsid w:val="00A3134A"/>
    <w:rsid w:val="00A32D03"/>
    <w:rsid w:val="00A33000"/>
    <w:rsid w:val="00A33320"/>
    <w:rsid w:val="00A335ED"/>
    <w:rsid w:val="00A3699A"/>
    <w:rsid w:val="00A36E19"/>
    <w:rsid w:val="00A3791B"/>
    <w:rsid w:val="00A408D3"/>
    <w:rsid w:val="00A41729"/>
    <w:rsid w:val="00A41AB9"/>
    <w:rsid w:val="00A41B19"/>
    <w:rsid w:val="00A425CA"/>
    <w:rsid w:val="00A42A2A"/>
    <w:rsid w:val="00A42C88"/>
    <w:rsid w:val="00A43AE7"/>
    <w:rsid w:val="00A44082"/>
    <w:rsid w:val="00A44699"/>
    <w:rsid w:val="00A44C2C"/>
    <w:rsid w:val="00A4560E"/>
    <w:rsid w:val="00A45A07"/>
    <w:rsid w:val="00A46FD9"/>
    <w:rsid w:val="00A474B0"/>
    <w:rsid w:val="00A477BD"/>
    <w:rsid w:val="00A478ED"/>
    <w:rsid w:val="00A51B4F"/>
    <w:rsid w:val="00A521F6"/>
    <w:rsid w:val="00A53082"/>
    <w:rsid w:val="00A54125"/>
    <w:rsid w:val="00A56F4F"/>
    <w:rsid w:val="00A575D6"/>
    <w:rsid w:val="00A60034"/>
    <w:rsid w:val="00A63689"/>
    <w:rsid w:val="00A66A84"/>
    <w:rsid w:val="00A70285"/>
    <w:rsid w:val="00A7037D"/>
    <w:rsid w:val="00A70D54"/>
    <w:rsid w:val="00A7121A"/>
    <w:rsid w:val="00A719C7"/>
    <w:rsid w:val="00A72616"/>
    <w:rsid w:val="00A72F3C"/>
    <w:rsid w:val="00A74A74"/>
    <w:rsid w:val="00A76C22"/>
    <w:rsid w:val="00A807D8"/>
    <w:rsid w:val="00A811E3"/>
    <w:rsid w:val="00A832D7"/>
    <w:rsid w:val="00A8363E"/>
    <w:rsid w:val="00A842CA"/>
    <w:rsid w:val="00A85C74"/>
    <w:rsid w:val="00A85CB0"/>
    <w:rsid w:val="00A86C63"/>
    <w:rsid w:val="00A873EB"/>
    <w:rsid w:val="00A877C9"/>
    <w:rsid w:val="00A87FFB"/>
    <w:rsid w:val="00A909CA"/>
    <w:rsid w:val="00A90D77"/>
    <w:rsid w:val="00A914FD"/>
    <w:rsid w:val="00A91C16"/>
    <w:rsid w:val="00A9232D"/>
    <w:rsid w:val="00A95035"/>
    <w:rsid w:val="00A95554"/>
    <w:rsid w:val="00A967BC"/>
    <w:rsid w:val="00A9768E"/>
    <w:rsid w:val="00AA05A5"/>
    <w:rsid w:val="00AA0A0E"/>
    <w:rsid w:val="00AA25F2"/>
    <w:rsid w:val="00AA2650"/>
    <w:rsid w:val="00AA2B31"/>
    <w:rsid w:val="00AA2C14"/>
    <w:rsid w:val="00AA30B4"/>
    <w:rsid w:val="00AA3450"/>
    <w:rsid w:val="00AA3579"/>
    <w:rsid w:val="00AA408F"/>
    <w:rsid w:val="00AA4564"/>
    <w:rsid w:val="00AA607E"/>
    <w:rsid w:val="00AB16BF"/>
    <w:rsid w:val="00AB1AB8"/>
    <w:rsid w:val="00AB2F51"/>
    <w:rsid w:val="00AB4886"/>
    <w:rsid w:val="00AB5176"/>
    <w:rsid w:val="00AB51B5"/>
    <w:rsid w:val="00AB5A88"/>
    <w:rsid w:val="00AB5BAA"/>
    <w:rsid w:val="00AB65B6"/>
    <w:rsid w:val="00AC0924"/>
    <w:rsid w:val="00AC0AED"/>
    <w:rsid w:val="00AC0E41"/>
    <w:rsid w:val="00AC1072"/>
    <w:rsid w:val="00AC18E6"/>
    <w:rsid w:val="00AC1DB5"/>
    <w:rsid w:val="00AC25B5"/>
    <w:rsid w:val="00AC2815"/>
    <w:rsid w:val="00AC60C1"/>
    <w:rsid w:val="00AC6410"/>
    <w:rsid w:val="00AC6B74"/>
    <w:rsid w:val="00AC71D2"/>
    <w:rsid w:val="00AC7525"/>
    <w:rsid w:val="00AC7BBB"/>
    <w:rsid w:val="00AD027F"/>
    <w:rsid w:val="00AD0572"/>
    <w:rsid w:val="00AD1127"/>
    <w:rsid w:val="00AD1481"/>
    <w:rsid w:val="00AD2924"/>
    <w:rsid w:val="00AD3120"/>
    <w:rsid w:val="00AD383A"/>
    <w:rsid w:val="00AD3B62"/>
    <w:rsid w:val="00AD50C5"/>
    <w:rsid w:val="00AD6811"/>
    <w:rsid w:val="00AD698D"/>
    <w:rsid w:val="00AD6E3F"/>
    <w:rsid w:val="00AD71C2"/>
    <w:rsid w:val="00AE008F"/>
    <w:rsid w:val="00AE0555"/>
    <w:rsid w:val="00AE23E0"/>
    <w:rsid w:val="00AE2FF6"/>
    <w:rsid w:val="00AE750F"/>
    <w:rsid w:val="00AE7CD8"/>
    <w:rsid w:val="00AF2111"/>
    <w:rsid w:val="00AF236B"/>
    <w:rsid w:val="00AF2B4F"/>
    <w:rsid w:val="00AF3EBA"/>
    <w:rsid w:val="00AF3F49"/>
    <w:rsid w:val="00AF648F"/>
    <w:rsid w:val="00AF67B2"/>
    <w:rsid w:val="00AF6844"/>
    <w:rsid w:val="00AF6B45"/>
    <w:rsid w:val="00AF6F83"/>
    <w:rsid w:val="00AF7FE2"/>
    <w:rsid w:val="00B0006E"/>
    <w:rsid w:val="00B01479"/>
    <w:rsid w:val="00B019B8"/>
    <w:rsid w:val="00B01C4B"/>
    <w:rsid w:val="00B01DB4"/>
    <w:rsid w:val="00B03C40"/>
    <w:rsid w:val="00B05166"/>
    <w:rsid w:val="00B05872"/>
    <w:rsid w:val="00B05934"/>
    <w:rsid w:val="00B069C4"/>
    <w:rsid w:val="00B07078"/>
    <w:rsid w:val="00B076DA"/>
    <w:rsid w:val="00B07F3A"/>
    <w:rsid w:val="00B1047A"/>
    <w:rsid w:val="00B105D3"/>
    <w:rsid w:val="00B1084A"/>
    <w:rsid w:val="00B10E64"/>
    <w:rsid w:val="00B1108D"/>
    <w:rsid w:val="00B11B8C"/>
    <w:rsid w:val="00B11BC4"/>
    <w:rsid w:val="00B11ECA"/>
    <w:rsid w:val="00B127A5"/>
    <w:rsid w:val="00B1288D"/>
    <w:rsid w:val="00B12AE0"/>
    <w:rsid w:val="00B132AB"/>
    <w:rsid w:val="00B151D7"/>
    <w:rsid w:val="00B15539"/>
    <w:rsid w:val="00B159F1"/>
    <w:rsid w:val="00B15A74"/>
    <w:rsid w:val="00B16200"/>
    <w:rsid w:val="00B1652C"/>
    <w:rsid w:val="00B1681E"/>
    <w:rsid w:val="00B17021"/>
    <w:rsid w:val="00B173EF"/>
    <w:rsid w:val="00B176DE"/>
    <w:rsid w:val="00B17F4C"/>
    <w:rsid w:val="00B20619"/>
    <w:rsid w:val="00B21779"/>
    <w:rsid w:val="00B22F30"/>
    <w:rsid w:val="00B23321"/>
    <w:rsid w:val="00B235FA"/>
    <w:rsid w:val="00B23DEB"/>
    <w:rsid w:val="00B2497A"/>
    <w:rsid w:val="00B24B46"/>
    <w:rsid w:val="00B2507A"/>
    <w:rsid w:val="00B271F2"/>
    <w:rsid w:val="00B27C18"/>
    <w:rsid w:val="00B30796"/>
    <w:rsid w:val="00B316EE"/>
    <w:rsid w:val="00B3258F"/>
    <w:rsid w:val="00B34501"/>
    <w:rsid w:val="00B3527F"/>
    <w:rsid w:val="00B355C8"/>
    <w:rsid w:val="00B35D52"/>
    <w:rsid w:val="00B366BF"/>
    <w:rsid w:val="00B3786C"/>
    <w:rsid w:val="00B37C2F"/>
    <w:rsid w:val="00B41022"/>
    <w:rsid w:val="00B4370A"/>
    <w:rsid w:val="00B4496D"/>
    <w:rsid w:val="00B47965"/>
    <w:rsid w:val="00B5009A"/>
    <w:rsid w:val="00B52C0C"/>
    <w:rsid w:val="00B52F89"/>
    <w:rsid w:val="00B53240"/>
    <w:rsid w:val="00B5447A"/>
    <w:rsid w:val="00B55BA4"/>
    <w:rsid w:val="00B56CA9"/>
    <w:rsid w:val="00B5794D"/>
    <w:rsid w:val="00B609E5"/>
    <w:rsid w:val="00B63195"/>
    <w:rsid w:val="00B63DE3"/>
    <w:rsid w:val="00B65501"/>
    <w:rsid w:val="00B7041F"/>
    <w:rsid w:val="00B70CB9"/>
    <w:rsid w:val="00B71692"/>
    <w:rsid w:val="00B723E2"/>
    <w:rsid w:val="00B738C5"/>
    <w:rsid w:val="00B739E4"/>
    <w:rsid w:val="00B73A7A"/>
    <w:rsid w:val="00B73A7C"/>
    <w:rsid w:val="00B73A87"/>
    <w:rsid w:val="00B751BF"/>
    <w:rsid w:val="00B75989"/>
    <w:rsid w:val="00B75A3A"/>
    <w:rsid w:val="00B76454"/>
    <w:rsid w:val="00B76711"/>
    <w:rsid w:val="00B77622"/>
    <w:rsid w:val="00B77877"/>
    <w:rsid w:val="00B8060B"/>
    <w:rsid w:val="00B80CA6"/>
    <w:rsid w:val="00B81BE9"/>
    <w:rsid w:val="00B82062"/>
    <w:rsid w:val="00B823AD"/>
    <w:rsid w:val="00B82CA7"/>
    <w:rsid w:val="00B839DD"/>
    <w:rsid w:val="00B83F41"/>
    <w:rsid w:val="00B86A83"/>
    <w:rsid w:val="00B8747B"/>
    <w:rsid w:val="00B90EB8"/>
    <w:rsid w:val="00B911CF"/>
    <w:rsid w:val="00B931BB"/>
    <w:rsid w:val="00B94040"/>
    <w:rsid w:val="00B94595"/>
    <w:rsid w:val="00B94769"/>
    <w:rsid w:val="00B94ADE"/>
    <w:rsid w:val="00B94CBB"/>
    <w:rsid w:val="00B94F1C"/>
    <w:rsid w:val="00B94F37"/>
    <w:rsid w:val="00B96B22"/>
    <w:rsid w:val="00BA06DB"/>
    <w:rsid w:val="00BA12DA"/>
    <w:rsid w:val="00BA155C"/>
    <w:rsid w:val="00BA3CB6"/>
    <w:rsid w:val="00BA53E8"/>
    <w:rsid w:val="00BA5423"/>
    <w:rsid w:val="00BA7B49"/>
    <w:rsid w:val="00BB08B1"/>
    <w:rsid w:val="00BB1806"/>
    <w:rsid w:val="00BB24F6"/>
    <w:rsid w:val="00BB2CBA"/>
    <w:rsid w:val="00BB319B"/>
    <w:rsid w:val="00BB5E71"/>
    <w:rsid w:val="00BB669F"/>
    <w:rsid w:val="00BB6BAD"/>
    <w:rsid w:val="00BB7365"/>
    <w:rsid w:val="00BB77F6"/>
    <w:rsid w:val="00BC12DC"/>
    <w:rsid w:val="00BC28CC"/>
    <w:rsid w:val="00BC3982"/>
    <w:rsid w:val="00BC4DD7"/>
    <w:rsid w:val="00BC6D2A"/>
    <w:rsid w:val="00BC71E0"/>
    <w:rsid w:val="00BC78C0"/>
    <w:rsid w:val="00BC7940"/>
    <w:rsid w:val="00BD121C"/>
    <w:rsid w:val="00BD143E"/>
    <w:rsid w:val="00BD1754"/>
    <w:rsid w:val="00BD18D1"/>
    <w:rsid w:val="00BD210F"/>
    <w:rsid w:val="00BD21F7"/>
    <w:rsid w:val="00BD2292"/>
    <w:rsid w:val="00BD43F4"/>
    <w:rsid w:val="00BD4910"/>
    <w:rsid w:val="00BD5676"/>
    <w:rsid w:val="00BD56E7"/>
    <w:rsid w:val="00BD6BA3"/>
    <w:rsid w:val="00BD6F40"/>
    <w:rsid w:val="00BD722E"/>
    <w:rsid w:val="00BD73CC"/>
    <w:rsid w:val="00BD7EAF"/>
    <w:rsid w:val="00BE3039"/>
    <w:rsid w:val="00BE54F9"/>
    <w:rsid w:val="00BE58B9"/>
    <w:rsid w:val="00BF0AE1"/>
    <w:rsid w:val="00BF1689"/>
    <w:rsid w:val="00BF19D6"/>
    <w:rsid w:val="00BF1FB1"/>
    <w:rsid w:val="00BF23EC"/>
    <w:rsid w:val="00BF29BC"/>
    <w:rsid w:val="00BF2A23"/>
    <w:rsid w:val="00BF522A"/>
    <w:rsid w:val="00BF60AC"/>
    <w:rsid w:val="00BF6318"/>
    <w:rsid w:val="00BF67D0"/>
    <w:rsid w:val="00BF6C84"/>
    <w:rsid w:val="00BF7617"/>
    <w:rsid w:val="00C00AE6"/>
    <w:rsid w:val="00C01C7B"/>
    <w:rsid w:val="00C022B6"/>
    <w:rsid w:val="00C053D3"/>
    <w:rsid w:val="00C05D41"/>
    <w:rsid w:val="00C05F45"/>
    <w:rsid w:val="00C070C7"/>
    <w:rsid w:val="00C07E6C"/>
    <w:rsid w:val="00C102E8"/>
    <w:rsid w:val="00C104DE"/>
    <w:rsid w:val="00C106B5"/>
    <w:rsid w:val="00C10F4B"/>
    <w:rsid w:val="00C1129A"/>
    <w:rsid w:val="00C11420"/>
    <w:rsid w:val="00C114CB"/>
    <w:rsid w:val="00C1248F"/>
    <w:rsid w:val="00C13E4F"/>
    <w:rsid w:val="00C13EF5"/>
    <w:rsid w:val="00C144A0"/>
    <w:rsid w:val="00C14964"/>
    <w:rsid w:val="00C15CE9"/>
    <w:rsid w:val="00C16F7A"/>
    <w:rsid w:val="00C175C8"/>
    <w:rsid w:val="00C20B34"/>
    <w:rsid w:val="00C23C12"/>
    <w:rsid w:val="00C244CA"/>
    <w:rsid w:val="00C248DF"/>
    <w:rsid w:val="00C24D4E"/>
    <w:rsid w:val="00C24FDA"/>
    <w:rsid w:val="00C25F92"/>
    <w:rsid w:val="00C267A9"/>
    <w:rsid w:val="00C271E4"/>
    <w:rsid w:val="00C27345"/>
    <w:rsid w:val="00C27A00"/>
    <w:rsid w:val="00C31163"/>
    <w:rsid w:val="00C315A7"/>
    <w:rsid w:val="00C32854"/>
    <w:rsid w:val="00C32B2B"/>
    <w:rsid w:val="00C334EA"/>
    <w:rsid w:val="00C3461E"/>
    <w:rsid w:val="00C349A8"/>
    <w:rsid w:val="00C35113"/>
    <w:rsid w:val="00C3518A"/>
    <w:rsid w:val="00C3696A"/>
    <w:rsid w:val="00C36EAD"/>
    <w:rsid w:val="00C411E4"/>
    <w:rsid w:val="00C425B6"/>
    <w:rsid w:val="00C43090"/>
    <w:rsid w:val="00C43096"/>
    <w:rsid w:val="00C4318B"/>
    <w:rsid w:val="00C43ABA"/>
    <w:rsid w:val="00C43B95"/>
    <w:rsid w:val="00C43C97"/>
    <w:rsid w:val="00C445D3"/>
    <w:rsid w:val="00C44646"/>
    <w:rsid w:val="00C45560"/>
    <w:rsid w:val="00C458C8"/>
    <w:rsid w:val="00C47665"/>
    <w:rsid w:val="00C50761"/>
    <w:rsid w:val="00C50AF6"/>
    <w:rsid w:val="00C553CD"/>
    <w:rsid w:val="00C56890"/>
    <w:rsid w:val="00C56C82"/>
    <w:rsid w:val="00C578E2"/>
    <w:rsid w:val="00C579CB"/>
    <w:rsid w:val="00C57D1B"/>
    <w:rsid w:val="00C60B0F"/>
    <w:rsid w:val="00C61BE3"/>
    <w:rsid w:val="00C635CC"/>
    <w:rsid w:val="00C64545"/>
    <w:rsid w:val="00C66695"/>
    <w:rsid w:val="00C67469"/>
    <w:rsid w:val="00C67798"/>
    <w:rsid w:val="00C677E0"/>
    <w:rsid w:val="00C71FD0"/>
    <w:rsid w:val="00C72485"/>
    <w:rsid w:val="00C72BFF"/>
    <w:rsid w:val="00C72E3A"/>
    <w:rsid w:val="00C73A13"/>
    <w:rsid w:val="00C73E89"/>
    <w:rsid w:val="00C73F84"/>
    <w:rsid w:val="00C749D6"/>
    <w:rsid w:val="00C75990"/>
    <w:rsid w:val="00C75E7F"/>
    <w:rsid w:val="00C76CF3"/>
    <w:rsid w:val="00C76F49"/>
    <w:rsid w:val="00C76F82"/>
    <w:rsid w:val="00C803F9"/>
    <w:rsid w:val="00C81DE3"/>
    <w:rsid w:val="00C82446"/>
    <w:rsid w:val="00C82FF6"/>
    <w:rsid w:val="00C8377B"/>
    <w:rsid w:val="00C859BC"/>
    <w:rsid w:val="00C864AA"/>
    <w:rsid w:val="00C8791D"/>
    <w:rsid w:val="00C91158"/>
    <w:rsid w:val="00C925C5"/>
    <w:rsid w:val="00C92DA9"/>
    <w:rsid w:val="00C93C1F"/>
    <w:rsid w:val="00C93D40"/>
    <w:rsid w:val="00C94E01"/>
    <w:rsid w:val="00C94E0F"/>
    <w:rsid w:val="00C953B8"/>
    <w:rsid w:val="00C96642"/>
    <w:rsid w:val="00C967A4"/>
    <w:rsid w:val="00CA0C37"/>
    <w:rsid w:val="00CA11CC"/>
    <w:rsid w:val="00CA1FA4"/>
    <w:rsid w:val="00CA23B2"/>
    <w:rsid w:val="00CA2415"/>
    <w:rsid w:val="00CA244F"/>
    <w:rsid w:val="00CA2A1B"/>
    <w:rsid w:val="00CA31BA"/>
    <w:rsid w:val="00CA33C2"/>
    <w:rsid w:val="00CA43E5"/>
    <w:rsid w:val="00CA4E5A"/>
    <w:rsid w:val="00CA6D20"/>
    <w:rsid w:val="00CA795F"/>
    <w:rsid w:val="00CB0056"/>
    <w:rsid w:val="00CB249B"/>
    <w:rsid w:val="00CB39FD"/>
    <w:rsid w:val="00CB47C9"/>
    <w:rsid w:val="00CB4E58"/>
    <w:rsid w:val="00CB6D1D"/>
    <w:rsid w:val="00CB6EF1"/>
    <w:rsid w:val="00CB76E4"/>
    <w:rsid w:val="00CC0D0D"/>
    <w:rsid w:val="00CC248A"/>
    <w:rsid w:val="00CC3FA9"/>
    <w:rsid w:val="00CC57D3"/>
    <w:rsid w:val="00CC5A36"/>
    <w:rsid w:val="00CC6478"/>
    <w:rsid w:val="00CD1A9D"/>
    <w:rsid w:val="00CD1FDB"/>
    <w:rsid w:val="00CD2BA9"/>
    <w:rsid w:val="00CD3490"/>
    <w:rsid w:val="00CD3F8E"/>
    <w:rsid w:val="00CD4480"/>
    <w:rsid w:val="00CD5A93"/>
    <w:rsid w:val="00CD5C6E"/>
    <w:rsid w:val="00CD6C49"/>
    <w:rsid w:val="00CD72BE"/>
    <w:rsid w:val="00CD7DDE"/>
    <w:rsid w:val="00CE0786"/>
    <w:rsid w:val="00CE1016"/>
    <w:rsid w:val="00CE24AF"/>
    <w:rsid w:val="00CE3FF4"/>
    <w:rsid w:val="00CE558A"/>
    <w:rsid w:val="00CE5D91"/>
    <w:rsid w:val="00CE5F1A"/>
    <w:rsid w:val="00CE7081"/>
    <w:rsid w:val="00CE7CA6"/>
    <w:rsid w:val="00CF0337"/>
    <w:rsid w:val="00CF0788"/>
    <w:rsid w:val="00CF1B44"/>
    <w:rsid w:val="00CF2583"/>
    <w:rsid w:val="00CF268A"/>
    <w:rsid w:val="00CF3BF8"/>
    <w:rsid w:val="00CF4E8B"/>
    <w:rsid w:val="00CF6838"/>
    <w:rsid w:val="00CF6DE2"/>
    <w:rsid w:val="00CF6F92"/>
    <w:rsid w:val="00D0002C"/>
    <w:rsid w:val="00D01776"/>
    <w:rsid w:val="00D01BE1"/>
    <w:rsid w:val="00D02288"/>
    <w:rsid w:val="00D024A7"/>
    <w:rsid w:val="00D03692"/>
    <w:rsid w:val="00D049EE"/>
    <w:rsid w:val="00D06111"/>
    <w:rsid w:val="00D0708F"/>
    <w:rsid w:val="00D07AE0"/>
    <w:rsid w:val="00D10133"/>
    <w:rsid w:val="00D124E8"/>
    <w:rsid w:val="00D15842"/>
    <w:rsid w:val="00D159DA"/>
    <w:rsid w:val="00D168C3"/>
    <w:rsid w:val="00D16C91"/>
    <w:rsid w:val="00D21EFB"/>
    <w:rsid w:val="00D233BC"/>
    <w:rsid w:val="00D2364C"/>
    <w:rsid w:val="00D24B94"/>
    <w:rsid w:val="00D25BB8"/>
    <w:rsid w:val="00D25E9E"/>
    <w:rsid w:val="00D27572"/>
    <w:rsid w:val="00D2757D"/>
    <w:rsid w:val="00D27F2C"/>
    <w:rsid w:val="00D32DC3"/>
    <w:rsid w:val="00D331DF"/>
    <w:rsid w:val="00D3321D"/>
    <w:rsid w:val="00D33415"/>
    <w:rsid w:val="00D34A2A"/>
    <w:rsid w:val="00D352DD"/>
    <w:rsid w:val="00D3639D"/>
    <w:rsid w:val="00D36640"/>
    <w:rsid w:val="00D375A6"/>
    <w:rsid w:val="00D4245F"/>
    <w:rsid w:val="00D42A9D"/>
    <w:rsid w:val="00D43496"/>
    <w:rsid w:val="00D43A89"/>
    <w:rsid w:val="00D46C53"/>
    <w:rsid w:val="00D47FE6"/>
    <w:rsid w:val="00D506AC"/>
    <w:rsid w:val="00D5188F"/>
    <w:rsid w:val="00D53989"/>
    <w:rsid w:val="00D53C3C"/>
    <w:rsid w:val="00D54DDF"/>
    <w:rsid w:val="00D56668"/>
    <w:rsid w:val="00D60827"/>
    <w:rsid w:val="00D618EA"/>
    <w:rsid w:val="00D623B1"/>
    <w:rsid w:val="00D62706"/>
    <w:rsid w:val="00D627CE"/>
    <w:rsid w:val="00D63208"/>
    <w:rsid w:val="00D634CF"/>
    <w:rsid w:val="00D647D5"/>
    <w:rsid w:val="00D64C89"/>
    <w:rsid w:val="00D64E17"/>
    <w:rsid w:val="00D65DE8"/>
    <w:rsid w:val="00D66295"/>
    <w:rsid w:val="00D6664C"/>
    <w:rsid w:val="00D70389"/>
    <w:rsid w:val="00D71459"/>
    <w:rsid w:val="00D71A34"/>
    <w:rsid w:val="00D72023"/>
    <w:rsid w:val="00D720A3"/>
    <w:rsid w:val="00D7227A"/>
    <w:rsid w:val="00D72471"/>
    <w:rsid w:val="00D73285"/>
    <w:rsid w:val="00D73EB0"/>
    <w:rsid w:val="00D746E2"/>
    <w:rsid w:val="00D749F2"/>
    <w:rsid w:val="00D75299"/>
    <w:rsid w:val="00D755EF"/>
    <w:rsid w:val="00D758E2"/>
    <w:rsid w:val="00D75EC3"/>
    <w:rsid w:val="00D76470"/>
    <w:rsid w:val="00D7774B"/>
    <w:rsid w:val="00D80A66"/>
    <w:rsid w:val="00D81748"/>
    <w:rsid w:val="00D826E9"/>
    <w:rsid w:val="00D82EA2"/>
    <w:rsid w:val="00D84162"/>
    <w:rsid w:val="00D858B5"/>
    <w:rsid w:val="00D85FBF"/>
    <w:rsid w:val="00D8632B"/>
    <w:rsid w:val="00D87C1A"/>
    <w:rsid w:val="00D87D53"/>
    <w:rsid w:val="00D908FA"/>
    <w:rsid w:val="00D93856"/>
    <w:rsid w:val="00D96046"/>
    <w:rsid w:val="00D967BF"/>
    <w:rsid w:val="00D96973"/>
    <w:rsid w:val="00D96AC0"/>
    <w:rsid w:val="00D96CEC"/>
    <w:rsid w:val="00D97414"/>
    <w:rsid w:val="00DA14B8"/>
    <w:rsid w:val="00DA153A"/>
    <w:rsid w:val="00DA1994"/>
    <w:rsid w:val="00DA1CD0"/>
    <w:rsid w:val="00DA1DBA"/>
    <w:rsid w:val="00DA2A0F"/>
    <w:rsid w:val="00DA349F"/>
    <w:rsid w:val="00DA627B"/>
    <w:rsid w:val="00DA6F3B"/>
    <w:rsid w:val="00DA7524"/>
    <w:rsid w:val="00DB0295"/>
    <w:rsid w:val="00DB2F20"/>
    <w:rsid w:val="00DB324D"/>
    <w:rsid w:val="00DB4265"/>
    <w:rsid w:val="00DB4E97"/>
    <w:rsid w:val="00DC176E"/>
    <w:rsid w:val="00DC205F"/>
    <w:rsid w:val="00DC2D52"/>
    <w:rsid w:val="00DC3FEA"/>
    <w:rsid w:val="00DC4D7E"/>
    <w:rsid w:val="00DC561D"/>
    <w:rsid w:val="00DC6715"/>
    <w:rsid w:val="00DC794C"/>
    <w:rsid w:val="00DC7A65"/>
    <w:rsid w:val="00DC7F33"/>
    <w:rsid w:val="00DD187F"/>
    <w:rsid w:val="00DD2261"/>
    <w:rsid w:val="00DD2BAF"/>
    <w:rsid w:val="00DD2D4B"/>
    <w:rsid w:val="00DD4C62"/>
    <w:rsid w:val="00DD556B"/>
    <w:rsid w:val="00DD56DB"/>
    <w:rsid w:val="00DD5BD4"/>
    <w:rsid w:val="00DD678A"/>
    <w:rsid w:val="00DD7AA1"/>
    <w:rsid w:val="00DE0ED4"/>
    <w:rsid w:val="00DE0F51"/>
    <w:rsid w:val="00DE0FC2"/>
    <w:rsid w:val="00DE106C"/>
    <w:rsid w:val="00DE113D"/>
    <w:rsid w:val="00DE1313"/>
    <w:rsid w:val="00DE1B4C"/>
    <w:rsid w:val="00DE22A5"/>
    <w:rsid w:val="00DE2AF0"/>
    <w:rsid w:val="00DE4312"/>
    <w:rsid w:val="00DE4A37"/>
    <w:rsid w:val="00DE4F12"/>
    <w:rsid w:val="00DE6E77"/>
    <w:rsid w:val="00DE75C5"/>
    <w:rsid w:val="00DF00BE"/>
    <w:rsid w:val="00DF07ED"/>
    <w:rsid w:val="00DF0BEE"/>
    <w:rsid w:val="00DF1054"/>
    <w:rsid w:val="00DF145B"/>
    <w:rsid w:val="00DF1CB1"/>
    <w:rsid w:val="00DF1F10"/>
    <w:rsid w:val="00DF3B83"/>
    <w:rsid w:val="00DF45D8"/>
    <w:rsid w:val="00DF4FB2"/>
    <w:rsid w:val="00DF558D"/>
    <w:rsid w:val="00DF5F3D"/>
    <w:rsid w:val="00DF76A1"/>
    <w:rsid w:val="00E00B51"/>
    <w:rsid w:val="00E01311"/>
    <w:rsid w:val="00E030BD"/>
    <w:rsid w:val="00E03ABE"/>
    <w:rsid w:val="00E04562"/>
    <w:rsid w:val="00E0468A"/>
    <w:rsid w:val="00E05057"/>
    <w:rsid w:val="00E05064"/>
    <w:rsid w:val="00E0681B"/>
    <w:rsid w:val="00E0751D"/>
    <w:rsid w:val="00E11526"/>
    <w:rsid w:val="00E1181C"/>
    <w:rsid w:val="00E11AAC"/>
    <w:rsid w:val="00E11FD6"/>
    <w:rsid w:val="00E12E82"/>
    <w:rsid w:val="00E13089"/>
    <w:rsid w:val="00E13156"/>
    <w:rsid w:val="00E13D76"/>
    <w:rsid w:val="00E14B7D"/>
    <w:rsid w:val="00E1683C"/>
    <w:rsid w:val="00E16BEA"/>
    <w:rsid w:val="00E16F24"/>
    <w:rsid w:val="00E206ED"/>
    <w:rsid w:val="00E212A2"/>
    <w:rsid w:val="00E21F4F"/>
    <w:rsid w:val="00E22463"/>
    <w:rsid w:val="00E22BEF"/>
    <w:rsid w:val="00E25323"/>
    <w:rsid w:val="00E25720"/>
    <w:rsid w:val="00E26F18"/>
    <w:rsid w:val="00E27EF5"/>
    <w:rsid w:val="00E3023C"/>
    <w:rsid w:val="00E30774"/>
    <w:rsid w:val="00E309F7"/>
    <w:rsid w:val="00E3176B"/>
    <w:rsid w:val="00E325E9"/>
    <w:rsid w:val="00E33B53"/>
    <w:rsid w:val="00E34427"/>
    <w:rsid w:val="00E34A5A"/>
    <w:rsid w:val="00E35122"/>
    <w:rsid w:val="00E377C5"/>
    <w:rsid w:val="00E41022"/>
    <w:rsid w:val="00E42ADA"/>
    <w:rsid w:val="00E442DA"/>
    <w:rsid w:val="00E453F3"/>
    <w:rsid w:val="00E460B6"/>
    <w:rsid w:val="00E46122"/>
    <w:rsid w:val="00E50343"/>
    <w:rsid w:val="00E50A87"/>
    <w:rsid w:val="00E50DE2"/>
    <w:rsid w:val="00E5385A"/>
    <w:rsid w:val="00E53D21"/>
    <w:rsid w:val="00E54371"/>
    <w:rsid w:val="00E54590"/>
    <w:rsid w:val="00E5462C"/>
    <w:rsid w:val="00E54D7B"/>
    <w:rsid w:val="00E553C4"/>
    <w:rsid w:val="00E56281"/>
    <w:rsid w:val="00E56780"/>
    <w:rsid w:val="00E56E4B"/>
    <w:rsid w:val="00E5778A"/>
    <w:rsid w:val="00E608EB"/>
    <w:rsid w:val="00E62893"/>
    <w:rsid w:val="00E65441"/>
    <w:rsid w:val="00E65F37"/>
    <w:rsid w:val="00E66D28"/>
    <w:rsid w:val="00E66D2B"/>
    <w:rsid w:val="00E67C11"/>
    <w:rsid w:val="00E7032E"/>
    <w:rsid w:val="00E7058D"/>
    <w:rsid w:val="00E70B23"/>
    <w:rsid w:val="00E71AE0"/>
    <w:rsid w:val="00E7322E"/>
    <w:rsid w:val="00E73613"/>
    <w:rsid w:val="00E743C6"/>
    <w:rsid w:val="00E7454C"/>
    <w:rsid w:val="00E74A5E"/>
    <w:rsid w:val="00E74DF8"/>
    <w:rsid w:val="00E75B65"/>
    <w:rsid w:val="00E75F77"/>
    <w:rsid w:val="00E764E2"/>
    <w:rsid w:val="00E76D5D"/>
    <w:rsid w:val="00E77155"/>
    <w:rsid w:val="00E81988"/>
    <w:rsid w:val="00E81C16"/>
    <w:rsid w:val="00E8201C"/>
    <w:rsid w:val="00E84C09"/>
    <w:rsid w:val="00E8549D"/>
    <w:rsid w:val="00E8592C"/>
    <w:rsid w:val="00E85CDF"/>
    <w:rsid w:val="00E861F1"/>
    <w:rsid w:val="00E86888"/>
    <w:rsid w:val="00E869C2"/>
    <w:rsid w:val="00E87A14"/>
    <w:rsid w:val="00E90F97"/>
    <w:rsid w:val="00E91681"/>
    <w:rsid w:val="00E929AC"/>
    <w:rsid w:val="00E93D9D"/>
    <w:rsid w:val="00E95911"/>
    <w:rsid w:val="00EA3D0B"/>
    <w:rsid w:val="00EA58BC"/>
    <w:rsid w:val="00EA5A2B"/>
    <w:rsid w:val="00EA72F3"/>
    <w:rsid w:val="00EA7608"/>
    <w:rsid w:val="00EA7B9E"/>
    <w:rsid w:val="00EB0784"/>
    <w:rsid w:val="00EB1703"/>
    <w:rsid w:val="00EB2270"/>
    <w:rsid w:val="00EB2AF1"/>
    <w:rsid w:val="00EB4455"/>
    <w:rsid w:val="00EB54B7"/>
    <w:rsid w:val="00EB6E03"/>
    <w:rsid w:val="00EB78A0"/>
    <w:rsid w:val="00EC15FD"/>
    <w:rsid w:val="00EC2184"/>
    <w:rsid w:val="00EC2642"/>
    <w:rsid w:val="00EC290A"/>
    <w:rsid w:val="00EC486D"/>
    <w:rsid w:val="00EC609A"/>
    <w:rsid w:val="00EC7617"/>
    <w:rsid w:val="00EC7CB8"/>
    <w:rsid w:val="00ED01A3"/>
    <w:rsid w:val="00ED0985"/>
    <w:rsid w:val="00ED0C9A"/>
    <w:rsid w:val="00ED26E1"/>
    <w:rsid w:val="00ED3C07"/>
    <w:rsid w:val="00ED594A"/>
    <w:rsid w:val="00ED5C9F"/>
    <w:rsid w:val="00ED6829"/>
    <w:rsid w:val="00ED69F2"/>
    <w:rsid w:val="00ED6E16"/>
    <w:rsid w:val="00EE0D43"/>
    <w:rsid w:val="00EE1E41"/>
    <w:rsid w:val="00EE3368"/>
    <w:rsid w:val="00EE3853"/>
    <w:rsid w:val="00EE4F28"/>
    <w:rsid w:val="00EE5670"/>
    <w:rsid w:val="00EE5F34"/>
    <w:rsid w:val="00EE67E1"/>
    <w:rsid w:val="00EE7DB1"/>
    <w:rsid w:val="00EF0246"/>
    <w:rsid w:val="00EF0833"/>
    <w:rsid w:val="00EF1701"/>
    <w:rsid w:val="00EF1AC4"/>
    <w:rsid w:val="00EF1C1C"/>
    <w:rsid w:val="00EF34C5"/>
    <w:rsid w:val="00EF48B3"/>
    <w:rsid w:val="00EF5A96"/>
    <w:rsid w:val="00EF69D8"/>
    <w:rsid w:val="00F01C19"/>
    <w:rsid w:val="00F03488"/>
    <w:rsid w:val="00F042AE"/>
    <w:rsid w:val="00F0498B"/>
    <w:rsid w:val="00F0684F"/>
    <w:rsid w:val="00F0707F"/>
    <w:rsid w:val="00F07345"/>
    <w:rsid w:val="00F10755"/>
    <w:rsid w:val="00F10E3F"/>
    <w:rsid w:val="00F1206E"/>
    <w:rsid w:val="00F13630"/>
    <w:rsid w:val="00F1436B"/>
    <w:rsid w:val="00F14685"/>
    <w:rsid w:val="00F14C70"/>
    <w:rsid w:val="00F158B9"/>
    <w:rsid w:val="00F15FE7"/>
    <w:rsid w:val="00F168B7"/>
    <w:rsid w:val="00F17AB1"/>
    <w:rsid w:val="00F17DC7"/>
    <w:rsid w:val="00F22DE9"/>
    <w:rsid w:val="00F24C7F"/>
    <w:rsid w:val="00F25118"/>
    <w:rsid w:val="00F26043"/>
    <w:rsid w:val="00F26E00"/>
    <w:rsid w:val="00F274AB"/>
    <w:rsid w:val="00F32FF6"/>
    <w:rsid w:val="00F3471C"/>
    <w:rsid w:val="00F34D34"/>
    <w:rsid w:val="00F356E5"/>
    <w:rsid w:val="00F3587E"/>
    <w:rsid w:val="00F36194"/>
    <w:rsid w:val="00F37202"/>
    <w:rsid w:val="00F420C6"/>
    <w:rsid w:val="00F45274"/>
    <w:rsid w:val="00F45BCC"/>
    <w:rsid w:val="00F45F32"/>
    <w:rsid w:val="00F47480"/>
    <w:rsid w:val="00F47542"/>
    <w:rsid w:val="00F47B45"/>
    <w:rsid w:val="00F506C1"/>
    <w:rsid w:val="00F51F99"/>
    <w:rsid w:val="00F5220A"/>
    <w:rsid w:val="00F54019"/>
    <w:rsid w:val="00F60757"/>
    <w:rsid w:val="00F608D7"/>
    <w:rsid w:val="00F619ED"/>
    <w:rsid w:val="00F62E37"/>
    <w:rsid w:val="00F64870"/>
    <w:rsid w:val="00F64F76"/>
    <w:rsid w:val="00F65BCE"/>
    <w:rsid w:val="00F65DA0"/>
    <w:rsid w:val="00F660D1"/>
    <w:rsid w:val="00F664B0"/>
    <w:rsid w:val="00F720CA"/>
    <w:rsid w:val="00F72B08"/>
    <w:rsid w:val="00F72EEC"/>
    <w:rsid w:val="00F73365"/>
    <w:rsid w:val="00F73DF1"/>
    <w:rsid w:val="00F74A51"/>
    <w:rsid w:val="00F7500C"/>
    <w:rsid w:val="00F7540E"/>
    <w:rsid w:val="00F75CEE"/>
    <w:rsid w:val="00F7669F"/>
    <w:rsid w:val="00F80BC7"/>
    <w:rsid w:val="00F839CC"/>
    <w:rsid w:val="00F83AE0"/>
    <w:rsid w:val="00F84877"/>
    <w:rsid w:val="00F848DD"/>
    <w:rsid w:val="00F856A5"/>
    <w:rsid w:val="00F8659E"/>
    <w:rsid w:val="00F86F3A"/>
    <w:rsid w:val="00F910AC"/>
    <w:rsid w:val="00F921AF"/>
    <w:rsid w:val="00F9225C"/>
    <w:rsid w:val="00F92853"/>
    <w:rsid w:val="00F932FE"/>
    <w:rsid w:val="00F94C76"/>
    <w:rsid w:val="00F95984"/>
    <w:rsid w:val="00FA0A62"/>
    <w:rsid w:val="00FA1199"/>
    <w:rsid w:val="00FA4560"/>
    <w:rsid w:val="00FA4BB4"/>
    <w:rsid w:val="00FA5B3E"/>
    <w:rsid w:val="00FA5C2E"/>
    <w:rsid w:val="00FA62C5"/>
    <w:rsid w:val="00FA6DC9"/>
    <w:rsid w:val="00FA6DF6"/>
    <w:rsid w:val="00FA78CA"/>
    <w:rsid w:val="00FA7D2B"/>
    <w:rsid w:val="00FB06A1"/>
    <w:rsid w:val="00FB083D"/>
    <w:rsid w:val="00FB1939"/>
    <w:rsid w:val="00FB2F22"/>
    <w:rsid w:val="00FB37B4"/>
    <w:rsid w:val="00FB56E5"/>
    <w:rsid w:val="00FB6A6A"/>
    <w:rsid w:val="00FC1023"/>
    <w:rsid w:val="00FC13BF"/>
    <w:rsid w:val="00FC1F95"/>
    <w:rsid w:val="00FC2079"/>
    <w:rsid w:val="00FC2274"/>
    <w:rsid w:val="00FC3239"/>
    <w:rsid w:val="00FC491B"/>
    <w:rsid w:val="00FC733F"/>
    <w:rsid w:val="00FD0A15"/>
    <w:rsid w:val="00FD0FC9"/>
    <w:rsid w:val="00FD106C"/>
    <w:rsid w:val="00FD4046"/>
    <w:rsid w:val="00FD40D7"/>
    <w:rsid w:val="00FD47A4"/>
    <w:rsid w:val="00FD54F2"/>
    <w:rsid w:val="00FD6321"/>
    <w:rsid w:val="00FD6E4C"/>
    <w:rsid w:val="00FD771E"/>
    <w:rsid w:val="00FE3077"/>
    <w:rsid w:val="00FE31A2"/>
    <w:rsid w:val="00FE5136"/>
    <w:rsid w:val="00FE61CF"/>
    <w:rsid w:val="00FE64C2"/>
    <w:rsid w:val="00FE6DED"/>
    <w:rsid w:val="00FE7376"/>
    <w:rsid w:val="00FE7462"/>
    <w:rsid w:val="00FF033E"/>
    <w:rsid w:val="00FF0FDD"/>
    <w:rsid w:val="00FF1088"/>
    <w:rsid w:val="00FF177A"/>
    <w:rsid w:val="00FF22A6"/>
    <w:rsid w:val="00FF22FE"/>
    <w:rsid w:val="00FF242D"/>
    <w:rsid w:val="00FF3882"/>
    <w:rsid w:val="00FF3F93"/>
    <w:rsid w:val="00FF67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BEA030"/>
  <w15:docId w15:val="{AE5FDD19-B5A7-420A-A8E8-8610432FFD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Times New Roman" w:hAnsi="Calibri" w:cs="Times New Roman"/>
        <w:lang w:val="en-AU" w:eastAsia="en-AU" w:bidi="ar-SA"/>
      </w:rPr>
    </w:rPrDefault>
    <w:pPrDefault>
      <w:pPr>
        <w:spacing w:after="8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51332"/>
    <w:rPr>
      <w:rFonts w:ascii="Arial" w:hAnsi="Arial" w:cs="Tahoma"/>
      <w:sz w:val="28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251332"/>
    <w:pPr>
      <w:keepNext/>
      <w:keepLines/>
      <w:spacing w:before="240" w:after="240"/>
      <w:outlineLvl w:val="0"/>
    </w:pPr>
    <w:rPr>
      <w:rFonts w:cs="Times New Roman"/>
      <w:b/>
      <w:bCs/>
      <w:color w:val="16405B"/>
      <w:sz w:val="44"/>
      <w:szCs w:val="32"/>
      <w:lang w:eastAsia="x-none"/>
    </w:rPr>
  </w:style>
  <w:style w:type="paragraph" w:styleId="Heading2">
    <w:name w:val="heading 2"/>
    <w:basedOn w:val="Normal"/>
    <w:next w:val="Normal"/>
    <w:link w:val="Heading2Char"/>
    <w:uiPriority w:val="9"/>
    <w:qFormat/>
    <w:rsid w:val="00251332"/>
    <w:pPr>
      <w:keepNext/>
      <w:keepLines/>
      <w:spacing w:after="0"/>
      <w:outlineLvl w:val="1"/>
    </w:pPr>
    <w:rPr>
      <w:rFonts w:cs="Times New Roman"/>
      <w:b/>
      <w:bCs/>
      <w:color w:val="00787A"/>
      <w:sz w:val="36"/>
      <w:szCs w:val="26"/>
      <w:lang w:val="x-none" w:eastAsia="x-none"/>
    </w:rPr>
  </w:style>
  <w:style w:type="paragraph" w:styleId="Heading3">
    <w:name w:val="heading 3"/>
    <w:basedOn w:val="Normal"/>
    <w:next w:val="Normal"/>
    <w:link w:val="Heading3Char"/>
    <w:uiPriority w:val="9"/>
    <w:qFormat/>
    <w:rsid w:val="00251332"/>
    <w:pPr>
      <w:keepNext/>
      <w:outlineLvl w:val="2"/>
    </w:pPr>
    <w:rPr>
      <w:rFonts w:cs="Times New Roman"/>
      <w:b/>
      <w:bCs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251332"/>
    <w:rPr>
      <w:rFonts w:ascii="Arial" w:hAnsi="Arial"/>
      <w:b/>
      <w:bCs/>
      <w:color w:val="16405B"/>
      <w:sz w:val="44"/>
      <w:szCs w:val="32"/>
      <w:lang w:eastAsia="x-none"/>
    </w:rPr>
  </w:style>
  <w:style w:type="character" w:customStyle="1" w:styleId="Heading2Char">
    <w:name w:val="Heading 2 Char"/>
    <w:link w:val="Heading2"/>
    <w:uiPriority w:val="9"/>
    <w:rsid w:val="00251332"/>
    <w:rPr>
      <w:rFonts w:ascii="Arial" w:hAnsi="Arial"/>
      <w:b/>
      <w:bCs/>
      <w:color w:val="00787A"/>
      <w:sz w:val="36"/>
      <w:szCs w:val="26"/>
      <w:lang w:val="x-none" w:eastAsia="x-none"/>
    </w:rPr>
  </w:style>
  <w:style w:type="character" w:styleId="Strong">
    <w:name w:val="Strong"/>
    <w:uiPriority w:val="22"/>
    <w:qFormat/>
    <w:rsid w:val="00AD0572"/>
    <w:rPr>
      <w:rFonts w:ascii="Montserrat" w:hAnsi="Montserrat"/>
      <w:b/>
      <w:bCs/>
      <w:color w:val="auto"/>
      <w:sz w:val="28"/>
    </w:rPr>
  </w:style>
  <w:style w:type="paragraph" w:customStyle="1" w:styleId="captions">
    <w:name w:val="captions"/>
    <w:basedOn w:val="Normal"/>
    <w:qFormat/>
    <w:rsid w:val="007141F0"/>
    <w:rPr>
      <w:rFonts w:ascii="Montserrat" w:hAnsi="Montserrat"/>
      <w:sz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141F0"/>
    <w:pPr>
      <w:spacing w:after="0"/>
    </w:pPr>
    <w:rPr>
      <w:rFonts w:ascii="Tahoma" w:hAnsi="Tahoma" w:cs="Times New Roman"/>
      <w:sz w:val="16"/>
      <w:szCs w:val="16"/>
      <w:lang w:eastAsia="x-none"/>
    </w:rPr>
  </w:style>
  <w:style w:type="character" w:customStyle="1" w:styleId="BalloonTextChar">
    <w:name w:val="Balloon Text Char"/>
    <w:link w:val="BalloonText"/>
    <w:uiPriority w:val="99"/>
    <w:semiHidden/>
    <w:rsid w:val="007141F0"/>
    <w:rPr>
      <w:rFonts w:ascii="Tahoma" w:hAnsi="Tahoma" w:cs="Tahoma"/>
      <w:sz w:val="16"/>
      <w:szCs w:val="16"/>
      <w:lang w:val="en-GB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E90F97"/>
    <w:rPr>
      <w:rFonts w:ascii="Tahoma" w:hAnsi="Tahoma" w:cs="Times New Roman"/>
      <w:sz w:val="16"/>
      <w:szCs w:val="16"/>
    </w:rPr>
  </w:style>
  <w:style w:type="character" w:customStyle="1" w:styleId="DocumentMapChar">
    <w:name w:val="Document Map Char"/>
    <w:link w:val="DocumentMap"/>
    <w:uiPriority w:val="99"/>
    <w:semiHidden/>
    <w:rsid w:val="00E90F97"/>
    <w:rPr>
      <w:rFonts w:ascii="Tahoma" w:hAnsi="Tahoma" w:cs="Tahoma"/>
      <w:sz w:val="16"/>
      <w:szCs w:val="16"/>
      <w:lang w:val="en-GB" w:eastAsia="en-US"/>
    </w:rPr>
  </w:style>
  <w:style w:type="character" w:styleId="Hyperlink">
    <w:name w:val="Hyperlink"/>
    <w:uiPriority w:val="99"/>
    <w:unhideWhenUsed/>
    <w:rsid w:val="00AD0572"/>
    <w:rPr>
      <w:rFonts w:ascii="Montserrat" w:hAnsi="Montserrat"/>
      <w:b/>
      <w:color w:val="16405B"/>
      <w:sz w:val="28"/>
      <w:u w:val="none"/>
    </w:rPr>
  </w:style>
  <w:style w:type="character" w:customStyle="1" w:styleId="IntenseEmphasis1">
    <w:name w:val="Intense Emphasis1"/>
    <w:uiPriority w:val="21"/>
    <w:qFormat/>
    <w:rsid w:val="00941718"/>
    <w:rPr>
      <w:b/>
      <w:bCs/>
      <w:i/>
      <w:iCs/>
      <w:color w:val="4F81BD"/>
    </w:rPr>
  </w:style>
  <w:style w:type="paragraph" w:customStyle="1" w:styleId="Default">
    <w:name w:val="Default"/>
    <w:rsid w:val="006355FB"/>
    <w:pPr>
      <w:autoSpaceDE w:val="0"/>
      <w:autoSpaceDN w:val="0"/>
      <w:adjustRightInd w:val="0"/>
    </w:pPr>
    <w:rPr>
      <w:rFonts w:ascii="Gotham Medium" w:hAnsi="Gotham Medium" w:cs="Gotham Medium"/>
      <w:color w:val="000000"/>
      <w:sz w:val="24"/>
      <w:szCs w:val="24"/>
    </w:rPr>
  </w:style>
  <w:style w:type="paragraph" w:customStyle="1" w:styleId="Pa1">
    <w:name w:val="Pa1"/>
    <w:basedOn w:val="Default"/>
    <w:next w:val="Default"/>
    <w:uiPriority w:val="99"/>
    <w:rsid w:val="006355FB"/>
    <w:pPr>
      <w:spacing w:line="201" w:lineRule="atLeast"/>
    </w:pPr>
    <w:rPr>
      <w:rFonts w:cs="Times New Roman"/>
      <w:color w:val="auto"/>
    </w:rPr>
  </w:style>
  <w:style w:type="character" w:customStyle="1" w:styleId="A1">
    <w:name w:val="A1"/>
    <w:uiPriority w:val="99"/>
    <w:rsid w:val="006355FB"/>
    <w:rPr>
      <w:rFonts w:cs="Gotham Medium"/>
      <w:color w:val="E31736"/>
      <w:sz w:val="42"/>
      <w:szCs w:val="42"/>
    </w:rPr>
  </w:style>
  <w:style w:type="character" w:customStyle="1" w:styleId="Heading3Char">
    <w:name w:val="Heading 3 Char"/>
    <w:link w:val="Heading3"/>
    <w:uiPriority w:val="9"/>
    <w:rsid w:val="00251332"/>
    <w:rPr>
      <w:rFonts w:ascii="Arial" w:hAnsi="Arial"/>
      <w:b/>
      <w:bCs/>
      <w:sz w:val="28"/>
      <w:szCs w:val="26"/>
      <w:lang w:eastAsia="en-US"/>
    </w:rPr>
  </w:style>
  <w:style w:type="paragraph" w:styleId="BodyText">
    <w:name w:val="Body Text"/>
    <w:link w:val="BodyTextChar"/>
    <w:uiPriority w:val="99"/>
    <w:rsid w:val="00DC2D52"/>
    <w:pPr>
      <w:spacing w:before="240" w:line="320" w:lineRule="atLeast"/>
      <w:jc w:val="both"/>
    </w:pPr>
    <w:rPr>
      <w:rFonts w:ascii="Times New Roman" w:hAnsi="Times New Roman"/>
      <w:sz w:val="26"/>
    </w:rPr>
  </w:style>
  <w:style w:type="character" w:customStyle="1" w:styleId="BodyTextChar">
    <w:name w:val="Body Text Char"/>
    <w:link w:val="BodyText"/>
    <w:uiPriority w:val="99"/>
    <w:rsid w:val="00DC2D52"/>
    <w:rPr>
      <w:rFonts w:ascii="Times New Roman" w:hAnsi="Times New Roman"/>
      <w:sz w:val="26"/>
      <w:lang w:val="en-AU" w:eastAsia="en-AU" w:bidi="ar-SA"/>
    </w:rPr>
  </w:style>
  <w:style w:type="paragraph" w:customStyle="1" w:styleId="LightList-Accent51">
    <w:name w:val="Light List - Accent 51"/>
    <w:basedOn w:val="Normal"/>
    <w:uiPriority w:val="34"/>
    <w:qFormat/>
    <w:rsid w:val="00C23C12"/>
    <w:pPr>
      <w:ind w:left="720"/>
    </w:pPr>
    <w:rPr>
      <w:rFonts w:ascii="Montserrat" w:hAnsi="Montserrat"/>
    </w:rPr>
  </w:style>
  <w:style w:type="paragraph" w:styleId="Header">
    <w:name w:val="header"/>
    <w:basedOn w:val="Normal"/>
    <w:link w:val="HeaderChar"/>
    <w:uiPriority w:val="99"/>
    <w:unhideWhenUsed/>
    <w:rsid w:val="00134CC3"/>
    <w:pPr>
      <w:tabs>
        <w:tab w:val="center" w:pos="4513"/>
        <w:tab w:val="right" w:pos="9026"/>
      </w:tabs>
    </w:pPr>
    <w:rPr>
      <w:rFonts w:ascii="Montserrat" w:hAnsi="Montserrat" w:cs="Times New Roman"/>
    </w:rPr>
  </w:style>
  <w:style w:type="character" w:customStyle="1" w:styleId="HeaderChar">
    <w:name w:val="Header Char"/>
    <w:link w:val="Header"/>
    <w:uiPriority w:val="99"/>
    <w:rsid w:val="00134CC3"/>
    <w:rPr>
      <w:rFonts w:ascii="Arial" w:hAnsi="Arial" w:cs="Tahoma"/>
      <w:sz w:val="28"/>
      <w:szCs w:val="22"/>
      <w:lang w:val="en-GB" w:eastAsia="en-US"/>
    </w:rPr>
  </w:style>
  <w:style w:type="paragraph" w:styleId="Footer">
    <w:name w:val="footer"/>
    <w:basedOn w:val="Normal"/>
    <w:link w:val="FooterChar"/>
    <w:uiPriority w:val="99"/>
    <w:unhideWhenUsed/>
    <w:rsid w:val="00134CC3"/>
    <w:pPr>
      <w:tabs>
        <w:tab w:val="center" w:pos="4513"/>
        <w:tab w:val="right" w:pos="9026"/>
      </w:tabs>
    </w:pPr>
    <w:rPr>
      <w:rFonts w:ascii="Montserrat" w:hAnsi="Montserrat" w:cs="Times New Roman"/>
      <w:sz w:val="22"/>
    </w:rPr>
  </w:style>
  <w:style w:type="character" w:customStyle="1" w:styleId="FooterChar">
    <w:name w:val="Footer Char"/>
    <w:link w:val="Footer"/>
    <w:uiPriority w:val="99"/>
    <w:rsid w:val="00134CC3"/>
    <w:rPr>
      <w:rFonts w:ascii="Arial" w:hAnsi="Arial" w:cs="Tahoma"/>
      <w:sz w:val="22"/>
      <w:szCs w:val="22"/>
      <w:lang w:val="en-GB" w:eastAsia="en-US"/>
    </w:rPr>
  </w:style>
  <w:style w:type="character" w:styleId="CommentReference">
    <w:name w:val="annotation reference"/>
    <w:uiPriority w:val="99"/>
    <w:semiHidden/>
    <w:unhideWhenUsed/>
    <w:rsid w:val="00E461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46122"/>
    <w:rPr>
      <w:rFonts w:ascii="Montserrat" w:hAnsi="Montserrat" w:cs="Times New Roman"/>
      <w:sz w:val="20"/>
      <w:szCs w:val="20"/>
    </w:rPr>
  </w:style>
  <w:style w:type="character" w:customStyle="1" w:styleId="CommentTextChar">
    <w:name w:val="Comment Text Char"/>
    <w:link w:val="CommentText"/>
    <w:uiPriority w:val="99"/>
    <w:rsid w:val="00E46122"/>
    <w:rPr>
      <w:rFonts w:ascii="Arial" w:hAnsi="Arial" w:cs="Tahoma"/>
      <w:lang w:val="en-GB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46122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E46122"/>
    <w:rPr>
      <w:rFonts w:ascii="Arial" w:hAnsi="Arial" w:cs="Tahoma"/>
      <w:b/>
      <w:bCs/>
      <w:lang w:val="en-GB" w:eastAsia="en-US"/>
    </w:rPr>
  </w:style>
  <w:style w:type="paragraph" w:customStyle="1" w:styleId="DarkList-Accent31">
    <w:name w:val="Dark List - Accent 31"/>
    <w:hidden/>
    <w:uiPriority w:val="99"/>
    <w:semiHidden/>
    <w:rsid w:val="000B4D35"/>
    <w:rPr>
      <w:rFonts w:ascii="Arial" w:hAnsi="Arial" w:cs="Tahoma"/>
      <w:sz w:val="28"/>
      <w:szCs w:val="22"/>
      <w:lang w:val="en-GB" w:eastAsia="en-US"/>
    </w:rPr>
  </w:style>
  <w:style w:type="table" w:styleId="TableGrid">
    <w:name w:val="Table Grid"/>
    <w:basedOn w:val="TableNormal"/>
    <w:uiPriority w:val="59"/>
    <w:rsid w:val="007528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uiPriority w:val="99"/>
    <w:semiHidden/>
    <w:unhideWhenUsed/>
    <w:rsid w:val="003C25FD"/>
  </w:style>
  <w:style w:type="paragraph" w:styleId="TOC1">
    <w:name w:val="toc 1"/>
    <w:basedOn w:val="Normal"/>
    <w:next w:val="Normal"/>
    <w:autoRedefine/>
    <w:uiPriority w:val="39"/>
    <w:unhideWhenUsed/>
    <w:rsid w:val="00140D1D"/>
    <w:pPr>
      <w:tabs>
        <w:tab w:val="right" w:pos="9016"/>
      </w:tabs>
      <w:spacing w:before="240" w:after="100" w:line="360" w:lineRule="auto"/>
    </w:pPr>
    <w:rPr>
      <w:rFonts w:asciiTheme="minorBidi" w:eastAsia="Cordia New" w:hAnsiTheme="minorBidi" w:cstheme="minorBidi"/>
      <w:bCs/>
      <w:noProof/>
      <w:sz w:val="24"/>
      <w:szCs w:val="24"/>
      <w:lang w:val="th-TH" w:bidi="th-TH"/>
    </w:rPr>
  </w:style>
  <w:style w:type="paragraph" w:styleId="TOC2">
    <w:name w:val="toc 2"/>
    <w:basedOn w:val="Normal"/>
    <w:next w:val="Normal"/>
    <w:link w:val="TOC2Char"/>
    <w:autoRedefine/>
    <w:uiPriority w:val="39"/>
    <w:unhideWhenUsed/>
    <w:rsid w:val="00785FE2"/>
    <w:pPr>
      <w:spacing w:after="100"/>
      <w:ind w:left="280"/>
    </w:pPr>
    <w:rPr>
      <w:rFonts w:ascii="Montserrat" w:hAnsi="Montserrat"/>
    </w:rPr>
  </w:style>
  <w:style w:type="paragraph" w:customStyle="1" w:styleId="Tablespacerrow">
    <w:name w:val="Table spacer row"/>
    <w:basedOn w:val="captions"/>
    <w:qFormat/>
    <w:rsid w:val="00397314"/>
    <w:pPr>
      <w:jc w:val="center"/>
    </w:pPr>
    <w:rPr>
      <w:noProof/>
      <w:sz w:val="8"/>
      <w:lang w:val="en-US"/>
    </w:rPr>
  </w:style>
  <w:style w:type="paragraph" w:styleId="ListParagraph">
    <w:name w:val="List Paragraph"/>
    <w:aliases w:val="Bullet point,Bulletr List Paragraph,Content descriptions,FooterText,L,List Paragraph Number,List Paragraph*,List Paragraph1,List Paragraph11,List Paragraph2,NFP GP Bulleted List,Paragraphe de liste1,Recommendation,numbered,列出段落,列出段落1"/>
    <w:basedOn w:val="Normal"/>
    <w:link w:val="ListParagraphChar"/>
    <w:uiPriority w:val="34"/>
    <w:qFormat/>
    <w:rsid w:val="00E70B23"/>
    <w:pPr>
      <w:numPr>
        <w:numId w:val="3"/>
      </w:numPr>
      <w:spacing w:before="240" w:after="240"/>
      <w:ind w:left="714" w:hanging="357"/>
    </w:pPr>
    <w:rPr>
      <w:rFonts w:ascii="Montserrat" w:hAnsi="Montserrat"/>
    </w:rPr>
  </w:style>
  <w:style w:type="character" w:styleId="Emphasis">
    <w:name w:val="Emphasis"/>
    <w:basedOn w:val="DefaultParagraphFont"/>
    <w:uiPriority w:val="20"/>
    <w:qFormat/>
    <w:rsid w:val="00E21F4F"/>
    <w:rPr>
      <w:i/>
      <w:iCs/>
    </w:rPr>
  </w:style>
  <w:style w:type="character" w:customStyle="1" w:styleId="ListParagraphChar">
    <w:name w:val="List Paragraph Char"/>
    <w:aliases w:val="Bullet point Char,Bulletr List Paragraph Char,Content descriptions Char,FooterText Char,L Char,List Paragraph Number Char,List Paragraph* Char,List Paragraph1 Char,List Paragraph11 Char,List Paragraph2 Char,NFP GP Bulleted List Char"/>
    <w:basedOn w:val="DefaultParagraphFont"/>
    <w:link w:val="ListParagraph"/>
    <w:uiPriority w:val="34"/>
    <w:qFormat/>
    <w:locked/>
    <w:rsid w:val="00E70B23"/>
    <w:rPr>
      <w:rFonts w:ascii="Montserrat" w:hAnsi="Montserrat" w:cs="Tahoma"/>
      <w:sz w:val="28"/>
      <w:szCs w:val="22"/>
      <w:lang w:eastAsia="en-US"/>
    </w:rPr>
  </w:style>
  <w:style w:type="character" w:customStyle="1" w:styleId="UnresolvedMention1">
    <w:name w:val="Unresolved Mention1"/>
    <w:basedOn w:val="DefaultParagraphFont"/>
    <w:uiPriority w:val="99"/>
    <w:rsid w:val="00446DB1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9A433C"/>
    <w:rPr>
      <w:rFonts w:ascii="Montserrat" w:hAnsi="Montserrat" w:cs="Tahoma"/>
      <w:sz w:val="28"/>
      <w:szCs w:val="22"/>
      <w:lang w:eastAsia="en-US"/>
    </w:rPr>
  </w:style>
  <w:style w:type="paragraph" w:styleId="TOC3">
    <w:name w:val="toc 3"/>
    <w:basedOn w:val="Normal"/>
    <w:next w:val="Normal"/>
    <w:autoRedefine/>
    <w:uiPriority w:val="39"/>
    <w:unhideWhenUsed/>
    <w:rsid w:val="005D0513"/>
    <w:pPr>
      <w:spacing w:after="100"/>
      <w:ind w:left="560"/>
    </w:pPr>
    <w:rPr>
      <w:rFonts w:ascii="Montserrat" w:hAnsi="Montserrat"/>
    </w:rPr>
  </w:style>
  <w:style w:type="paragraph" w:customStyle="1" w:styleId="TOC">
    <w:name w:val="TOC"/>
    <w:basedOn w:val="TOC2"/>
    <w:link w:val="TOCChar"/>
    <w:qFormat/>
    <w:rsid w:val="00D36640"/>
    <w:pPr>
      <w:tabs>
        <w:tab w:val="right" w:pos="9016"/>
      </w:tabs>
      <w:spacing w:after="120"/>
      <w:ind w:left="278"/>
    </w:pPr>
    <w:rPr>
      <w:noProof/>
    </w:rPr>
  </w:style>
  <w:style w:type="character" w:customStyle="1" w:styleId="TOC2Char">
    <w:name w:val="TOC 2 Char"/>
    <w:basedOn w:val="DefaultParagraphFont"/>
    <w:link w:val="TOC2"/>
    <w:uiPriority w:val="39"/>
    <w:rsid w:val="00213A56"/>
    <w:rPr>
      <w:rFonts w:ascii="Montserrat" w:hAnsi="Montserrat" w:cs="Tahoma"/>
      <w:sz w:val="28"/>
      <w:szCs w:val="22"/>
      <w:lang w:eastAsia="en-US"/>
    </w:rPr>
  </w:style>
  <w:style w:type="character" w:customStyle="1" w:styleId="TOCChar">
    <w:name w:val="TOC Char"/>
    <w:basedOn w:val="TOC2Char"/>
    <w:link w:val="TOC"/>
    <w:rsid w:val="00D36640"/>
    <w:rPr>
      <w:rFonts w:ascii="Montserrat" w:hAnsi="Montserrat" w:cs="Tahoma"/>
      <w:noProof/>
      <w:sz w:val="28"/>
      <w:szCs w:val="22"/>
      <w:lang w:eastAsia="en-US"/>
    </w:rPr>
  </w:style>
  <w:style w:type="character" w:styleId="PlaceholderText">
    <w:name w:val="Placeholder Text"/>
    <w:basedOn w:val="DefaultParagraphFont"/>
    <w:uiPriority w:val="99"/>
    <w:semiHidden/>
    <w:rsid w:val="000A7A03"/>
    <w:rPr>
      <w:color w:val="808080"/>
    </w:rPr>
  </w:style>
  <w:style w:type="paragraph" w:styleId="NoSpacing">
    <w:name w:val="No Spacing"/>
    <w:basedOn w:val="Normal"/>
    <w:link w:val="NoSpacingChar"/>
    <w:uiPriority w:val="1"/>
    <w:qFormat/>
    <w:rsid w:val="00073645"/>
    <w:pPr>
      <w:spacing w:after="0"/>
    </w:pPr>
    <w:rPr>
      <w:lang w:val="en-GB"/>
    </w:rPr>
  </w:style>
  <w:style w:type="character" w:customStyle="1" w:styleId="NoSpacingChar">
    <w:name w:val="No Spacing Char"/>
    <w:basedOn w:val="DefaultParagraphFont"/>
    <w:link w:val="NoSpacing"/>
    <w:uiPriority w:val="1"/>
    <w:rsid w:val="00073645"/>
    <w:rPr>
      <w:rFonts w:ascii="Arial" w:hAnsi="Arial" w:cs="Tahoma"/>
      <w:sz w:val="28"/>
      <w:szCs w:val="22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ngage.dss.gov.au/nds-stage2-consultation" TargetMode="Externa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www.informationaccessgroup.com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IAG\Easy%20Read%20templates\Easy_Read_template_Latest_2019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731087-0544-4BEB-9E1E-EAC6F89EF4A1}"/>
      </w:docPartPr>
      <w:docPartBody>
        <w:p w:rsidR="00F932FE" w:rsidRDefault="0075293B">
          <w:r w:rsidRPr="00B82CA7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">
    <w:altName w:val="Calibri"/>
    <w:panose1 w:val="000005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Gotham Medium">
    <w:panose1 w:val="00000000000000000000"/>
    <w:charset w:val="00"/>
    <w:family w:val="modern"/>
    <w:notTrueType/>
    <w:pitch w:val="variable"/>
    <w:sig w:usb0="A00000AF" w:usb1="40000048" w:usb2="00000000" w:usb3="00000000" w:csb0="0000019B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Lato">
    <w:altName w:val="Cambria"/>
    <w:charset w:val="00"/>
    <w:family w:val="swiss"/>
    <w:pitch w:val="variable"/>
    <w:sig w:usb0="A00000AF" w:usb1="5000604B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revisionView w:comments="0" w:insDel="0" w:formatting="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932FE"/>
    <w:rsid w:val="001444A0"/>
    <w:rsid w:val="001E5B08"/>
    <w:rsid w:val="00205574"/>
    <w:rsid w:val="00316CA8"/>
    <w:rsid w:val="003D5000"/>
    <w:rsid w:val="003F4BFC"/>
    <w:rsid w:val="00550BDB"/>
    <w:rsid w:val="00552050"/>
    <w:rsid w:val="00572464"/>
    <w:rsid w:val="00630AF6"/>
    <w:rsid w:val="006572D6"/>
    <w:rsid w:val="00674983"/>
    <w:rsid w:val="00716C72"/>
    <w:rsid w:val="0075293B"/>
    <w:rsid w:val="00822B16"/>
    <w:rsid w:val="00850E3B"/>
    <w:rsid w:val="009115FC"/>
    <w:rsid w:val="00974740"/>
    <w:rsid w:val="00A0032A"/>
    <w:rsid w:val="00B016C0"/>
    <w:rsid w:val="00EB7F9D"/>
    <w:rsid w:val="00EF35A2"/>
    <w:rsid w:val="00F932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674983"/>
    <w:rPr>
      <w:color w:val="808080"/>
    </w:rPr>
  </w:style>
  <w:style w:type="paragraph" w:customStyle="1" w:styleId="10E0E8895A970F4E9CBA39C90C9AA113">
    <w:name w:val="10E0E8895A970F4E9CBA39C90C9AA113"/>
    <w:rsid w:val="001E5B08"/>
    <w:pPr>
      <w:spacing w:after="0" w:line="240" w:lineRule="auto"/>
    </w:pPr>
    <w:rPr>
      <w:sz w:val="24"/>
      <w:szCs w:val="24"/>
      <w:lang w:eastAsia="en-GB"/>
    </w:rPr>
  </w:style>
  <w:style w:type="paragraph" w:customStyle="1" w:styleId="9EC3BD77823340318253ACDBAB09955B">
    <w:name w:val="9EC3BD77823340318253ACDBAB09955B"/>
    <w:rsid w:val="0067498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8A3F38-ECF2-4B2F-8803-3BA8BEE757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Easy_Read_template_Latest_2019</Template>
  <TotalTime>9</TotalTime>
  <Pages>22</Pages>
  <Words>1971</Words>
  <Characters>11239</Characters>
  <Application>Microsoft Office Word</Application>
  <DocSecurity>0</DocSecurity>
  <Lines>93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Help shape the next National Disability Strategy Summary Handout Easy Read version</vt:lpstr>
    </vt:vector>
  </TitlesOfParts>
  <Company>Hewlett-Packard</Company>
  <LinksUpToDate>false</LinksUpToDate>
  <CharactersWithSpaces>13184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Help shape the next National Disability Strategy Summary Handout Easy Read version</dc:title>
  <dc:creator>Ian Thomas</dc:creator>
  <cp:lastModifiedBy>Andrew</cp:lastModifiedBy>
  <cp:revision>3</cp:revision>
  <cp:lastPrinted>2019-12-10T02:21:00Z</cp:lastPrinted>
  <dcterms:created xsi:type="dcterms:W3CDTF">2020-08-05T03:30:00Z</dcterms:created>
  <dcterms:modified xsi:type="dcterms:W3CDTF">2020-08-05T04:15:00Z</dcterms:modified>
</cp:coreProperties>
</file>