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859508075"/>
        <w:docPartObj>
          <w:docPartGallery w:val="Cover Pages"/>
          <w:docPartUnique/>
        </w:docPartObj>
      </w:sdtPr>
      <w:sdtContent>
        <w:p w14:paraId="27A2F4B5" w14:textId="77777777" w:rsidR="004D3C94" w:rsidRPr="003B49AE" w:rsidRDefault="003B49AE" w:rsidP="00227F12">
          <w:pPr>
            <w:pBdr>
              <w:top w:val="single" w:sz="4" w:space="1" w:color="auto"/>
            </w:pBdr>
          </w:pPr>
          <w:r w:rsidRPr="003B49AE">
            <w:rPr>
              <w:noProof/>
              <w:lang w:eastAsia="en-AU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7779C130" wp14:editId="5AE3AF59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7702550" cy="10732135"/>
                    <wp:effectExtent l="0" t="0" r="12700" b="12065"/>
                    <wp:wrapSquare wrapText="bothSides"/>
                    <wp:docPr id="2" name="Group 2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702550" cy="10732135"/>
                              <a:chOff x="-35859" y="91141"/>
                              <a:chExt cx="7702550" cy="10732135"/>
                            </a:xfrm>
                          </wpg:grpSpPr>
                          <wps:wsp>
                            <wps:cNvPr id="13" name="Rectangle 13"/>
                            <wps:cNvSpPr/>
                            <wps:spPr>
                              <a:xfrm>
                                <a:off x="-35859" y="91141"/>
                                <a:ext cx="7702550" cy="10732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C3949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DAB642" w14:textId="77777777" w:rsidR="00114AD7" w:rsidRDefault="00114AD7" w:rsidP="00114AD7">
                                  <w:pPr>
                                    <w:pStyle w:val="NDRPDocumentTitle"/>
                                    <w:ind w:left="1418"/>
                                  </w:pPr>
                                  <w:r>
                                    <w:t>Chair of the NDRP Board</w:t>
                                  </w:r>
                                </w:p>
                                <w:p w14:paraId="418EFA9D" w14:textId="77777777" w:rsidR="00114AD7" w:rsidRPr="00FE4726" w:rsidRDefault="00114AD7" w:rsidP="00114AD7">
                                  <w:pPr>
                                    <w:pStyle w:val="NDRPDocumentTitle"/>
                                    <w:ind w:left="1418"/>
                                  </w:pPr>
                                  <w:r>
                                    <w:t>Application and Nomination Form</w:t>
                                  </w:r>
                                </w:p>
                                <w:p w14:paraId="25311D72" w14:textId="77777777" w:rsidR="00114AD7" w:rsidRDefault="00114AD7" w:rsidP="00114AD7">
                                  <w:pPr>
                                    <w:pStyle w:val="NDRPDocSubtitle"/>
                                    <w:ind w:left="1418"/>
                                  </w:pPr>
                                </w:p>
                                <w:p w14:paraId="68437208" w14:textId="77777777" w:rsidR="00114AD7" w:rsidRDefault="00114AD7" w:rsidP="00114AD7">
                                  <w:pPr>
                                    <w:pStyle w:val="NDRPDocSubtitle"/>
                                    <w:ind w:left="1418"/>
                                  </w:pPr>
                                </w:p>
                                <w:p w14:paraId="7E7A9204" w14:textId="77777777" w:rsidR="00114AD7" w:rsidRPr="0015079E" w:rsidRDefault="00114AD7" w:rsidP="00114AD7">
                                  <w:pPr>
                                    <w:pStyle w:val="NDRPDocSubtitle"/>
                                    <w:ind w:left="1418"/>
                                  </w:pPr>
                                  <w:r>
                                    <w:t>Completed forms are to be emailed to</w:t>
                                  </w:r>
                                  <w:r w:rsidRPr="0015079E">
                                    <w:t>:</w:t>
                                  </w:r>
                                </w:p>
                                <w:p w14:paraId="3F409FFC" w14:textId="77777777" w:rsidR="00114AD7" w:rsidRPr="006C6C64" w:rsidRDefault="00000000" w:rsidP="00114AD7">
                                  <w:pPr>
                                    <w:pStyle w:val="NDRPDocSubtitle"/>
                                    <w:ind w:left="1418"/>
                                  </w:pPr>
                                  <w:hyperlink r:id="rId11" w:history="1">
                                    <w:r w:rsidR="00114AD7" w:rsidRPr="00F94B11">
                                      <w:rPr>
                                        <w:rStyle w:val="Hyperlink"/>
                                        <w:color w:val="FFFFFF" w:themeColor="background1"/>
                                      </w:rPr>
                                      <w:t>ADSAdvisoryCouncil@dss.gov.au</w:t>
                                    </w:r>
                                  </w:hyperlink>
                                </w:p>
                                <w:p w14:paraId="7F28CA3E" w14:textId="77777777" w:rsidR="00114AD7" w:rsidRDefault="00114AD7" w:rsidP="00114AD7">
                                  <w:pPr>
                                    <w:jc w:val="center"/>
                                  </w:pPr>
                                </w:p>
                                <w:p w14:paraId="5D88B6D3" w14:textId="77777777" w:rsidR="00114AD7" w:rsidRDefault="00114AD7" w:rsidP="00114AD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6645349"/>
                                <a:ext cx="7637780" cy="30740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14" descr="NDRP National Disability Research Partnership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51226" y="559761"/>
                                <a:ext cx="3593465" cy="29076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7779C130" id="Group 2" o:spid="_x0000_s1026" alt="&quot;&quot;" style="position:absolute;margin-left:0;margin-top:0;width:606.5pt;height:845.05pt;z-index:251658240" coordorigin="-358,911" coordsize="77025,10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">
                    <v:rect id="Rectangle 13" o:spid="_x0000_s1027" style="position:absolute;left:-358;top:911;width:77024;height:107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" fillcolor="#2c3949" strokecolor="#151b24 [1604]" strokeweight="1pt">
                      <v:textbox>
                        <w:txbxContent>
                          <w:p w14:paraId="60DAB642" w14:textId="77777777" w:rsidR="00114AD7" w:rsidRDefault="00114AD7" w:rsidP="00114AD7">
                            <w:pPr>
                              <w:pStyle w:val="NDRPDocumentTitle"/>
                              <w:ind w:left="1418"/>
                            </w:pPr>
                            <w:r>
                              <w:t>Chair of the NDRP Board</w:t>
                            </w:r>
                          </w:p>
                          <w:p w14:paraId="418EFA9D" w14:textId="77777777" w:rsidR="00114AD7" w:rsidRPr="00FE4726" w:rsidRDefault="00114AD7" w:rsidP="00114AD7">
                            <w:pPr>
                              <w:pStyle w:val="NDRPDocumentTitle"/>
                              <w:ind w:left="1418"/>
                            </w:pPr>
                            <w:r>
                              <w:t>Application and Nomination Form</w:t>
                            </w:r>
                          </w:p>
                          <w:p w14:paraId="25311D72" w14:textId="77777777" w:rsidR="00114AD7" w:rsidRDefault="00114AD7" w:rsidP="00114AD7">
                            <w:pPr>
                              <w:pStyle w:val="NDRPDocSubtitle"/>
                              <w:ind w:left="1418"/>
                            </w:pPr>
                          </w:p>
                          <w:p w14:paraId="68437208" w14:textId="77777777" w:rsidR="00114AD7" w:rsidRDefault="00114AD7" w:rsidP="00114AD7">
                            <w:pPr>
                              <w:pStyle w:val="NDRPDocSubtitle"/>
                              <w:ind w:left="1418"/>
                            </w:pPr>
                          </w:p>
                          <w:p w14:paraId="7E7A9204" w14:textId="77777777" w:rsidR="00114AD7" w:rsidRPr="0015079E" w:rsidRDefault="00114AD7" w:rsidP="00114AD7">
                            <w:pPr>
                              <w:pStyle w:val="NDRPDocSubtitle"/>
                              <w:ind w:left="1418"/>
                            </w:pPr>
                            <w:r>
                              <w:t>Completed forms are to be emailed to</w:t>
                            </w:r>
                            <w:r w:rsidRPr="0015079E">
                              <w:t>:</w:t>
                            </w:r>
                          </w:p>
                          <w:p w14:paraId="3F409FFC" w14:textId="77777777" w:rsidR="00114AD7" w:rsidRPr="006C6C64" w:rsidRDefault="00114AD7" w:rsidP="00114AD7">
                            <w:pPr>
                              <w:pStyle w:val="NDRPDocSubtitle"/>
                              <w:ind w:left="1418"/>
                            </w:pPr>
                            <w:hyperlink r:id="rId14" w:history="1">
                              <w:r w:rsidRPr="00F94B11">
                                <w:rPr>
                                  <w:rStyle w:val="Hyperlink"/>
                                  <w:color w:val="FFFFFF" w:themeColor="background1"/>
                                </w:rPr>
                                <w:t>ADSAdvisoryCouncil@dss.gov.au</w:t>
                              </w:r>
                            </w:hyperlink>
                          </w:p>
                          <w:p w14:paraId="7F28CA3E" w14:textId="77777777" w:rsidR="00114AD7" w:rsidRDefault="00114AD7" w:rsidP="00114AD7">
                            <w:pPr>
                              <w:jc w:val="center"/>
                            </w:pPr>
                          </w:p>
                          <w:p w14:paraId="5D88B6D3" w14:textId="77777777" w:rsidR="00114AD7" w:rsidRDefault="00114AD7" w:rsidP="00114AD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" o:spid="_x0000_s1028" type="#_x0000_t75" style="position:absolute;top:66453;width:76377;height:30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">
                      <v:imagedata r:id="rId15" o:title=""/>
                    </v:shape>
                    <v:shape id="Picture 14" o:spid="_x0000_s1029" type="#_x0000_t75" alt="NDRP National Disability Research Partnership" style="position:absolute;left:20512;top:5597;width:35934;height:29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">
                      <v:imagedata r:id="rId16" o:title="NDRP National Disability Research Partnership"/>
                    </v:shape>
                    <w10:wrap type="square"/>
                  </v:group>
                </w:pict>
              </mc:Fallback>
            </mc:AlternateContent>
          </w:r>
        </w:p>
      </w:sdtContent>
    </w:sdt>
    <w:p w14:paraId="31929D25" w14:textId="77777777" w:rsidR="00C748A8" w:rsidRPr="003B49AE" w:rsidRDefault="00C748A8" w:rsidP="00883AA6">
      <w:pPr>
        <w:rPr>
          <w:highlight w:val="lightGray"/>
        </w:rPr>
        <w:sectPr w:rsidR="00C748A8" w:rsidRPr="003B49AE" w:rsidSect="009A15B7">
          <w:headerReference w:type="default" r:id="rId17"/>
          <w:footerReference w:type="even" r:id="rId18"/>
          <w:footerReference w:type="default" r:id="rId19"/>
          <w:footerReference w:type="first" r:id="rId20"/>
          <w:pgSz w:w="11906" w:h="16838"/>
          <w:pgMar w:top="0" w:right="0" w:bottom="0" w:left="0" w:header="0" w:footer="0" w:gutter="0"/>
          <w:pgNumType w:start="0"/>
          <w:cols w:space="708"/>
          <w:titlePg/>
          <w:docGrid w:linePitch="360"/>
        </w:sectPr>
      </w:pPr>
    </w:p>
    <w:p w14:paraId="60A362AA" w14:textId="62556596" w:rsidR="008F692C" w:rsidRPr="003B49AE" w:rsidRDefault="002864AC" w:rsidP="00D342DF">
      <w:pPr>
        <w:pStyle w:val="Title"/>
      </w:pPr>
      <w:r>
        <w:lastRenderedPageBreak/>
        <w:t>INTRODUCTION</w:t>
      </w:r>
    </w:p>
    <w:p w14:paraId="1C58F047" w14:textId="14BC5EB9" w:rsidR="004671FE" w:rsidRDefault="000175D1" w:rsidP="000175D1">
      <w:r>
        <w:t xml:space="preserve">The </w:t>
      </w:r>
      <w:r w:rsidRPr="00227F12">
        <w:rPr>
          <w:b/>
        </w:rPr>
        <w:t>National Disability Research Partnership</w:t>
      </w:r>
      <w:r w:rsidR="00324D84" w:rsidRPr="00227F12">
        <w:rPr>
          <w:b/>
        </w:rPr>
        <w:t xml:space="preserve"> (NDRP)</w:t>
      </w:r>
      <w:r>
        <w:t xml:space="preserve"> </w:t>
      </w:r>
      <w:r w:rsidR="007C5754">
        <w:t xml:space="preserve">is an </w:t>
      </w:r>
      <w:r w:rsidR="007C5754" w:rsidRPr="00227F12">
        <w:rPr>
          <w:i/>
        </w:rPr>
        <w:t>Australia’s Disability Strategy 2021-2031</w:t>
      </w:r>
      <w:r w:rsidR="007C5754">
        <w:t xml:space="preserve"> (ADS) initiative and is being set up to be an independent not-for-profit Company governed by a Board of Directors.</w:t>
      </w:r>
      <w:r w:rsidR="00212514">
        <w:t xml:space="preserve"> </w:t>
      </w:r>
    </w:p>
    <w:p w14:paraId="770D05DF" w14:textId="05BCAA5D" w:rsidR="00C32935" w:rsidRDefault="00882D39" w:rsidP="000175D1">
      <w:r>
        <w:t xml:space="preserve">The </w:t>
      </w:r>
      <w:r w:rsidR="00D724D3">
        <w:t xml:space="preserve">NDRP </w:t>
      </w:r>
      <w:r w:rsidR="000175D1">
        <w:t xml:space="preserve">will fund research led by and with people with disability. </w:t>
      </w:r>
      <w:r w:rsidR="007139F5">
        <w:t xml:space="preserve">An initial $15 million of funding is being provided to the NDRP, to June 2026, through a Commonwealth Government grant. </w:t>
      </w:r>
      <w:r w:rsidR="000175D1">
        <w:t>This will help to facilitate a collaborative and inclusive disability research program that builds evidence for successful policy and practice.</w:t>
      </w:r>
      <w:r w:rsidR="007139F5">
        <w:t xml:space="preserve">  </w:t>
      </w:r>
    </w:p>
    <w:p w14:paraId="4F1C9A84" w14:textId="4B118F4C" w:rsidR="00723E0B" w:rsidRDefault="001F7DD9" w:rsidP="00723E0B">
      <w:r>
        <w:t>The NDRP will</w:t>
      </w:r>
      <w:r w:rsidR="000565EC">
        <w:t xml:space="preserve"> launch</w:t>
      </w:r>
      <w:r>
        <w:t xml:space="preserve"> </w:t>
      </w:r>
      <w:r w:rsidR="005A5ACF">
        <w:t>around the</w:t>
      </w:r>
      <w:r>
        <w:t xml:space="preserve"> </w:t>
      </w:r>
      <w:r w:rsidR="005A5ACF">
        <w:t>middle of 2024 and</w:t>
      </w:r>
      <w:r>
        <w:t xml:space="preserve"> is </w:t>
      </w:r>
      <w:r w:rsidR="00CE5F53">
        <w:t xml:space="preserve">looking for </w:t>
      </w:r>
      <w:r w:rsidR="00D3152E">
        <w:t>the Chair of the Board</w:t>
      </w:r>
      <w:r w:rsidR="00CE5F53">
        <w:t xml:space="preserve">. </w:t>
      </w:r>
      <w:r w:rsidR="00723E0B">
        <w:t>The desired composition of the Board’s 11 Directors</w:t>
      </w:r>
      <w:r w:rsidR="00804F6F">
        <w:t xml:space="preserve"> is</w:t>
      </w:r>
      <w:r w:rsidR="00723E0B">
        <w:t>:</w:t>
      </w:r>
    </w:p>
    <w:p w14:paraId="1760AA93" w14:textId="77777777" w:rsidR="00723E0B" w:rsidRPr="00967DF0" w:rsidRDefault="00723E0B" w:rsidP="000C6E5B">
      <w:pPr>
        <w:pStyle w:val="ListParagraph"/>
      </w:pPr>
      <w:r w:rsidRPr="00967DF0">
        <w:t>25% people who undertake disability research</w:t>
      </w:r>
    </w:p>
    <w:p w14:paraId="727C7D1A" w14:textId="77777777" w:rsidR="00723E0B" w:rsidRPr="00967DF0" w:rsidRDefault="00723E0B" w:rsidP="000C6E5B">
      <w:pPr>
        <w:pStyle w:val="ListParagraph"/>
      </w:pPr>
      <w:r w:rsidRPr="00967DF0">
        <w:t>25% people who either are a family</w:t>
      </w:r>
      <w:r>
        <w:t xml:space="preserve"> member</w:t>
      </w:r>
      <w:r w:rsidRPr="00967DF0">
        <w:t>, carer, friend, supporter or ally of people with disability, and</w:t>
      </w:r>
    </w:p>
    <w:p w14:paraId="2CD83506" w14:textId="77777777" w:rsidR="00723E0B" w:rsidRPr="00967DF0" w:rsidRDefault="00723E0B" w:rsidP="000C6E5B">
      <w:pPr>
        <w:pStyle w:val="ListParagraph"/>
      </w:pPr>
      <w:r w:rsidRPr="00967DF0">
        <w:t>15% people who identify as either Aboriginal</w:t>
      </w:r>
      <w:r>
        <w:t xml:space="preserve"> or </w:t>
      </w:r>
      <w:r w:rsidRPr="00967DF0">
        <w:t xml:space="preserve">Torres Strait Islander or </w:t>
      </w:r>
      <w:r>
        <w:t xml:space="preserve">who </w:t>
      </w:r>
      <w:r w:rsidRPr="00967DF0">
        <w:t>have a culturally and linguistically diverse background.</w:t>
      </w:r>
    </w:p>
    <w:p w14:paraId="4A93CA70" w14:textId="0588265A" w:rsidR="0077218E" w:rsidRDefault="00804002" w:rsidP="00227F12">
      <w:r>
        <w:t xml:space="preserve">The majority </w:t>
      </w:r>
      <w:r w:rsidR="00804F6F">
        <w:t xml:space="preserve">of Directors on the NDRP Board will be </w:t>
      </w:r>
      <w:r>
        <w:t>people with disability</w:t>
      </w:r>
      <w:r w:rsidR="00746FA0">
        <w:t>. The B</w:t>
      </w:r>
      <w:r w:rsidR="00804F6F">
        <w:t>oard will</w:t>
      </w:r>
      <w:r>
        <w:t xml:space="preserve"> </w:t>
      </w:r>
      <w:r>
        <w:rPr>
          <w:szCs w:val="24"/>
        </w:rPr>
        <w:t xml:space="preserve">aim to </w:t>
      </w:r>
      <w:r w:rsidR="00723E0B">
        <w:rPr>
          <w:szCs w:val="24"/>
        </w:rPr>
        <w:t xml:space="preserve">have a gender balance and for </w:t>
      </w:r>
      <w:r w:rsidR="00746FA0">
        <w:rPr>
          <w:szCs w:val="24"/>
        </w:rPr>
        <w:t xml:space="preserve">Directors </w:t>
      </w:r>
      <w:r w:rsidR="00723E0B">
        <w:rPr>
          <w:szCs w:val="24"/>
        </w:rPr>
        <w:t>to come from around Australia, including people from regional, rural and remote areas.</w:t>
      </w:r>
    </w:p>
    <w:p w14:paraId="3557100C" w14:textId="28CDC0D4" w:rsidR="00324D84" w:rsidRDefault="00324D84" w:rsidP="000175D1">
      <w:r>
        <w:t xml:space="preserve">Up until December 2023, background work to establish the NDRP has been </w:t>
      </w:r>
      <w:r w:rsidR="00D724D3">
        <w:t>led by the University of Melbourne and directed</w:t>
      </w:r>
      <w:r>
        <w:t xml:space="preserve"> by a Working Party</w:t>
      </w:r>
      <w:r w:rsidR="00D724D3">
        <w:t xml:space="preserve"> </w:t>
      </w:r>
      <w:r w:rsidR="005A5ACF">
        <w:t>made up of</w:t>
      </w:r>
      <w:r w:rsidR="00D724D3">
        <w:t xml:space="preserve"> researchers and people with disability from across Australia</w:t>
      </w:r>
      <w:r w:rsidR="008F6477">
        <w:t xml:space="preserve">. </w:t>
      </w:r>
      <w:r w:rsidR="007C5754">
        <w:t xml:space="preserve">Work </w:t>
      </w:r>
      <w:r w:rsidR="00DB560B">
        <w:t>produced</w:t>
      </w:r>
      <w:r w:rsidR="00215BE6">
        <w:t xml:space="preserve"> </w:t>
      </w:r>
      <w:r w:rsidR="007C5754">
        <w:t>includes a</w:t>
      </w:r>
      <w:r w:rsidR="005A5ACF">
        <w:t xml:space="preserve"> draft</w:t>
      </w:r>
      <w:r w:rsidR="007C5754">
        <w:t xml:space="preserve"> </w:t>
      </w:r>
      <w:r w:rsidR="00215BE6">
        <w:t>NDRP Research Agenda</w:t>
      </w:r>
      <w:r w:rsidR="000565EC">
        <w:t xml:space="preserve"> and</w:t>
      </w:r>
      <w:r w:rsidR="00215BE6">
        <w:t xml:space="preserve"> a</w:t>
      </w:r>
      <w:r w:rsidR="00DD181B">
        <w:t xml:space="preserve"> disability research</w:t>
      </w:r>
      <w:r w:rsidR="00215BE6">
        <w:t xml:space="preserve"> </w:t>
      </w:r>
      <w:r w:rsidR="00DD181B">
        <w:t>c</w:t>
      </w:r>
      <w:r w:rsidR="00215BE6">
        <w:t xml:space="preserve">apacity </w:t>
      </w:r>
      <w:r w:rsidR="00DD181B">
        <w:t>s</w:t>
      </w:r>
      <w:r w:rsidR="00215BE6">
        <w:t xml:space="preserve">trengthening </w:t>
      </w:r>
      <w:r w:rsidR="00DD181B">
        <w:t>p</w:t>
      </w:r>
      <w:r w:rsidR="00215BE6">
        <w:t>lan</w:t>
      </w:r>
      <w:r w:rsidR="000565EC">
        <w:t>.</w:t>
      </w:r>
      <w:r w:rsidR="00B34F24">
        <w:t xml:space="preserve"> </w:t>
      </w:r>
    </w:p>
    <w:p w14:paraId="0E90EF74" w14:textId="36DBA138" w:rsidR="0077218E" w:rsidRDefault="0077218E" w:rsidP="00BD15B0">
      <w:r>
        <w:t>The Board</w:t>
      </w:r>
      <w:r w:rsidR="001B42ED">
        <w:t>’s job</w:t>
      </w:r>
      <w:r>
        <w:t xml:space="preserve"> is to guide the NDRP </w:t>
      </w:r>
      <w:r w:rsidR="001B42ED">
        <w:t xml:space="preserve">to maintain its </w:t>
      </w:r>
      <w:r>
        <w:t>objective</w:t>
      </w:r>
      <w:r w:rsidR="001B42ED">
        <w:t xml:space="preserve"> to </w:t>
      </w:r>
      <w:r>
        <w:t>facilitat</w:t>
      </w:r>
      <w:r w:rsidR="001B42ED">
        <w:t>e</w:t>
      </w:r>
      <w:r>
        <w:t xml:space="preserve"> a collaborative and inclusive disability research program that builds the evidence for developing policy and practice decisions. </w:t>
      </w:r>
      <w:r w:rsidR="00BD15B0" w:rsidRPr="00BD15B0">
        <w:t xml:space="preserve">Attracting funding for research from a range of sources </w:t>
      </w:r>
      <w:r w:rsidR="00BD15B0">
        <w:t xml:space="preserve">will be important </w:t>
      </w:r>
      <w:r w:rsidR="00BD15B0" w:rsidRPr="00BD15B0">
        <w:t>to support the NDRP’s independence.</w:t>
      </w:r>
      <w:r>
        <w:t xml:space="preserve"> </w:t>
      </w:r>
    </w:p>
    <w:p w14:paraId="425423D3" w14:textId="22C4BA10" w:rsidR="003300A1" w:rsidRDefault="004B6A27" w:rsidP="00227F12">
      <w:pPr>
        <w:rPr>
          <w:b/>
          <w:color w:val="auto"/>
        </w:rPr>
      </w:pPr>
      <w:r w:rsidRPr="00227F12">
        <w:rPr>
          <w:b/>
          <w:color w:val="auto"/>
        </w:rPr>
        <w:t xml:space="preserve">Further information of the </w:t>
      </w:r>
      <w:r w:rsidR="00EB3FFB" w:rsidRPr="00227F12">
        <w:rPr>
          <w:b/>
          <w:color w:val="auto"/>
        </w:rPr>
        <w:t xml:space="preserve">NDRP can be found </w:t>
      </w:r>
      <w:r w:rsidR="009856E0" w:rsidRPr="00227F12">
        <w:rPr>
          <w:b/>
          <w:color w:val="auto"/>
        </w:rPr>
        <w:t xml:space="preserve">at </w:t>
      </w:r>
      <w:r w:rsidR="003300A1">
        <w:rPr>
          <w:b/>
          <w:color w:val="auto"/>
        </w:rPr>
        <w:t>the NDRP website (</w:t>
      </w:r>
      <w:hyperlink r:id="rId21" w:history="1">
        <w:r w:rsidR="003300A1" w:rsidRPr="00DC05C5">
          <w:rPr>
            <w:rStyle w:val="Hyperlink"/>
            <w:b/>
          </w:rPr>
          <w:t>www.ndrp.org.au</w:t>
        </w:r>
      </w:hyperlink>
      <w:r w:rsidR="003300A1">
        <w:rPr>
          <w:b/>
          <w:color w:val="auto"/>
        </w:rPr>
        <w:t>).</w:t>
      </w:r>
    </w:p>
    <w:p w14:paraId="3E990390" w14:textId="34B3228B" w:rsidR="0077218E" w:rsidRDefault="003300A1" w:rsidP="00227F12">
      <w:pPr>
        <w:rPr>
          <w:rFonts w:eastAsiaTheme="majorEastAsia"/>
          <w:b/>
          <w:bCs/>
          <w:color w:val="2C3949"/>
          <w:sz w:val="36"/>
          <w:szCs w:val="36"/>
          <w:lang w:val="en-US"/>
        </w:rPr>
      </w:pPr>
      <w:r>
        <w:rPr>
          <w:b/>
          <w:color w:val="auto"/>
        </w:rPr>
        <w:t xml:space="preserve">More information about this EOI is available in the </w:t>
      </w:r>
      <w:r w:rsidR="004B6A27" w:rsidRPr="00227F12">
        <w:rPr>
          <w:b/>
          <w:color w:val="auto"/>
        </w:rPr>
        <w:t>Frequently Asked Questions</w:t>
      </w:r>
      <w:r>
        <w:rPr>
          <w:b/>
          <w:color w:val="auto"/>
        </w:rPr>
        <w:t xml:space="preserve"> document available on DSS Engage</w:t>
      </w:r>
      <w:r w:rsidR="004B6A27" w:rsidRPr="00EF7EB4">
        <w:rPr>
          <w:color w:val="auto"/>
        </w:rPr>
        <w:t>.</w:t>
      </w:r>
    </w:p>
    <w:p w14:paraId="29F36F70" w14:textId="77777777" w:rsidR="003300A1" w:rsidRDefault="003300A1">
      <w:pPr>
        <w:ind w:firstLine="360"/>
        <w:rPr>
          <w:rFonts w:eastAsiaTheme="majorEastAsia"/>
          <w:b/>
          <w:bCs/>
          <w:color w:val="2C3949"/>
          <w:sz w:val="36"/>
          <w:szCs w:val="36"/>
          <w:lang w:val="en-US"/>
        </w:rPr>
      </w:pPr>
      <w:r>
        <w:br w:type="page"/>
      </w:r>
    </w:p>
    <w:p w14:paraId="7CE22E10" w14:textId="08D68D32" w:rsidR="001F7DD9" w:rsidRDefault="001F7DD9" w:rsidP="006328C8">
      <w:pPr>
        <w:pStyle w:val="Heading2"/>
      </w:pPr>
      <w:r>
        <w:lastRenderedPageBreak/>
        <w:t xml:space="preserve">NDRP </w:t>
      </w:r>
      <w:r w:rsidR="0077218E">
        <w:t xml:space="preserve">Guiding </w:t>
      </w:r>
      <w:r>
        <w:t>Principles</w:t>
      </w:r>
    </w:p>
    <w:p w14:paraId="50E4EA2F" w14:textId="72AAB6C7" w:rsidR="006258FD" w:rsidRPr="002D3EBF" w:rsidRDefault="002E62AB" w:rsidP="006258FD">
      <w:pPr>
        <w:rPr>
          <w:szCs w:val="24"/>
        </w:rPr>
      </w:pPr>
      <w:r w:rsidRPr="002D3EBF">
        <w:rPr>
          <w:szCs w:val="24"/>
        </w:rPr>
        <w:t xml:space="preserve">The NDRP </w:t>
      </w:r>
      <w:r w:rsidR="0077218E">
        <w:rPr>
          <w:szCs w:val="24"/>
        </w:rPr>
        <w:t>Guiding P</w:t>
      </w:r>
      <w:r w:rsidRPr="002D3EBF">
        <w:rPr>
          <w:szCs w:val="24"/>
        </w:rPr>
        <w:t>rinciples guide the NDRP’s work and decisions</w:t>
      </w:r>
      <w:r w:rsidR="004B5A75">
        <w:rPr>
          <w:szCs w:val="24"/>
        </w:rPr>
        <w:t xml:space="preserve"> and are </w:t>
      </w:r>
      <w:r w:rsidR="00E05EE9">
        <w:rPr>
          <w:szCs w:val="24"/>
        </w:rPr>
        <w:t xml:space="preserve">outlined in </w:t>
      </w:r>
      <w:r w:rsidR="009856E0">
        <w:rPr>
          <w:szCs w:val="24"/>
        </w:rPr>
        <w:t xml:space="preserve">Rule </w:t>
      </w:r>
      <w:r w:rsidR="00E05EE9">
        <w:rPr>
          <w:szCs w:val="24"/>
        </w:rPr>
        <w:t>8 of the Constitution</w:t>
      </w:r>
      <w:r w:rsidRPr="002D3EBF">
        <w:rPr>
          <w:szCs w:val="24"/>
        </w:rPr>
        <w:t>.</w:t>
      </w:r>
      <w:r w:rsidR="008702AA" w:rsidRPr="002D3EBF">
        <w:rPr>
          <w:szCs w:val="24"/>
        </w:rPr>
        <w:t xml:space="preserve"> All directors will be asked </w:t>
      </w:r>
      <w:r w:rsidR="00D724D3">
        <w:rPr>
          <w:szCs w:val="24"/>
        </w:rPr>
        <w:t>to formally acknowledge and support t</w:t>
      </w:r>
      <w:r w:rsidR="006258FD" w:rsidRPr="002D3EBF">
        <w:rPr>
          <w:szCs w:val="24"/>
        </w:rPr>
        <w:t xml:space="preserve">he NDRP </w:t>
      </w:r>
      <w:r w:rsidR="00D724D3">
        <w:rPr>
          <w:szCs w:val="24"/>
        </w:rPr>
        <w:t>principles which are</w:t>
      </w:r>
      <w:r w:rsidR="006258FD" w:rsidRPr="002D3EBF">
        <w:rPr>
          <w:szCs w:val="24"/>
        </w:rPr>
        <w:t xml:space="preserve"> to:</w:t>
      </w:r>
    </w:p>
    <w:p w14:paraId="33E09C43" w14:textId="77777777" w:rsidR="00B57085" w:rsidRDefault="00B57085" w:rsidP="00227F12">
      <w:pPr>
        <w:spacing w:after="120" w:line="240" w:lineRule="auto"/>
      </w:pPr>
      <w:r>
        <w:t>(1)</w:t>
      </w:r>
      <w:r>
        <w:tab/>
        <w:t>Advance high quality research that informs disability policy and practice in Australia</w:t>
      </w:r>
    </w:p>
    <w:p w14:paraId="0D94531E" w14:textId="77777777" w:rsidR="00B57085" w:rsidRDefault="00B57085" w:rsidP="00227F12">
      <w:pPr>
        <w:spacing w:after="120" w:line="240" w:lineRule="auto"/>
      </w:pPr>
      <w:r>
        <w:t>(2)</w:t>
      </w:r>
      <w:r>
        <w:tab/>
        <w:t>Value the knowledge of people with disability in research</w:t>
      </w:r>
    </w:p>
    <w:p w14:paraId="6705F085" w14:textId="550D2232" w:rsidR="00B57085" w:rsidRDefault="00B57085" w:rsidP="00227F12">
      <w:pPr>
        <w:spacing w:after="120" w:line="240" w:lineRule="auto"/>
      </w:pPr>
      <w:r>
        <w:t>(3)</w:t>
      </w:r>
      <w:r>
        <w:tab/>
        <w:t xml:space="preserve">Strengthen disability research capacity </w:t>
      </w:r>
    </w:p>
    <w:p w14:paraId="2E9E90C1" w14:textId="178599D9" w:rsidR="0047169D" w:rsidRPr="00227F12" w:rsidRDefault="00B57085" w:rsidP="00227F12">
      <w:pPr>
        <w:spacing w:after="120" w:line="240" w:lineRule="auto"/>
        <w:rPr>
          <w:rStyle w:val="Hyperlink"/>
          <w:b/>
        </w:rPr>
      </w:pPr>
      <w:r>
        <w:t>(4)</w:t>
      </w:r>
      <w:r>
        <w:tab/>
        <w:t>Share research findings widely in useful and accessible ways</w:t>
      </w:r>
    </w:p>
    <w:p w14:paraId="19900FD2" w14:textId="54557DD5" w:rsidR="0047169D" w:rsidRDefault="0047169D" w:rsidP="006328C8">
      <w:pPr>
        <w:pStyle w:val="Heading2"/>
      </w:pPr>
      <w:r>
        <w:t>Skills, Experience and Attributes</w:t>
      </w:r>
    </w:p>
    <w:p w14:paraId="45A58A89" w14:textId="4FD768FF" w:rsidR="005905D5" w:rsidDel="00365583" w:rsidRDefault="005905D5" w:rsidP="00227F12">
      <w:pPr>
        <w:spacing w:after="120"/>
      </w:pPr>
      <w:r w:rsidDel="00365583">
        <w:t>The NDRP will have a skills-based board made up</w:t>
      </w:r>
      <w:r w:rsidR="006E53A7">
        <w:t xml:space="preserve"> of</w:t>
      </w:r>
      <w:r w:rsidDel="00365583">
        <w:t xml:space="preserve"> individuals who have:</w:t>
      </w:r>
    </w:p>
    <w:p w14:paraId="45101A28" w14:textId="624202FD" w:rsidR="005905D5" w:rsidRPr="00967DF0" w:rsidDel="00365583" w:rsidRDefault="005905D5" w:rsidP="000C6E5B">
      <w:pPr>
        <w:pStyle w:val="ListParagraph"/>
        <w:numPr>
          <w:ilvl w:val="0"/>
          <w:numId w:val="67"/>
        </w:numPr>
      </w:pPr>
      <w:r w:rsidRPr="00967DF0" w:rsidDel="00365583">
        <w:t>experience and</w:t>
      </w:r>
      <w:r w:rsidR="001B42ED">
        <w:t>/or</w:t>
      </w:r>
      <w:r w:rsidRPr="00967DF0" w:rsidDel="00365583">
        <w:t xml:space="preserve"> knowledge of disability research</w:t>
      </w:r>
      <w:r w:rsidR="001B42ED">
        <w:t xml:space="preserve"> and government disability policy,</w:t>
      </w:r>
    </w:p>
    <w:p w14:paraId="15C84893" w14:textId="6892B71A" w:rsidR="005905D5" w:rsidRPr="00967DF0" w:rsidDel="00365583" w:rsidRDefault="005905D5" w:rsidP="000C6E5B">
      <w:pPr>
        <w:pStyle w:val="ListParagraph"/>
      </w:pPr>
      <w:r w:rsidRPr="00967DF0" w:rsidDel="00365583">
        <w:t>knowledge and understanding of effective governance,</w:t>
      </w:r>
    </w:p>
    <w:p w14:paraId="3DB1BFD0" w14:textId="5F874718" w:rsidR="001B42ED" w:rsidRDefault="001B42ED" w:rsidP="000C6E5B">
      <w:pPr>
        <w:pStyle w:val="ListParagraph"/>
      </w:pPr>
      <w:r>
        <w:t>able</w:t>
      </w:r>
      <w:r w:rsidR="005905D5" w:rsidRPr="00967DF0" w:rsidDel="00365583">
        <w:t xml:space="preserve"> to </w:t>
      </w:r>
      <w:r>
        <w:t xml:space="preserve">build a strong professional network, </w:t>
      </w:r>
      <w:r w:rsidDel="00365583">
        <w:t>and/</w:t>
      </w:r>
      <w:r w:rsidRPr="00967DF0" w:rsidDel="00365583">
        <w:t>or</w:t>
      </w:r>
    </w:p>
    <w:p w14:paraId="3F94F34A" w14:textId="7ECBBDB4" w:rsidR="005905D5" w:rsidDel="00365583" w:rsidRDefault="001B42ED" w:rsidP="000C6E5B">
      <w:pPr>
        <w:pStyle w:val="ListParagraph"/>
      </w:pPr>
      <w:r>
        <w:t xml:space="preserve">influence people, lead a team and </w:t>
      </w:r>
      <w:r w:rsidR="005905D5" w:rsidRPr="00967DF0" w:rsidDel="00365583">
        <w:t xml:space="preserve">work </w:t>
      </w:r>
      <w:r w:rsidR="005905D5" w:rsidDel="00365583">
        <w:t xml:space="preserve">effectively </w:t>
      </w:r>
      <w:r w:rsidR="005905D5" w:rsidRPr="00967DF0" w:rsidDel="00365583">
        <w:t>with others.</w:t>
      </w:r>
    </w:p>
    <w:p w14:paraId="19194DA7" w14:textId="175AF4DD" w:rsidR="0047169D" w:rsidRDefault="005905D5" w:rsidP="00B4033C">
      <w:r>
        <w:t>The Chair</w:t>
      </w:r>
      <w:r w:rsidR="000F1D67">
        <w:t xml:space="preserve"> is not expected to possess all these</w:t>
      </w:r>
      <w:r w:rsidR="00842313">
        <w:t xml:space="preserve"> skill</w:t>
      </w:r>
      <w:r w:rsidR="001B42ED">
        <w:t>s</w:t>
      </w:r>
      <w:r w:rsidR="00842313">
        <w:t xml:space="preserve">. </w:t>
      </w:r>
      <w:r w:rsidR="001E5FD1">
        <w:t>However, w</w:t>
      </w:r>
      <w:r w:rsidR="00842313">
        <w:t xml:space="preserve">hen combined </w:t>
      </w:r>
      <w:r w:rsidR="000F1D67">
        <w:t xml:space="preserve">with the </w:t>
      </w:r>
      <w:r w:rsidR="00842313">
        <w:t xml:space="preserve">other </w:t>
      </w:r>
      <w:r w:rsidR="000F1D67">
        <w:t xml:space="preserve">directors of the board, </w:t>
      </w:r>
      <w:r w:rsidR="00B70AFC">
        <w:t xml:space="preserve">the board must </w:t>
      </w:r>
      <w:r w:rsidR="00DB5229">
        <w:t xml:space="preserve">be able to deliver on </w:t>
      </w:r>
      <w:r w:rsidR="00C81C74">
        <w:t xml:space="preserve">the </w:t>
      </w:r>
      <w:r w:rsidR="00DB5229">
        <w:t xml:space="preserve">company </w:t>
      </w:r>
      <w:r w:rsidR="00C81C74">
        <w:t xml:space="preserve">objectives. </w:t>
      </w:r>
    </w:p>
    <w:p w14:paraId="188CDACA" w14:textId="77777777" w:rsidR="000C6E5B" w:rsidRDefault="000C6E5B" w:rsidP="00041BD7">
      <w:pPr>
        <w:spacing w:after="120"/>
        <w:rPr>
          <w:b/>
          <w:sz w:val="36"/>
          <w:szCs w:val="36"/>
        </w:rPr>
      </w:pPr>
    </w:p>
    <w:p w14:paraId="7BB4C3AD" w14:textId="1033EC98" w:rsidR="00041BD7" w:rsidRPr="00227F12" w:rsidRDefault="00041BD7" w:rsidP="00041BD7">
      <w:pPr>
        <w:spacing w:after="120"/>
        <w:rPr>
          <w:b/>
          <w:sz w:val="36"/>
          <w:szCs w:val="36"/>
        </w:rPr>
      </w:pPr>
      <w:r w:rsidRPr="00227F12">
        <w:rPr>
          <w:b/>
          <w:sz w:val="36"/>
          <w:szCs w:val="36"/>
        </w:rPr>
        <w:t>A</w:t>
      </w:r>
      <w:r w:rsidR="00C20BD0">
        <w:rPr>
          <w:b/>
          <w:sz w:val="36"/>
          <w:szCs w:val="36"/>
        </w:rPr>
        <w:t xml:space="preserve">ssessment Criteria </w:t>
      </w:r>
      <w:r w:rsidR="00C20BD0" w:rsidRPr="007C7014">
        <w:t>– Demonstrate your skills and/or experience</w:t>
      </w:r>
      <w:r w:rsidR="00B55CFF">
        <w:t xml:space="preserve"> on the following 6 </w:t>
      </w:r>
      <w:r w:rsidR="003C2A6D">
        <w:t>criteria</w:t>
      </w:r>
      <w:r w:rsidR="00B55CFF">
        <w:t xml:space="preserve"> (</w:t>
      </w:r>
      <w:r w:rsidR="003C2A6D">
        <w:t>A g</w:t>
      </w:r>
      <w:r w:rsidR="003C2A6D" w:rsidRPr="003C2A6D">
        <w:t xml:space="preserve">uide on what to </w:t>
      </w:r>
      <w:r w:rsidR="003C2A6D">
        <w:t xml:space="preserve">include </w:t>
      </w:r>
      <w:r w:rsidR="003C2A6D" w:rsidRPr="003C2A6D">
        <w:t xml:space="preserve">in </w:t>
      </w:r>
      <w:r w:rsidR="003C2A6D">
        <w:t xml:space="preserve">your </w:t>
      </w:r>
      <w:r w:rsidR="003C2A6D" w:rsidRPr="003C2A6D">
        <w:t>application</w:t>
      </w:r>
      <w:r w:rsidR="003C2A6D">
        <w:t xml:space="preserve"> has been included under each criterion)</w:t>
      </w:r>
      <w:r w:rsidR="00C20BD0" w:rsidRPr="007C7014">
        <w:t>:</w:t>
      </w:r>
    </w:p>
    <w:p w14:paraId="60C3AC25" w14:textId="0C1838D8" w:rsidR="00041BD7" w:rsidRPr="007C7014" w:rsidRDefault="00041BD7" w:rsidP="000C6E5B">
      <w:pPr>
        <w:pStyle w:val="ListParagraph"/>
        <w:numPr>
          <w:ilvl w:val="0"/>
          <w:numId w:val="69"/>
        </w:numPr>
      </w:pPr>
      <w:r w:rsidRPr="007C7014">
        <w:t xml:space="preserve">LEADERSHIP </w:t>
      </w:r>
    </w:p>
    <w:p w14:paraId="4DB001A6" w14:textId="77777777" w:rsidR="00041BD7" w:rsidRPr="007C7014" w:rsidRDefault="00041BD7" w:rsidP="00041BD7">
      <w:pPr>
        <w:numPr>
          <w:ilvl w:val="0"/>
          <w:numId w:val="61"/>
        </w:numPr>
        <w:spacing w:after="120"/>
        <w:ind w:left="709" w:hanging="425"/>
      </w:pPr>
      <w:r w:rsidRPr="007C7014">
        <w:t>Leadership style, method of providing directions and behaviours to motivate, influence or guide people.</w:t>
      </w:r>
    </w:p>
    <w:p w14:paraId="743C20F5" w14:textId="77777777" w:rsidR="00041BD7" w:rsidRPr="007C7014" w:rsidRDefault="00041BD7" w:rsidP="00041BD7">
      <w:pPr>
        <w:numPr>
          <w:ilvl w:val="0"/>
          <w:numId w:val="61"/>
        </w:numPr>
        <w:spacing w:after="120"/>
        <w:ind w:left="709" w:hanging="425"/>
      </w:pPr>
      <w:r w:rsidRPr="007C7014">
        <w:t>Ability to lead a Board and/or committee/s with examples of your understanding of successful conduct of meetings.</w:t>
      </w:r>
    </w:p>
    <w:p w14:paraId="41C9472C" w14:textId="2E366B5C" w:rsidR="00041BD7" w:rsidRPr="007C7014" w:rsidRDefault="00041BD7" w:rsidP="000C6E5B"/>
    <w:p w14:paraId="61BC39AD" w14:textId="7005BD39" w:rsidR="00041BD7" w:rsidRPr="007C7014" w:rsidRDefault="00041BD7" w:rsidP="000C6E5B">
      <w:pPr>
        <w:pStyle w:val="ListParagraph"/>
      </w:pPr>
      <w:r w:rsidRPr="007C7014">
        <w:t>GOVERNANCE</w:t>
      </w:r>
    </w:p>
    <w:p w14:paraId="0CFD81C2" w14:textId="77777777" w:rsidR="00041BD7" w:rsidRPr="007C7014" w:rsidRDefault="00041BD7" w:rsidP="000C6E5B">
      <w:pPr>
        <w:numPr>
          <w:ilvl w:val="0"/>
          <w:numId w:val="62"/>
        </w:numPr>
        <w:spacing w:after="120"/>
      </w:pPr>
      <w:r w:rsidRPr="007C7014">
        <w:t>On boards or similar organisations; establishing and/or maintaining a board and/or committees with knowledge of a company’s constitution, legal and ethical duties.</w:t>
      </w:r>
    </w:p>
    <w:p w14:paraId="7467B622" w14:textId="77777777" w:rsidR="00041BD7" w:rsidRPr="007C7014" w:rsidRDefault="00041BD7" w:rsidP="000C6E5B">
      <w:pPr>
        <w:numPr>
          <w:ilvl w:val="0"/>
          <w:numId w:val="62"/>
        </w:numPr>
        <w:spacing w:after="120"/>
        <w:rPr>
          <w:b/>
        </w:rPr>
      </w:pPr>
      <w:r w:rsidRPr="007C7014">
        <w:lastRenderedPageBreak/>
        <w:t>Understanding of good governance, and the importance of rules, direction, problem solving and decision making.</w:t>
      </w:r>
    </w:p>
    <w:p w14:paraId="49C31B34" w14:textId="77777777" w:rsidR="00041BD7" w:rsidRPr="007C7014" w:rsidRDefault="00041BD7" w:rsidP="00041BD7">
      <w:pPr>
        <w:numPr>
          <w:ilvl w:val="0"/>
          <w:numId w:val="62"/>
        </w:numPr>
        <w:spacing w:after="120"/>
      </w:pPr>
      <w:r w:rsidRPr="007C7014">
        <w:t>In the not-for-profit sector-relevant with a company who is a registered charity with charitable purposes, and/or knowledge of the Australian Charities and not-for-profits Commission (ACNC) Act.</w:t>
      </w:r>
    </w:p>
    <w:p w14:paraId="5CF7869C" w14:textId="77777777" w:rsidR="00041BD7" w:rsidRDefault="00041BD7" w:rsidP="00041BD7">
      <w:pPr>
        <w:numPr>
          <w:ilvl w:val="0"/>
          <w:numId w:val="62"/>
        </w:numPr>
        <w:spacing w:after="120"/>
      </w:pPr>
      <w:r w:rsidRPr="007C7014">
        <w:t>Understanding and compliance of legal structures, the Australian Security Investment Commission (ASIC) and the Corporations Act 2001.</w:t>
      </w:r>
    </w:p>
    <w:p w14:paraId="78D17523" w14:textId="77777777" w:rsidR="000C6E5B" w:rsidRPr="007C7014" w:rsidRDefault="000C6E5B" w:rsidP="000C6E5B">
      <w:pPr>
        <w:spacing w:after="120"/>
        <w:ind w:left="720"/>
      </w:pPr>
    </w:p>
    <w:p w14:paraId="1EF3FE05" w14:textId="3408E184" w:rsidR="00041BD7" w:rsidRPr="007C7014" w:rsidRDefault="00041BD7" w:rsidP="000C6E5B">
      <w:pPr>
        <w:pStyle w:val="ListParagraph"/>
      </w:pPr>
      <w:r w:rsidRPr="007C7014">
        <w:t xml:space="preserve">COMMUNICATION </w:t>
      </w:r>
    </w:p>
    <w:p w14:paraId="1164B626" w14:textId="77777777" w:rsidR="00041BD7" w:rsidRPr="007C7014" w:rsidRDefault="00041BD7" w:rsidP="000C6E5B">
      <w:pPr>
        <w:numPr>
          <w:ilvl w:val="0"/>
          <w:numId w:val="62"/>
        </w:numPr>
        <w:spacing w:after="120"/>
      </w:pPr>
      <w:r w:rsidRPr="007C7014">
        <w:t>Communication and collaboration styles, and ability to work with others, and to communicate the views of a Board, CEO, organisation.</w:t>
      </w:r>
    </w:p>
    <w:p w14:paraId="5FAC8959" w14:textId="74E68822" w:rsidR="00041BD7" w:rsidRPr="007C7014" w:rsidRDefault="00041BD7" w:rsidP="000C6E5B">
      <w:pPr>
        <w:numPr>
          <w:ilvl w:val="0"/>
          <w:numId w:val="62"/>
        </w:numPr>
        <w:spacing w:after="120"/>
      </w:pPr>
      <w:r w:rsidRPr="007C7014">
        <w:t>Dealing with the public sector (Commonwealth, state or territory</w:t>
      </w:r>
      <w:r w:rsidR="00DE4B48">
        <w:t>, and local</w:t>
      </w:r>
      <w:r w:rsidRPr="007C7014">
        <w:t xml:space="preserve"> governments). </w:t>
      </w:r>
    </w:p>
    <w:p w14:paraId="791E0859" w14:textId="77777777" w:rsidR="00041BD7" w:rsidRDefault="00041BD7" w:rsidP="000C6E5B">
      <w:pPr>
        <w:numPr>
          <w:ilvl w:val="0"/>
          <w:numId w:val="62"/>
        </w:numPr>
        <w:spacing w:after="120"/>
      </w:pPr>
      <w:r w:rsidRPr="007C7014">
        <w:t xml:space="preserve">Skills in establishing and maintaining relationships and partnerships, managing competing stakeholder interests, and ensuring that the voices of intersectional and marginalised stakeholder groups are heard. </w:t>
      </w:r>
    </w:p>
    <w:p w14:paraId="72951833" w14:textId="77777777" w:rsidR="000C6E5B" w:rsidRPr="007C7014" w:rsidRDefault="000C6E5B" w:rsidP="000C6E5B">
      <w:pPr>
        <w:spacing w:after="120"/>
        <w:ind w:left="720"/>
      </w:pPr>
    </w:p>
    <w:p w14:paraId="1033498D" w14:textId="6796A373" w:rsidR="00041BD7" w:rsidRPr="007C7014" w:rsidRDefault="00041BD7" w:rsidP="000C6E5B">
      <w:pPr>
        <w:pStyle w:val="ListParagraph"/>
      </w:pPr>
      <w:r w:rsidRPr="007C7014">
        <w:t>STRATEGY, FINANCE AND RISK MANAGEMENT</w:t>
      </w:r>
    </w:p>
    <w:p w14:paraId="0AE7591D" w14:textId="346EA67B" w:rsidR="00041BD7" w:rsidRPr="00C20BD0" w:rsidRDefault="00041BD7" w:rsidP="000C6E5B">
      <w:pPr>
        <w:pStyle w:val="ListParagraph"/>
        <w:numPr>
          <w:ilvl w:val="0"/>
          <w:numId w:val="62"/>
        </w:numPr>
        <w:rPr>
          <w:b/>
        </w:rPr>
      </w:pPr>
      <w:r w:rsidRPr="007C7014">
        <w:t>Involvement in planning, developing and implementing strategic dire</w:t>
      </w:r>
      <w:r w:rsidR="00C20BD0">
        <w:t>ctions and annual plans; r</w:t>
      </w:r>
      <w:r w:rsidRPr="007C7014">
        <w:t>isk management frameworks and standards.</w:t>
      </w:r>
    </w:p>
    <w:p w14:paraId="68525DDD" w14:textId="77777777" w:rsidR="00041BD7" w:rsidRPr="007C7014" w:rsidRDefault="00041BD7" w:rsidP="000C6E5B">
      <w:pPr>
        <w:pStyle w:val="ListParagraph"/>
        <w:numPr>
          <w:ilvl w:val="0"/>
          <w:numId w:val="62"/>
        </w:numPr>
        <w:rPr>
          <w:color w:val="242424"/>
        </w:rPr>
      </w:pPr>
      <w:r w:rsidRPr="007C7014">
        <w:t>Financial, auditing and record management processes, understanding of financial reports.</w:t>
      </w:r>
    </w:p>
    <w:p w14:paraId="3AE7C732" w14:textId="77777777" w:rsidR="00041BD7" w:rsidRDefault="00041BD7" w:rsidP="00041BD7">
      <w:pPr>
        <w:pStyle w:val="NormalWeb"/>
        <w:numPr>
          <w:ilvl w:val="0"/>
          <w:numId w:val="62"/>
        </w:numPr>
        <w:spacing w:before="0" w:beforeAutospacing="0" w:after="120" w:afterAutospacing="0"/>
        <w:textAlignment w:val="baseline"/>
        <w:rPr>
          <w:rFonts w:asciiTheme="minorHAnsi" w:hAnsiTheme="minorHAnsi" w:cstheme="minorHAnsi"/>
          <w:color w:val="242424"/>
        </w:rPr>
      </w:pPr>
      <w:r w:rsidRPr="007C7014">
        <w:rPr>
          <w:rFonts w:asciiTheme="minorHAnsi" w:hAnsiTheme="minorHAnsi" w:cstheme="minorHAnsi"/>
          <w:color w:val="242424"/>
        </w:rPr>
        <w:t>Attracting sustainable funding.</w:t>
      </w:r>
    </w:p>
    <w:p w14:paraId="1AD84CAD" w14:textId="77777777" w:rsidR="000C6E5B" w:rsidRPr="007C7014" w:rsidRDefault="000C6E5B" w:rsidP="000C6E5B">
      <w:pPr>
        <w:pStyle w:val="NormalWeb"/>
        <w:spacing w:before="0" w:beforeAutospacing="0" w:after="120" w:afterAutospacing="0"/>
        <w:ind w:left="720"/>
        <w:textAlignment w:val="baseline"/>
        <w:rPr>
          <w:rFonts w:asciiTheme="minorHAnsi" w:hAnsiTheme="minorHAnsi" w:cstheme="minorHAnsi"/>
          <w:color w:val="242424"/>
        </w:rPr>
      </w:pPr>
    </w:p>
    <w:p w14:paraId="68D18FD2" w14:textId="4C5FD599" w:rsidR="00041BD7" w:rsidRPr="007C7014" w:rsidRDefault="00041BD7" w:rsidP="000C6E5B">
      <w:pPr>
        <w:pStyle w:val="ListParagraph"/>
      </w:pPr>
      <w:r w:rsidRPr="007C7014">
        <w:t xml:space="preserve">ORGANISATIONAL EXPERIENCE </w:t>
      </w:r>
    </w:p>
    <w:p w14:paraId="4A875024" w14:textId="6EB232A6" w:rsidR="00041BD7" w:rsidRPr="000C6E5B" w:rsidRDefault="00041BD7" w:rsidP="000C6E5B">
      <w:pPr>
        <w:pStyle w:val="ListParagraph"/>
        <w:numPr>
          <w:ilvl w:val="0"/>
          <w:numId w:val="62"/>
        </w:numPr>
      </w:pPr>
      <w:r w:rsidRPr="007C7014">
        <w:t>Organisational experience, running a company and/or working closely with a Chief Executive Officer</w:t>
      </w:r>
      <w:r w:rsidR="000C6E5B">
        <w:t>.</w:t>
      </w:r>
      <w:r w:rsidRPr="007C7014">
        <w:t xml:space="preserve"> </w:t>
      </w:r>
    </w:p>
    <w:p w14:paraId="4320FEB6" w14:textId="454DFE25" w:rsidR="00041BD7" w:rsidRPr="007C7014" w:rsidRDefault="00041BD7" w:rsidP="000C6E5B">
      <w:pPr>
        <w:pStyle w:val="ListParagraph"/>
        <w:numPr>
          <w:ilvl w:val="0"/>
          <w:numId w:val="62"/>
        </w:numPr>
        <w:rPr>
          <w:b/>
        </w:rPr>
      </w:pPr>
      <w:r w:rsidRPr="007C7014">
        <w:t>Project Management, contract management and/or Grant Agreement management experience</w:t>
      </w:r>
      <w:r w:rsidR="000C6E5B">
        <w:t>.</w:t>
      </w:r>
    </w:p>
    <w:p w14:paraId="63D86B0D" w14:textId="77777777" w:rsidR="00041BD7" w:rsidRDefault="00041BD7" w:rsidP="00041BD7">
      <w:pPr>
        <w:numPr>
          <w:ilvl w:val="0"/>
          <w:numId w:val="65"/>
        </w:numPr>
        <w:spacing w:after="120"/>
      </w:pPr>
      <w:r w:rsidRPr="007C7014">
        <w:t>Organisational policy development, legal and/or insurance policy experience.</w:t>
      </w:r>
    </w:p>
    <w:p w14:paraId="71A33C4E" w14:textId="77777777" w:rsidR="000C6E5B" w:rsidRPr="007C7014" w:rsidRDefault="000C6E5B" w:rsidP="000C6E5B">
      <w:pPr>
        <w:spacing w:after="120"/>
        <w:ind w:left="720"/>
      </w:pPr>
    </w:p>
    <w:p w14:paraId="008FB0E3" w14:textId="3445DC87" w:rsidR="00041BD7" w:rsidRPr="000C6E5B" w:rsidRDefault="00041BD7" w:rsidP="000C6E5B">
      <w:pPr>
        <w:pStyle w:val="ListParagraph"/>
      </w:pPr>
      <w:r w:rsidRPr="000C6E5B">
        <w:lastRenderedPageBreak/>
        <w:t>DISABI</w:t>
      </w:r>
      <w:r w:rsidR="000565EC" w:rsidRPr="000C6E5B">
        <w:t>L</w:t>
      </w:r>
      <w:r w:rsidRPr="000C6E5B">
        <w:t xml:space="preserve">ITY RESEARCH </w:t>
      </w:r>
    </w:p>
    <w:p w14:paraId="70E10A96" w14:textId="5C1BA463" w:rsidR="00DE4B48" w:rsidRDefault="00DE4B48" w:rsidP="00041BD7">
      <w:pPr>
        <w:numPr>
          <w:ilvl w:val="0"/>
          <w:numId w:val="62"/>
        </w:numPr>
        <w:spacing w:after="120"/>
      </w:pPr>
      <w:r>
        <w:t>Understanding of the Australian disability research sector</w:t>
      </w:r>
      <w:r w:rsidR="006328C8">
        <w:t>, how it operates, and where disability research capacity needs to be built</w:t>
      </w:r>
      <w:r w:rsidR="000C6E5B">
        <w:t>.</w:t>
      </w:r>
    </w:p>
    <w:p w14:paraId="4FB0BA15" w14:textId="2B7E46BA" w:rsidR="00DE4B48" w:rsidRDefault="00DE4B48" w:rsidP="00041BD7">
      <w:pPr>
        <w:numPr>
          <w:ilvl w:val="0"/>
          <w:numId w:val="62"/>
        </w:numPr>
        <w:spacing w:after="120"/>
      </w:pPr>
      <w:r>
        <w:rPr>
          <w:lang w:eastAsia="en-AU"/>
        </w:rPr>
        <w:t>U</w:t>
      </w:r>
      <w:r w:rsidR="00041BD7" w:rsidRPr="007C7014">
        <w:rPr>
          <w:lang w:eastAsia="en-AU"/>
        </w:rPr>
        <w:t xml:space="preserve">nderstanding of </w:t>
      </w:r>
      <w:r w:rsidR="006328C8">
        <w:rPr>
          <w:lang w:eastAsia="en-AU"/>
        </w:rPr>
        <w:t xml:space="preserve">how </w:t>
      </w:r>
      <w:r w:rsidR="00041BD7" w:rsidRPr="007C7014">
        <w:rPr>
          <w:lang w:eastAsia="en-AU"/>
        </w:rPr>
        <w:t>government</w:t>
      </w:r>
      <w:r w:rsidR="006328C8">
        <w:rPr>
          <w:lang w:eastAsia="en-AU"/>
        </w:rPr>
        <w:t>s</w:t>
      </w:r>
      <w:r w:rsidR="00041BD7" w:rsidRPr="007C7014">
        <w:rPr>
          <w:lang w:eastAsia="en-AU"/>
        </w:rPr>
        <w:t xml:space="preserve"> </w:t>
      </w:r>
      <w:r w:rsidR="006328C8">
        <w:rPr>
          <w:lang w:eastAsia="en-AU"/>
        </w:rPr>
        <w:t xml:space="preserve">operate, and the </w:t>
      </w:r>
      <w:r w:rsidR="00041BD7" w:rsidRPr="007C7014">
        <w:rPr>
          <w:lang w:eastAsia="en-AU"/>
        </w:rPr>
        <w:t>disability policy and programs</w:t>
      </w:r>
      <w:r w:rsidR="006328C8">
        <w:rPr>
          <w:lang w:eastAsia="en-AU"/>
        </w:rPr>
        <w:t xml:space="preserve"> at of governments (including Commonwealth, state and territory, and local government)</w:t>
      </w:r>
      <w:r w:rsidR="000C6E5B">
        <w:rPr>
          <w:lang w:eastAsia="en-AU"/>
        </w:rPr>
        <w:t>.</w:t>
      </w:r>
    </w:p>
    <w:p w14:paraId="13BE706B" w14:textId="6E1F4E72" w:rsidR="00306FC4" w:rsidRDefault="00DE4B48" w:rsidP="00227F12">
      <w:pPr>
        <w:numPr>
          <w:ilvl w:val="0"/>
          <w:numId w:val="62"/>
        </w:numPr>
        <w:spacing w:after="120"/>
      </w:pPr>
      <w:r>
        <w:rPr>
          <w:lang w:eastAsia="en-AU"/>
        </w:rPr>
        <w:t xml:space="preserve">Ability to identify priority areas for research that will </w:t>
      </w:r>
      <w:r w:rsidR="006328C8">
        <w:rPr>
          <w:lang w:eastAsia="en-AU"/>
        </w:rPr>
        <w:t>have the greatest impact on policy that will improve the lives of people with disability</w:t>
      </w:r>
      <w:r w:rsidR="006328C8">
        <w:t>.</w:t>
      </w:r>
    </w:p>
    <w:p w14:paraId="4AD9B21D" w14:textId="3D2AD16E" w:rsidR="006C6C64" w:rsidRDefault="006C6C64" w:rsidP="00227F12">
      <w:pPr>
        <w:rPr>
          <w:rFonts w:eastAsiaTheme="majorEastAsia"/>
          <w:b/>
          <w:bCs/>
          <w:color w:val="2C3949"/>
          <w:sz w:val="36"/>
          <w:szCs w:val="36"/>
          <w:lang w:val="en-US"/>
        </w:rPr>
      </w:pPr>
    </w:p>
    <w:p w14:paraId="2FDD3A40" w14:textId="77777777" w:rsidR="006328C8" w:rsidRDefault="006328C8">
      <w:pPr>
        <w:ind w:firstLine="360"/>
        <w:rPr>
          <w:rFonts w:eastAsiaTheme="majorEastAsia"/>
          <w:b/>
          <w:bCs/>
          <w:color w:val="2C3949"/>
          <w:sz w:val="36"/>
          <w:szCs w:val="36"/>
          <w:lang w:val="en-US"/>
        </w:rPr>
      </w:pPr>
      <w:r>
        <w:br w:type="page"/>
      </w:r>
    </w:p>
    <w:p w14:paraId="70C3A906" w14:textId="109B461B" w:rsidR="00351007" w:rsidRPr="009A6617" w:rsidRDefault="00351007" w:rsidP="006328C8">
      <w:pPr>
        <w:pStyle w:val="Heading2"/>
      </w:pPr>
      <w:r w:rsidRPr="009A6617">
        <w:lastRenderedPageBreak/>
        <w:t>Purpose of th</w:t>
      </w:r>
      <w:r w:rsidR="00B80F3A">
        <w:t>is</w:t>
      </w:r>
      <w:r w:rsidRPr="009A6617">
        <w:t xml:space="preserve"> form</w:t>
      </w:r>
    </w:p>
    <w:p w14:paraId="1D383EF2" w14:textId="086FD567" w:rsidR="00FE56E4" w:rsidRDefault="003C6892" w:rsidP="00E3402C">
      <w:r>
        <w:t xml:space="preserve">This form is used </w:t>
      </w:r>
      <w:r w:rsidR="00D7469E">
        <w:t xml:space="preserve">to nominate for </w:t>
      </w:r>
      <w:r w:rsidR="006C05D7">
        <w:t xml:space="preserve">the </w:t>
      </w:r>
      <w:r w:rsidR="00D3152E">
        <w:t xml:space="preserve">position of </w:t>
      </w:r>
      <w:r w:rsidR="006C05D7" w:rsidRPr="00227F12">
        <w:rPr>
          <w:b/>
        </w:rPr>
        <w:t xml:space="preserve">Chair of the </w:t>
      </w:r>
      <w:r w:rsidR="00365583">
        <w:rPr>
          <w:b/>
        </w:rPr>
        <w:t xml:space="preserve">NDRP </w:t>
      </w:r>
      <w:r w:rsidR="006C05D7" w:rsidRPr="00227F12">
        <w:rPr>
          <w:b/>
        </w:rPr>
        <w:t>Board</w:t>
      </w:r>
      <w:r w:rsidR="006C05D7">
        <w:t xml:space="preserve"> </w:t>
      </w:r>
      <w:r>
        <w:t>with the National Disability Research Partnership (NDRP)</w:t>
      </w:r>
      <w:r w:rsidR="00FE56E4">
        <w:t xml:space="preserve"> Ltd</w:t>
      </w:r>
      <w:r w:rsidR="00D7469E">
        <w:t>.</w:t>
      </w:r>
      <w:r>
        <w:t xml:space="preserve"> </w:t>
      </w:r>
    </w:p>
    <w:p w14:paraId="11D395D2" w14:textId="77777777" w:rsidR="00045962" w:rsidRDefault="00045962" w:rsidP="006328C8">
      <w:pPr>
        <w:pStyle w:val="Heading2"/>
      </w:pPr>
      <w:r>
        <w:t>Steps</w:t>
      </w:r>
    </w:p>
    <w:p w14:paraId="7D274CD6" w14:textId="0A494BF2" w:rsidR="00045962" w:rsidRDefault="00045962" w:rsidP="00045962">
      <w:pPr>
        <w:rPr>
          <w:noProof/>
          <w:lang w:val="en-US"/>
        </w:rPr>
      </w:pPr>
      <w:r>
        <w:rPr>
          <w:noProof/>
          <w:lang w:val="en-US"/>
        </w:rPr>
        <w:t xml:space="preserve">There are </w:t>
      </w:r>
      <w:r w:rsidR="0087390C">
        <w:rPr>
          <w:noProof/>
          <w:lang w:val="en-US"/>
        </w:rPr>
        <w:t>4</w:t>
      </w:r>
      <w:r>
        <w:rPr>
          <w:noProof/>
          <w:lang w:val="en-US"/>
        </w:rPr>
        <w:t xml:space="preserve"> steps you must complete. You can use this section as </w:t>
      </w:r>
      <w:r w:rsidR="00882D39">
        <w:rPr>
          <w:noProof/>
          <w:lang w:val="en-US"/>
        </w:rPr>
        <w:t xml:space="preserve">a </w:t>
      </w:r>
      <w:r>
        <w:rPr>
          <w:noProof/>
          <w:lang w:val="en-US"/>
        </w:rPr>
        <w:t>checklist.</w:t>
      </w:r>
    </w:p>
    <w:p w14:paraId="67BBACBE" w14:textId="77777777" w:rsidR="00045962" w:rsidRDefault="00045962" w:rsidP="00045962">
      <w:pPr>
        <w:rPr>
          <w:noProof/>
          <w:lang w:val="en-US"/>
        </w:rPr>
      </w:pPr>
      <w:r>
        <w:rPr>
          <w:noProof/>
          <w:lang w:eastAsia="en-AU"/>
        </w:rPr>
        <w:drawing>
          <wp:inline distT="0" distB="0" distL="0" distR="0" wp14:anchorId="20752B29" wp14:editId="6367925E">
            <wp:extent cx="5486400" cy="4926132"/>
            <wp:effectExtent l="0" t="0" r="95250" b="65405"/>
            <wp:docPr id="305053720" name="Diagram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25DEF0BB" w14:textId="2154E78E" w:rsidR="00045962" w:rsidRDefault="0087390C" w:rsidP="0087390C">
      <w:r>
        <w:rPr>
          <w:noProof/>
          <w:lang w:eastAsia="en-AU"/>
        </w:rPr>
        <w:drawing>
          <wp:inline distT="0" distB="0" distL="0" distR="0" wp14:anchorId="23F3F3BE" wp14:editId="7E9CE567">
            <wp:extent cx="5486400" cy="1439501"/>
            <wp:effectExtent l="0" t="0" r="19050" b="27940"/>
            <wp:docPr id="983910193" name="Diagram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  <w:r w:rsidR="00045962">
        <w:br w:type="page"/>
      </w:r>
    </w:p>
    <w:p w14:paraId="74C60B80" w14:textId="77777777" w:rsidR="00045962" w:rsidRDefault="00045962" w:rsidP="00D342DF">
      <w:pPr>
        <w:pStyle w:val="Title"/>
      </w:pPr>
      <w:r>
        <w:lastRenderedPageBreak/>
        <w:t>Step 1: Eligibility</w:t>
      </w:r>
    </w:p>
    <w:p w14:paraId="4F3BBE86" w14:textId="7FC9D685" w:rsidR="001B125C" w:rsidRDefault="00045962" w:rsidP="00045962">
      <w:r>
        <w:t xml:space="preserve">To be </w:t>
      </w:r>
      <w:r w:rsidR="006C05D7">
        <w:t xml:space="preserve">considered for the role of Chair of the </w:t>
      </w:r>
      <w:r w:rsidR="00365583">
        <w:t xml:space="preserve">NDRP </w:t>
      </w:r>
      <w:r w:rsidR="006C05D7">
        <w:t xml:space="preserve">Board, </w:t>
      </w:r>
      <w:r>
        <w:t>a person must</w:t>
      </w:r>
      <w:r w:rsidR="001B125C">
        <w:t>:</w:t>
      </w:r>
    </w:p>
    <w:p w14:paraId="5EDE7BDF" w14:textId="4AE43C9D" w:rsidR="00365583" w:rsidRPr="00967DF0" w:rsidRDefault="00365583" w:rsidP="000C6E5B">
      <w:pPr>
        <w:pStyle w:val="ListParagraph"/>
        <w:numPr>
          <w:ilvl w:val="0"/>
          <w:numId w:val="72"/>
        </w:numPr>
      </w:pPr>
      <w:r w:rsidRPr="00967DF0">
        <w:t>be at least 18 years of age</w:t>
      </w:r>
      <w:r>
        <w:t>;</w:t>
      </w:r>
    </w:p>
    <w:p w14:paraId="699FD94C" w14:textId="3FAB0250" w:rsidR="00365583" w:rsidRDefault="00365583" w:rsidP="000C6E5B">
      <w:pPr>
        <w:pStyle w:val="ListParagraph"/>
      </w:pPr>
      <w:r>
        <w:t>be a person with a disability;</w:t>
      </w:r>
    </w:p>
    <w:p w14:paraId="2D0BD981" w14:textId="23FCC35D" w:rsidR="00365583" w:rsidRPr="00967DF0" w:rsidRDefault="00365583" w:rsidP="000C6E5B">
      <w:pPr>
        <w:pStyle w:val="ListParagraph"/>
      </w:pPr>
      <w:r w:rsidRPr="00967DF0">
        <w:t>have a valid Director Identification Number</w:t>
      </w:r>
      <w:r>
        <w:t>;</w:t>
      </w:r>
    </w:p>
    <w:p w14:paraId="60D3BCE7" w14:textId="64E71330" w:rsidR="00365583" w:rsidRDefault="00365583" w:rsidP="000C6E5B">
      <w:pPr>
        <w:pStyle w:val="ListParagraph"/>
      </w:pPr>
      <w:r>
        <w:t>not be employed by the Commonwealth, State or Territory government; and</w:t>
      </w:r>
    </w:p>
    <w:p w14:paraId="4BCB67BC" w14:textId="1BF033A1" w:rsidR="00047937" w:rsidRDefault="00045962" w:rsidP="000C6E5B">
      <w:pPr>
        <w:pStyle w:val="ListParagraph"/>
      </w:pPr>
      <w:r w:rsidRPr="00967DF0">
        <w:t xml:space="preserve">not be disqualified under the </w:t>
      </w:r>
      <w:r w:rsidRPr="00967DF0">
        <w:rPr>
          <w:i/>
          <w:iCs/>
        </w:rPr>
        <w:t>Corporation Act 2001</w:t>
      </w:r>
      <w:r w:rsidR="00D17B5F" w:rsidRPr="00967DF0">
        <w:rPr>
          <w:i/>
          <w:iCs/>
        </w:rPr>
        <w:t xml:space="preserve">, </w:t>
      </w:r>
      <w:r w:rsidR="00D17B5F" w:rsidRPr="00967DF0">
        <w:t>by</w:t>
      </w:r>
      <w:r w:rsidR="00D17B5F" w:rsidRPr="00967DF0">
        <w:rPr>
          <w:i/>
          <w:iCs/>
        </w:rPr>
        <w:t xml:space="preserve"> </w:t>
      </w:r>
      <w:r w:rsidR="007933F6" w:rsidRPr="00967DF0">
        <w:t xml:space="preserve">the </w:t>
      </w:r>
      <w:r w:rsidRPr="00967DF0">
        <w:t>A</w:t>
      </w:r>
      <w:r w:rsidR="007933F6" w:rsidRPr="00967DF0">
        <w:t xml:space="preserve">ustralian </w:t>
      </w:r>
      <w:r w:rsidRPr="00967DF0">
        <w:t>C</w:t>
      </w:r>
      <w:r w:rsidR="007933F6" w:rsidRPr="00967DF0">
        <w:t xml:space="preserve">harities </w:t>
      </w:r>
      <w:r w:rsidRPr="00967DF0">
        <w:t>N</w:t>
      </w:r>
      <w:r w:rsidR="007933F6" w:rsidRPr="00967DF0">
        <w:t>ot-for-profit Commission</w:t>
      </w:r>
      <w:r w:rsidR="00882D39">
        <w:t>,</w:t>
      </w:r>
      <w:r w:rsidR="00D17B5F" w:rsidRPr="00967DF0">
        <w:t xml:space="preserve"> or any other regulatory authority</w:t>
      </w:r>
      <w:r w:rsidR="00FE56E4" w:rsidRPr="00967DF0">
        <w:t xml:space="preserve">. </w:t>
      </w:r>
    </w:p>
    <w:p w14:paraId="0AFE7A6B" w14:textId="1B6D2057" w:rsidR="0077218E" w:rsidRDefault="00047937" w:rsidP="00BE6B8D">
      <w:r>
        <w:t xml:space="preserve">If you meet this eligibility, please proceed to Step 2. </w:t>
      </w:r>
    </w:p>
    <w:p w14:paraId="447E70CA" w14:textId="77777777" w:rsidR="00F23D2E" w:rsidRDefault="00F23D2E" w:rsidP="00BE6B8D"/>
    <w:p w14:paraId="7FF264AF" w14:textId="6B25F950" w:rsidR="00F23D2E" w:rsidRDefault="00F23D2E" w:rsidP="00F23D2E">
      <w:pPr>
        <w:spacing w:before="240"/>
      </w:pPr>
      <w:r>
        <w:t>The NDRP will check if a</w:t>
      </w:r>
      <w:r w:rsidR="00707CFD">
        <w:t xml:space="preserve">n applicant </w:t>
      </w:r>
      <w:r>
        <w:t>is disqualified and may arrange for any other background checks deemed necessary before a person is appointed to the board.</w:t>
      </w:r>
    </w:p>
    <w:p w14:paraId="0679F6D2" w14:textId="3A254AB3" w:rsidR="000C4864" w:rsidRDefault="000C4864" w:rsidP="00E36235">
      <w:pPr>
        <w:rPr>
          <w:szCs w:val="24"/>
        </w:rPr>
      </w:pPr>
    </w:p>
    <w:p w14:paraId="04205DD4" w14:textId="476F24A1" w:rsidR="00046E51" w:rsidRDefault="00046E51">
      <w:pPr>
        <w:ind w:firstLine="360"/>
        <w:rPr>
          <w:rFonts w:eastAsiaTheme="majorEastAsia"/>
          <w:b/>
          <w:bCs/>
          <w:color w:val="2C3949"/>
          <w:sz w:val="36"/>
          <w:szCs w:val="36"/>
          <w:lang w:val="en-US"/>
        </w:rPr>
      </w:pPr>
      <w:r>
        <w:br w:type="page"/>
      </w:r>
    </w:p>
    <w:p w14:paraId="6F68F469" w14:textId="77777777" w:rsidR="002C1DDE" w:rsidRPr="00967DF0" w:rsidRDefault="002C1DDE" w:rsidP="00B226D4"/>
    <w:p w14:paraId="7AB4987B" w14:textId="3F684033" w:rsidR="00B459EE" w:rsidRPr="003B49AE" w:rsidRDefault="00045962" w:rsidP="00D342DF">
      <w:pPr>
        <w:pStyle w:val="Title"/>
      </w:pPr>
      <w:r>
        <w:t xml:space="preserve">Step 2: </w:t>
      </w:r>
      <w:r w:rsidR="00707CFD">
        <w:t xml:space="preserve">Applicant </w:t>
      </w:r>
      <w:r w:rsidR="00B459EE">
        <w:t>Details</w:t>
      </w:r>
    </w:p>
    <w:p w14:paraId="7D4A9041" w14:textId="7A07E896" w:rsidR="008F692C" w:rsidRDefault="00851256" w:rsidP="008F692C">
      <w:r>
        <w:t>Th</w:t>
      </w:r>
      <w:r w:rsidR="00882D39">
        <w:t>is</w:t>
      </w:r>
      <w:r>
        <w:t xml:space="preserve"> section is about </w:t>
      </w:r>
      <w:r w:rsidR="00795E3A">
        <w:t>your details</w:t>
      </w:r>
      <w:r>
        <w:t xml:space="preserve">. Please </w:t>
      </w:r>
      <w:r w:rsidR="00882D39">
        <w:t>complete all questions</w:t>
      </w:r>
      <w:r w:rsidR="00480ED6">
        <w:t xml:space="preserve"> and provide </w:t>
      </w:r>
      <w:r w:rsidR="00882D39">
        <w:t>all relevant</w:t>
      </w:r>
      <w:r>
        <w:t xml:space="preserve"> information.</w:t>
      </w:r>
    </w:p>
    <w:p w14:paraId="0C824274" w14:textId="4FCC2D76" w:rsidR="008272BD" w:rsidRDefault="008272BD" w:rsidP="00114AD7">
      <w:pPr>
        <w:pStyle w:val="NDRPDocSubtitle"/>
      </w:pPr>
      <w:r>
        <w:t>Details of Applicant</w:t>
      </w:r>
    </w:p>
    <w:p w14:paraId="752E4BF7" w14:textId="113C2329" w:rsidR="008272BD" w:rsidRDefault="008272BD" w:rsidP="000C6E5B">
      <w:pPr>
        <w:pStyle w:val="NDPRTableTitle"/>
      </w:pPr>
    </w:p>
    <w:p w14:paraId="36A47831" w14:textId="68449810" w:rsidR="008272BD" w:rsidRDefault="008272BD" w:rsidP="00BE70F7">
      <w:pPr>
        <w:ind w:left="360" w:hanging="360"/>
      </w:pPr>
      <w:r>
        <w:t>Your Title</w:t>
      </w:r>
      <w:r>
        <w:tab/>
      </w:r>
      <w:sdt>
        <w:sdtPr>
          <w:id w:val="499241241"/>
          <w:placeholder>
            <w:docPart w:val="FEA979F7A1074B6BB1F7A591FB20C633"/>
          </w:placeholder>
          <w:showingPlcHdr/>
          <w15:color w:val="000000"/>
        </w:sdtPr>
        <w:sdtContent>
          <w:r w:rsidR="00B6420A">
            <w:rPr>
              <w:rStyle w:val="PlaceholderText"/>
            </w:rPr>
            <w:t>……………………………………………</w:t>
          </w:r>
          <w:r w:rsidR="00BE70F7" w:rsidRPr="00B568C1">
            <w:rPr>
              <w:rStyle w:val="PlaceholderText"/>
            </w:rPr>
            <w:t>.</w:t>
          </w:r>
        </w:sdtContent>
      </w:sdt>
    </w:p>
    <w:p w14:paraId="168A4813" w14:textId="203D6ED1" w:rsidR="008272BD" w:rsidRDefault="008272BD" w:rsidP="000C6E5B">
      <w:pPr>
        <w:pStyle w:val="NDPRTableTitle"/>
      </w:pPr>
      <w:r>
        <w:t>First Name</w:t>
      </w:r>
      <w:r>
        <w:tab/>
      </w:r>
      <w:sdt>
        <w:sdtPr>
          <w:id w:val="1609084002"/>
          <w:placeholder>
            <w:docPart w:val="19AE0F8FF0D64ABEA8D1E5F87AF4A4A4"/>
          </w:placeholder>
          <w:showingPlcHdr/>
        </w:sdtPr>
        <w:sdtContent>
          <w:r w:rsidR="00B6420A">
            <w:rPr>
              <w:rStyle w:val="PlaceholderText"/>
            </w:rPr>
            <w:t>……………………………………………</w:t>
          </w:r>
          <w:r w:rsidR="00B6420A" w:rsidRPr="00B568C1">
            <w:rPr>
              <w:rStyle w:val="PlaceholderText"/>
            </w:rPr>
            <w:t>.</w:t>
          </w:r>
        </w:sdtContent>
      </w:sdt>
    </w:p>
    <w:p w14:paraId="51FBB7F9" w14:textId="4016DC60" w:rsidR="008272BD" w:rsidRDefault="008272BD" w:rsidP="000C6E5B">
      <w:pPr>
        <w:pStyle w:val="NDPRTableTitle"/>
      </w:pPr>
      <w:r>
        <w:t>Surname</w:t>
      </w:r>
      <w:r>
        <w:tab/>
      </w:r>
      <w:sdt>
        <w:sdtPr>
          <w:id w:val="1706058368"/>
          <w:placeholder>
            <w:docPart w:val="3FB612A5A1FD406FA4FE682915DFB981"/>
          </w:placeholder>
          <w:showingPlcHdr/>
        </w:sdtPr>
        <w:sdtContent>
          <w:r w:rsidR="00B6420A">
            <w:rPr>
              <w:rStyle w:val="PlaceholderText"/>
            </w:rPr>
            <w:t>……………………………………………</w:t>
          </w:r>
          <w:r w:rsidR="00B6420A" w:rsidRPr="00B568C1">
            <w:rPr>
              <w:rStyle w:val="PlaceholderText"/>
            </w:rPr>
            <w:t>.</w:t>
          </w:r>
          <w:r w:rsidR="00BE70F7" w:rsidRPr="00B568C1">
            <w:rPr>
              <w:rStyle w:val="PlaceholderText"/>
            </w:rPr>
            <w:t>.</w:t>
          </w:r>
        </w:sdtContent>
      </w:sdt>
    </w:p>
    <w:p w14:paraId="5EA3AEBD" w14:textId="37F1634D" w:rsidR="008272BD" w:rsidRDefault="008272BD" w:rsidP="000C6E5B">
      <w:pPr>
        <w:pStyle w:val="NDPRTableTitle"/>
      </w:pPr>
      <w:r>
        <w:t>Email Address</w:t>
      </w:r>
      <w:r>
        <w:tab/>
      </w:r>
      <w:sdt>
        <w:sdtPr>
          <w:id w:val="-1159380404"/>
          <w:placeholder>
            <w:docPart w:val="61CA6FF075E648A18700F213E4702835"/>
          </w:placeholder>
          <w:showingPlcHdr/>
        </w:sdtPr>
        <w:sdtContent>
          <w:r w:rsidR="00B6420A">
            <w:rPr>
              <w:rStyle w:val="PlaceholderText"/>
            </w:rPr>
            <w:t>……………………………………………</w:t>
          </w:r>
          <w:r w:rsidR="00B6420A" w:rsidRPr="00B568C1">
            <w:rPr>
              <w:rStyle w:val="PlaceholderText"/>
            </w:rPr>
            <w:t>.</w:t>
          </w:r>
          <w:r w:rsidR="00BE70F7" w:rsidRPr="00B568C1">
            <w:rPr>
              <w:rStyle w:val="PlaceholderText"/>
            </w:rPr>
            <w:t>.</w:t>
          </w:r>
        </w:sdtContent>
      </w:sdt>
    </w:p>
    <w:p w14:paraId="487378AE" w14:textId="04E6965C" w:rsidR="008272BD" w:rsidRDefault="008272BD" w:rsidP="000C6E5B">
      <w:pPr>
        <w:pStyle w:val="NDPRTableTitle"/>
      </w:pPr>
      <w:r>
        <w:t>Gender</w:t>
      </w:r>
      <w:r>
        <w:tab/>
      </w:r>
      <w:sdt>
        <w:sdtPr>
          <w:id w:val="1646933074"/>
          <w:placeholder>
            <w:docPart w:val="E507E226FDE4423CBA65149D48606F7C"/>
          </w:placeholder>
          <w:showingPlcHdr/>
        </w:sdtPr>
        <w:sdtContent>
          <w:r w:rsidR="00B6420A">
            <w:rPr>
              <w:rStyle w:val="PlaceholderText"/>
            </w:rPr>
            <w:t>……………………………………………</w:t>
          </w:r>
          <w:r w:rsidR="00B6420A" w:rsidRPr="00B568C1">
            <w:rPr>
              <w:rStyle w:val="PlaceholderText"/>
            </w:rPr>
            <w:t>.</w:t>
          </w:r>
          <w:r w:rsidR="00BE70F7" w:rsidRPr="00B568C1">
            <w:rPr>
              <w:rStyle w:val="PlaceholderText"/>
            </w:rPr>
            <w:t>.</w:t>
          </w:r>
        </w:sdtContent>
      </w:sdt>
    </w:p>
    <w:p w14:paraId="10E973E5" w14:textId="139AEBFC" w:rsidR="008272BD" w:rsidRDefault="008272BD" w:rsidP="000C6E5B">
      <w:pPr>
        <w:pStyle w:val="NDPRTableTitle"/>
      </w:pPr>
      <w:r>
        <w:t>Postcode</w:t>
      </w:r>
      <w:r>
        <w:tab/>
      </w:r>
      <w:sdt>
        <w:sdtPr>
          <w:id w:val="1563215573"/>
          <w:placeholder>
            <w:docPart w:val="578F391636A24363AB6C5A169753C821"/>
          </w:placeholder>
          <w:showingPlcHdr/>
        </w:sdtPr>
        <w:sdtContent>
          <w:r w:rsidR="00B6420A">
            <w:rPr>
              <w:rStyle w:val="PlaceholderText"/>
            </w:rPr>
            <w:t>……………………………………………</w:t>
          </w:r>
          <w:r w:rsidR="00B6420A" w:rsidRPr="00B568C1">
            <w:rPr>
              <w:rStyle w:val="PlaceholderText"/>
            </w:rPr>
            <w:t>.</w:t>
          </w:r>
          <w:r w:rsidR="00BE70F7" w:rsidRPr="00B568C1">
            <w:rPr>
              <w:rStyle w:val="PlaceholderText"/>
            </w:rPr>
            <w:t>.</w:t>
          </w:r>
        </w:sdtContent>
      </w:sdt>
    </w:p>
    <w:p w14:paraId="651EE41E" w14:textId="7384C44C" w:rsidR="008272BD" w:rsidRDefault="008272BD" w:rsidP="000C6E5B">
      <w:pPr>
        <w:pStyle w:val="NDPRTableTitle"/>
      </w:pPr>
      <w:r>
        <w:t>Phone Number</w:t>
      </w:r>
      <w:r>
        <w:tab/>
      </w:r>
      <w:sdt>
        <w:sdtPr>
          <w:id w:val="163283818"/>
          <w:placeholder>
            <w:docPart w:val="D71E2BFDE21D4F5C80419EE9E05F230D"/>
          </w:placeholder>
          <w:showingPlcHdr/>
        </w:sdtPr>
        <w:sdtContent>
          <w:r w:rsidR="00B6420A">
            <w:rPr>
              <w:rStyle w:val="PlaceholderText"/>
            </w:rPr>
            <w:t>……………………………………………</w:t>
          </w:r>
          <w:r w:rsidR="00B6420A" w:rsidRPr="00B568C1">
            <w:rPr>
              <w:rStyle w:val="PlaceholderText"/>
            </w:rPr>
            <w:t>.</w:t>
          </w:r>
        </w:sdtContent>
      </w:sdt>
    </w:p>
    <w:p w14:paraId="30BE1F0C" w14:textId="77777777" w:rsidR="000C6E5B" w:rsidRPr="000C6E5B" w:rsidRDefault="000C6E5B" w:rsidP="000C6E5B">
      <w:pPr>
        <w:pStyle w:val="NDPRTableTitle"/>
        <w:rPr>
          <w:b/>
          <w:bCs/>
        </w:rPr>
      </w:pPr>
      <w:r w:rsidRPr="000C6E5B">
        <w:rPr>
          <w:b/>
          <w:bCs/>
        </w:rPr>
        <w:t xml:space="preserve">Questions: </w:t>
      </w:r>
    </w:p>
    <w:p w14:paraId="096AFBAA" w14:textId="6A2F3982" w:rsidR="00BE70F7" w:rsidRDefault="008272BD" w:rsidP="000C6E5B">
      <w:pPr>
        <w:pStyle w:val="ListParagraph"/>
        <w:numPr>
          <w:ilvl w:val="0"/>
          <w:numId w:val="75"/>
        </w:numPr>
      </w:pPr>
      <w:r>
        <w:t>Are you willing to uphold the NDRP company objectives and the guiding principles?</w:t>
      </w:r>
      <w:r w:rsidR="000C6E5B">
        <w:t xml:space="preserve"> </w:t>
      </w:r>
      <w:r>
        <w:t>A copy of the company constitution is available on the NDRP website</w:t>
      </w:r>
      <w:r w:rsidR="00BE70F7">
        <w:t>.</w:t>
      </w:r>
    </w:p>
    <w:p w14:paraId="55C181CF" w14:textId="19E62922" w:rsidR="008272BD" w:rsidRDefault="008272BD" w:rsidP="000C6E5B">
      <w:pPr>
        <w:pStyle w:val="NDPRTableTitle"/>
      </w:pPr>
      <w:r>
        <w:tab/>
        <w:t xml:space="preserve">Yes    </w:t>
      </w:r>
      <w:sdt>
        <w:sdtPr>
          <w:id w:val="810753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420A">
            <w:rPr>
              <w:rFonts w:ascii="MS Gothic" w:eastAsia="MS Gothic" w:hAnsi="MS Gothic" w:hint="eastAsia"/>
            </w:rPr>
            <w:t>☐</w:t>
          </w:r>
        </w:sdtContent>
      </w:sdt>
      <w:r w:rsidR="00BE70F7">
        <w:tab/>
      </w:r>
      <w:r>
        <w:t xml:space="preserve">No    </w:t>
      </w:r>
      <w:sdt>
        <w:sdtPr>
          <w:id w:val="409432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E70F7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</w:p>
    <w:p w14:paraId="37B83177" w14:textId="06A99C35" w:rsidR="00BE70F7" w:rsidRDefault="000C6E5B" w:rsidP="000C6E5B">
      <w:pPr>
        <w:pStyle w:val="ListParagraph"/>
      </w:pPr>
      <w:r>
        <w:t xml:space="preserve">Holding office for a </w:t>
      </w:r>
      <w:r w:rsidR="008272BD" w:rsidRPr="00175EB3">
        <w:t>3</w:t>
      </w:r>
      <w:r>
        <w:t>-</w:t>
      </w:r>
      <w:r w:rsidR="008272BD" w:rsidRPr="00175EB3">
        <w:t>year term</w:t>
      </w:r>
      <w:r>
        <w:t xml:space="preserve">: </w:t>
      </w:r>
      <w:r w:rsidR="008272BD">
        <w:t>Under Rule 49 Chair in the Constitution, 49.2 states: the Chair will hold office for a term of 3 years from the date they were appointed.</w:t>
      </w:r>
      <w:r>
        <w:t xml:space="preserve"> </w:t>
      </w:r>
      <w:r w:rsidR="008272BD">
        <w:t>Are you willing to accept this term?</w:t>
      </w:r>
      <w:r w:rsidR="008272BD">
        <w:tab/>
      </w:r>
    </w:p>
    <w:p w14:paraId="352B25DF" w14:textId="22FB6B55" w:rsidR="008272BD" w:rsidRDefault="008272BD" w:rsidP="000C6E5B">
      <w:pPr>
        <w:pStyle w:val="NDPRTableTitle"/>
        <w:ind w:left="720"/>
      </w:pPr>
      <w:r>
        <w:t xml:space="preserve">Yes    </w:t>
      </w:r>
      <w:sdt>
        <w:sdtPr>
          <w:id w:val="15705370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5EB3">
            <w:rPr>
              <w:rFonts w:ascii="MS Gothic" w:eastAsia="MS Gothic" w:hAnsi="MS Gothic" w:hint="eastAsia"/>
            </w:rPr>
            <w:t>☐</w:t>
          </w:r>
        </w:sdtContent>
      </w:sdt>
      <w:r w:rsidR="00BE70F7">
        <w:tab/>
      </w:r>
      <w:r>
        <w:t>No</w:t>
      </w:r>
      <w:r w:rsidR="00175EB3">
        <w:t xml:space="preserve">   </w:t>
      </w:r>
      <w:sdt>
        <w:sdtPr>
          <w:id w:val="3000430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5EB3">
            <w:rPr>
              <w:rFonts w:ascii="MS Gothic" w:eastAsia="MS Gothic" w:hAnsi="MS Gothic" w:hint="eastAsia"/>
            </w:rPr>
            <w:t>☐</w:t>
          </w:r>
        </w:sdtContent>
      </w:sdt>
    </w:p>
    <w:p w14:paraId="5DAB4917" w14:textId="3B2BC6B8" w:rsidR="00175EB3" w:rsidRDefault="008272BD" w:rsidP="000C6E5B">
      <w:pPr>
        <w:pStyle w:val="ListParagraph"/>
      </w:pPr>
      <w:r w:rsidRPr="00175EB3">
        <w:t>Chair of the Nominations Committee</w:t>
      </w:r>
      <w:r w:rsidR="000C6E5B">
        <w:t xml:space="preserve">: </w:t>
      </w:r>
      <w:r w:rsidRPr="00175EB3">
        <w:t xml:space="preserve"> </w:t>
      </w:r>
      <w:r>
        <w:t>Under Rule 51 Nomination Committee in the Constitution, it states: The Chair of the board will be the Chair of the Nominations Committee.</w:t>
      </w:r>
      <w:r w:rsidR="000C6E5B">
        <w:t xml:space="preserve"> </w:t>
      </w:r>
      <w:r>
        <w:t>Are you willing to accept the role and responsibilities of Chair of the Nominations Committee as well?</w:t>
      </w:r>
      <w:r>
        <w:tab/>
      </w:r>
    </w:p>
    <w:p w14:paraId="4D65CD9C" w14:textId="14B0A3D0" w:rsidR="008272BD" w:rsidRDefault="008272BD" w:rsidP="000C6E5B">
      <w:pPr>
        <w:pStyle w:val="NDPRTableTitle"/>
        <w:ind w:left="720"/>
      </w:pPr>
      <w:r>
        <w:t xml:space="preserve">Yes    </w:t>
      </w:r>
      <w:sdt>
        <w:sdtPr>
          <w:id w:val="-15368810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5EB3">
            <w:rPr>
              <w:rFonts w:ascii="MS Gothic" w:eastAsia="MS Gothic" w:hAnsi="MS Gothic" w:hint="eastAsia"/>
            </w:rPr>
            <w:t>☐</w:t>
          </w:r>
        </w:sdtContent>
      </w:sdt>
      <w:r w:rsidR="00175EB3">
        <w:tab/>
      </w:r>
      <w:r>
        <w:t xml:space="preserve">No    </w:t>
      </w:r>
      <w:sdt>
        <w:sdtPr>
          <w:id w:val="-18998136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5EB3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</w:p>
    <w:p w14:paraId="5B40B1FD" w14:textId="77777777" w:rsidR="008F692C" w:rsidRDefault="008F692C">
      <w:pPr>
        <w:ind w:firstLine="360"/>
      </w:pPr>
      <w:r>
        <w:br w:type="page"/>
      </w:r>
    </w:p>
    <w:p w14:paraId="5BF91D1C" w14:textId="689E924A" w:rsidR="00B459EE" w:rsidRPr="003B49AE" w:rsidRDefault="00045962" w:rsidP="00D342DF">
      <w:pPr>
        <w:pStyle w:val="Title"/>
      </w:pPr>
      <w:r>
        <w:lastRenderedPageBreak/>
        <w:t>Step 3</w:t>
      </w:r>
      <w:r w:rsidR="00C601BA">
        <w:t>:</w:t>
      </w:r>
      <w:r w:rsidR="000752F9">
        <w:t xml:space="preserve"> </w:t>
      </w:r>
      <w:r w:rsidR="00FD7FF3">
        <w:t xml:space="preserve">Skills and </w:t>
      </w:r>
      <w:r w:rsidR="00882D39">
        <w:t>E</w:t>
      </w:r>
      <w:r w:rsidR="00B459EE">
        <w:t>xperience</w:t>
      </w:r>
      <w:r>
        <w:t xml:space="preserve"> </w:t>
      </w:r>
    </w:p>
    <w:p w14:paraId="0F21820A" w14:textId="0EECF0A8" w:rsidR="000C6E5B" w:rsidRDefault="00851256" w:rsidP="000C6E5B">
      <w:r>
        <w:t>Th</w:t>
      </w:r>
      <w:r w:rsidR="005A6B05">
        <w:t>is</w:t>
      </w:r>
      <w:r>
        <w:t xml:space="preserve"> section is about </w:t>
      </w:r>
      <w:r w:rsidR="006E6028">
        <w:t xml:space="preserve">your </w:t>
      </w:r>
      <w:r>
        <w:t>skills</w:t>
      </w:r>
      <w:r w:rsidR="005F34BA">
        <w:t xml:space="preserve"> and</w:t>
      </w:r>
      <w:r w:rsidR="006E6028">
        <w:t xml:space="preserve"> </w:t>
      </w:r>
      <w:r>
        <w:t>experience</w:t>
      </w:r>
      <w:r w:rsidR="006E6028">
        <w:t xml:space="preserve">. </w:t>
      </w:r>
      <w:r>
        <w:t xml:space="preserve">Please </w:t>
      </w:r>
      <w:r w:rsidR="009D3E7F">
        <w:t>enclose</w:t>
      </w:r>
      <w:r w:rsidR="000C6E5B">
        <w:t>:</w:t>
      </w:r>
    </w:p>
    <w:p w14:paraId="74DB08AC" w14:textId="2111602B" w:rsidR="009C1A21" w:rsidRPr="00175EB3" w:rsidRDefault="009C1A21" w:rsidP="000C6E5B">
      <w:pPr>
        <w:pStyle w:val="ListParagraph"/>
        <w:numPr>
          <w:ilvl w:val="0"/>
          <w:numId w:val="76"/>
        </w:numPr>
      </w:pPr>
      <w:r w:rsidRPr="00175EB3">
        <w:t xml:space="preserve">Covering letter </w:t>
      </w:r>
    </w:p>
    <w:p w14:paraId="33C51938" w14:textId="191ACFD9" w:rsidR="009C1A21" w:rsidRDefault="009C1A21" w:rsidP="000C6E5B">
      <w:pPr>
        <w:pStyle w:val="NDPRTableTitle"/>
      </w:pPr>
      <w:r>
        <w:t xml:space="preserve">Please attach a statement (maximum 800 words) that addresses that selection criteria. </w:t>
      </w:r>
    </w:p>
    <w:p w14:paraId="219EB3EB" w14:textId="339A3BFD" w:rsidR="009C1A21" w:rsidRDefault="00000000" w:rsidP="000C6E5B">
      <w:pPr>
        <w:pStyle w:val="NDPRTableTitle"/>
      </w:pPr>
      <w:sdt>
        <w:sdtPr>
          <w:rPr>
            <w:rFonts w:ascii="MS Gothic" w:eastAsia="MS Gothic" w:hAnsi="MS Gothic"/>
            <w:sz w:val="28"/>
          </w:rPr>
          <w:id w:val="-7969041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420A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9C1A21">
        <w:rPr>
          <w:rFonts w:ascii="MS Gothic" w:eastAsia="MS Gothic" w:hAnsi="MS Gothic"/>
          <w:sz w:val="28"/>
        </w:rPr>
        <w:t xml:space="preserve"> </w:t>
      </w:r>
      <w:r w:rsidR="009C1A21" w:rsidRPr="002D0B3B">
        <w:t>Attach</w:t>
      </w:r>
      <w:r w:rsidR="009C1A21">
        <w:t>ed</w:t>
      </w:r>
    </w:p>
    <w:p w14:paraId="72248EAB" w14:textId="1CE6B509" w:rsidR="009C1A21" w:rsidRPr="00175EB3" w:rsidRDefault="009C1A21" w:rsidP="000C6E5B">
      <w:pPr>
        <w:pStyle w:val="ListParagraph"/>
        <w:numPr>
          <w:ilvl w:val="0"/>
          <w:numId w:val="76"/>
        </w:numPr>
      </w:pPr>
      <w:r w:rsidRPr="00175EB3">
        <w:t>Curriculum Vitae (CV) or Resume</w:t>
      </w:r>
    </w:p>
    <w:p w14:paraId="00B9CFA5" w14:textId="77777777" w:rsidR="009C1A21" w:rsidRDefault="009C1A21" w:rsidP="009C1A21">
      <w:r w:rsidRPr="00E70D6C">
        <w:t xml:space="preserve">Please attach your CV </w:t>
      </w:r>
      <w:r>
        <w:t xml:space="preserve">or Resume that </w:t>
      </w:r>
      <w:r>
        <w:rPr>
          <w:szCs w:val="24"/>
        </w:rPr>
        <w:t>outlines</w:t>
      </w:r>
      <w:r w:rsidRPr="00755C40">
        <w:rPr>
          <w:szCs w:val="24"/>
        </w:rPr>
        <w:t xml:space="preserve"> your </w:t>
      </w:r>
      <w:r>
        <w:rPr>
          <w:szCs w:val="24"/>
        </w:rPr>
        <w:t xml:space="preserve">relevant </w:t>
      </w:r>
      <w:r w:rsidRPr="00755C40">
        <w:rPr>
          <w:szCs w:val="24"/>
        </w:rPr>
        <w:t>skills, experience</w:t>
      </w:r>
      <w:r>
        <w:rPr>
          <w:szCs w:val="24"/>
        </w:rPr>
        <w:t>s</w:t>
      </w:r>
      <w:r w:rsidRPr="00755C40">
        <w:rPr>
          <w:szCs w:val="24"/>
        </w:rPr>
        <w:t xml:space="preserve"> and attributes</w:t>
      </w:r>
      <w:r>
        <w:rPr>
          <w:szCs w:val="24"/>
        </w:rPr>
        <w:t xml:space="preserve">, </w:t>
      </w:r>
      <w:r>
        <w:t>highlight</w:t>
      </w:r>
      <w:r w:rsidRPr="00E70D6C">
        <w:t xml:space="preserve"> any previous director, secretary </w:t>
      </w:r>
      <w:r>
        <w:t xml:space="preserve">or other </w:t>
      </w:r>
      <w:r w:rsidRPr="00E70D6C">
        <w:t>committee experience</w:t>
      </w:r>
      <w:r>
        <w:t xml:space="preserve">. </w:t>
      </w:r>
    </w:p>
    <w:p w14:paraId="735FAE33" w14:textId="2D0E2EBB" w:rsidR="009C1A21" w:rsidRDefault="009C1A21" w:rsidP="009C1A21">
      <w:pPr>
        <w:rPr>
          <w:szCs w:val="24"/>
        </w:rPr>
      </w:pPr>
      <w:r>
        <w:t>Your CV or Resume should include</w:t>
      </w:r>
      <w:r>
        <w:rPr>
          <w:szCs w:val="24"/>
        </w:rPr>
        <w:t xml:space="preserve"> the name, position, organisation and contact details of </w:t>
      </w:r>
      <w:r w:rsidRPr="0026267C">
        <w:rPr>
          <w:b/>
          <w:bCs/>
          <w:szCs w:val="24"/>
        </w:rPr>
        <w:t>two</w:t>
      </w:r>
      <w:r>
        <w:rPr>
          <w:szCs w:val="24"/>
        </w:rPr>
        <w:t xml:space="preserve"> referees who can testify to your experience on boards or governance structures</w:t>
      </w:r>
      <w:r w:rsidR="000C6E5B">
        <w:rPr>
          <w:szCs w:val="24"/>
        </w:rPr>
        <w:t>.</w:t>
      </w:r>
    </w:p>
    <w:p w14:paraId="1C0F26D9" w14:textId="0C17DFC0" w:rsidR="009C1A21" w:rsidRPr="00795E3A" w:rsidRDefault="00000000" w:rsidP="000C6E5B">
      <w:pPr>
        <w:pStyle w:val="NDPRTableTitle"/>
      </w:pPr>
      <w:sdt>
        <w:sdtPr>
          <w:rPr>
            <w:rFonts w:ascii="MS Gothic" w:eastAsia="MS Gothic" w:hAnsi="MS Gothic"/>
            <w:sz w:val="28"/>
          </w:rPr>
          <w:id w:val="-2020157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72BD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9C1A21">
        <w:rPr>
          <w:rFonts w:ascii="MS Gothic" w:eastAsia="MS Gothic" w:hAnsi="MS Gothic"/>
          <w:sz w:val="28"/>
        </w:rPr>
        <w:t xml:space="preserve"> </w:t>
      </w:r>
      <w:r w:rsidR="009C1A21" w:rsidRPr="002D0B3B">
        <w:t>Attach</w:t>
      </w:r>
      <w:r w:rsidR="009C1A21">
        <w:t>ed</w:t>
      </w:r>
    </w:p>
    <w:p w14:paraId="0A37BEFC" w14:textId="1331CE10" w:rsidR="009C1A21" w:rsidRDefault="000C6E5B" w:rsidP="000C6E5B">
      <w:pPr>
        <w:pStyle w:val="NDPRTableTitle"/>
      </w:pPr>
      <w:r>
        <w:t xml:space="preserve">Note: </w:t>
      </w:r>
      <w:r w:rsidR="009C1A21">
        <w:t>Shortlisted applicants will be contacted for an interview. Accessible and suitable arrangements can be made for any person who requires assistance for an interview.</w:t>
      </w:r>
    </w:p>
    <w:p w14:paraId="23F6887D" w14:textId="77777777" w:rsidR="009D3E7F" w:rsidRPr="000C6E5B" w:rsidRDefault="009D3E7F" w:rsidP="000C6E5B">
      <w:pPr>
        <w:pStyle w:val="NDPRTableTitle"/>
        <w:rPr>
          <w:b/>
          <w:bCs/>
        </w:rPr>
      </w:pPr>
    </w:p>
    <w:p w14:paraId="212CA3DF" w14:textId="50A780BB" w:rsidR="00BE2F1C" w:rsidRDefault="00B55CFF" w:rsidP="009D3E7F">
      <w:pPr>
        <w:pStyle w:val="Title"/>
      </w:pPr>
      <w:r>
        <w:t>Step 4: Submit</w:t>
      </w:r>
    </w:p>
    <w:p w14:paraId="55161E66" w14:textId="398E6860" w:rsidR="00795E3A" w:rsidRPr="00BE2F1C" w:rsidRDefault="00795E3A" w:rsidP="00BE2F1C">
      <w:pPr>
        <w:tabs>
          <w:tab w:val="left" w:pos="1234"/>
        </w:tabs>
        <w:rPr>
          <w:iCs/>
          <w:lang w:val="en-US"/>
        </w:rPr>
      </w:pPr>
      <w:r w:rsidRPr="00BE2F1C">
        <w:rPr>
          <w:iCs/>
        </w:rPr>
        <w:t xml:space="preserve">Completed forms </w:t>
      </w:r>
      <w:r w:rsidR="004F4B92">
        <w:rPr>
          <w:iCs/>
        </w:rPr>
        <w:t xml:space="preserve">and relevant attachments </w:t>
      </w:r>
      <w:r w:rsidRPr="00BE2F1C">
        <w:rPr>
          <w:iCs/>
        </w:rPr>
        <w:t>are to be emailed to:</w:t>
      </w:r>
      <w:r w:rsidR="00BE2F1C">
        <w:rPr>
          <w:iCs/>
        </w:rPr>
        <w:t xml:space="preserve"> </w:t>
      </w:r>
      <w:hyperlink r:id="rId32" w:history="1">
        <w:r w:rsidR="00BE2F1C" w:rsidRPr="00BE2F1C">
          <w:rPr>
            <w:rStyle w:val="Hyperlink"/>
            <w:iCs/>
            <w:lang w:val="en-US"/>
          </w:rPr>
          <w:t>ADSAdvisoryCouncil@dss.gov.au</w:t>
        </w:r>
      </w:hyperlink>
    </w:p>
    <w:p w14:paraId="2B123FF4" w14:textId="7185E072" w:rsidR="00985E09" w:rsidRPr="000245C7" w:rsidRDefault="00985E09" w:rsidP="00227F12">
      <w:pPr>
        <w:tabs>
          <w:tab w:val="left" w:pos="1234"/>
        </w:tabs>
      </w:pPr>
    </w:p>
    <w:sectPr w:rsidR="00985E09" w:rsidRPr="000245C7" w:rsidSect="009A15B7">
      <w:headerReference w:type="first" r:id="rId33"/>
      <w:pgSz w:w="11906" w:h="16838"/>
      <w:pgMar w:top="1204" w:right="1440" w:bottom="1440" w:left="1440" w:header="440" w:footer="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0AF7F" w14:textId="77777777" w:rsidR="009A15B7" w:rsidRDefault="009A15B7" w:rsidP="00883AA6">
      <w:r>
        <w:separator/>
      </w:r>
    </w:p>
    <w:p w14:paraId="34B975CD" w14:textId="77777777" w:rsidR="009A15B7" w:rsidRDefault="009A15B7" w:rsidP="00883AA6"/>
    <w:p w14:paraId="49E90B12" w14:textId="77777777" w:rsidR="009A15B7" w:rsidRDefault="009A15B7" w:rsidP="00883AA6"/>
  </w:endnote>
  <w:endnote w:type="continuationSeparator" w:id="0">
    <w:p w14:paraId="078546B8" w14:textId="77777777" w:rsidR="009A15B7" w:rsidRDefault="009A15B7" w:rsidP="00883AA6">
      <w:r>
        <w:continuationSeparator/>
      </w:r>
    </w:p>
    <w:p w14:paraId="1EF6A5DC" w14:textId="77777777" w:rsidR="009A15B7" w:rsidRDefault="009A15B7" w:rsidP="00883AA6"/>
    <w:p w14:paraId="7745B86B" w14:textId="77777777" w:rsidR="009A15B7" w:rsidRDefault="009A15B7" w:rsidP="00883AA6"/>
  </w:endnote>
  <w:endnote w:type="continuationNotice" w:id="1">
    <w:p w14:paraId="28EC5A12" w14:textId="77777777" w:rsidR="009A15B7" w:rsidRDefault="009A15B7" w:rsidP="00883AA6"/>
    <w:p w14:paraId="0E48256E" w14:textId="77777777" w:rsidR="009A15B7" w:rsidRDefault="009A15B7" w:rsidP="00883AA6"/>
    <w:p w14:paraId="00D0ABFB" w14:textId="77777777" w:rsidR="009A15B7" w:rsidRDefault="009A15B7" w:rsidP="00883A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91374060"/>
      <w:docPartObj>
        <w:docPartGallery w:val="Page Numbers (Bottom of Page)"/>
        <w:docPartUnique/>
      </w:docPartObj>
    </w:sdtPr>
    <w:sdtContent>
      <w:p w14:paraId="10364824" w14:textId="77777777" w:rsidR="00795E3A" w:rsidRDefault="00795E3A" w:rsidP="000868A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D7A596F" w14:textId="77777777" w:rsidR="00795E3A" w:rsidRDefault="00795E3A" w:rsidP="00883AA6">
    <w:pPr>
      <w:pStyle w:val="Footer"/>
      <w:ind w:right="360"/>
      <w:rPr>
        <w:rStyle w:val="PageNumber"/>
      </w:rPr>
    </w:pPr>
  </w:p>
  <w:p w14:paraId="29C5AE53" w14:textId="77777777" w:rsidR="00795E3A" w:rsidRDefault="00795E3A" w:rsidP="00883AA6">
    <w:pPr>
      <w:pStyle w:val="Footer"/>
      <w:rPr>
        <w:rStyle w:val="PageNumber"/>
      </w:rPr>
    </w:pPr>
  </w:p>
  <w:p w14:paraId="1FBD6612" w14:textId="77777777" w:rsidR="00795E3A" w:rsidRDefault="00795E3A" w:rsidP="00883A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25252084"/>
      <w:docPartObj>
        <w:docPartGallery w:val="Page Numbers (Bottom of Page)"/>
        <w:docPartUnique/>
      </w:docPartObj>
    </w:sdtPr>
    <w:sdtContent>
      <w:p w14:paraId="12737323" w14:textId="282F150C" w:rsidR="00795E3A" w:rsidRDefault="00795E3A" w:rsidP="00883AA6">
        <w:pPr>
          <w:pStyle w:val="Footer"/>
          <w:framePr w:wrap="none" w:vAnchor="text" w:hAnchor="margin" w:xAlign="right" w:y="426"/>
          <w:rPr>
            <w:rStyle w:val="PageNumber"/>
          </w:rPr>
        </w:pPr>
        <w:r w:rsidRPr="00883AA6">
          <w:rPr>
            <w:rStyle w:val="PageNumber"/>
            <w:sz w:val="18"/>
            <w:szCs w:val="18"/>
          </w:rPr>
          <w:fldChar w:fldCharType="begin"/>
        </w:r>
        <w:r w:rsidRPr="00883AA6">
          <w:rPr>
            <w:rStyle w:val="PageNumber"/>
            <w:sz w:val="18"/>
            <w:szCs w:val="18"/>
          </w:rPr>
          <w:instrText xml:space="preserve"> PAGE </w:instrText>
        </w:r>
        <w:r w:rsidRPr="00883AA6">
          <w:rPr>
            <w:rStyle w:val="PageNumber"/>
            <w:sz w:val="18"/>
            <w:szCs w:val="18"/>
          </w:rPr>
          <w:fldChar w:fldCharType="separate"/>
        </w:r>
        <w:r w:rsidR="00475D2F">
          <w:rPr>
            <w:rStyle w:val="PageNumber"/>
            <w:noProof/>
            <w:sz w:val="18"/>
            <w:szCs w:val="18"/>
          </w:rPr>
          <w:t>3</w:t>
        </w:r>
        <w:r w:rsidRPr="00883AA6">
          <w:rPr>
            <w:rStyle w:val="PageNumber"/>
            <w:sz w:val="18"/>
            <w:szCs w:val="18"/>
          </w:rPr>
          <w:fldChar w:fldCharType="end"/>
        </w:r>
      </w:p>
    </w:sdtContent>
  </w:sdt>
  <w:p w14:paraId="7214C567" w14:textId="77777777" w:rsidR="00795E3A" w:rsidRPr="00352107" w:rsidRDefault="00795E3A" w:rsidP="00883AA6">
    <w:pPr>
      <w:pStyle w:val="Footer"/>
      <w:tabs>
        <w:tab w:val="clear" w:pos="9026"/>
        <w:tab w:val="right" w:pos="8931"/>
      </w:tabs>
      <w:ind w:right="360"/>
      <w:rPr>
        <w:rStyle w:val="PageNumber"/>
        <w:sz w:val="18"/>
        <w:szCs w:val="18"/>
      </w:rPr>
    </w:pPr>
  </w:p>
  <w:p w14:paraId="21E5E965" w14:textId="7DB5D419" w:rsidR="00795E3A" w:rsidRPr="00383D6F" w:rsidRDefault="00795E3A" w:rsidP="00643583">
    <w:pPr>
      <w:pStyle w:val="NDRPFootertext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B3D9D3" wp14:editId="44B84D7E">
              <wp:simplePos x="0" y="0"/>
              <wp:positionH relativeFrom="column">
                <wp:posOffset>0</wp:posOffset>
              </wp:positionH>
              <wp:positionV relativeFrom="paragraph">
                <wp:posOffset>-133663</wp:posOffset>
              </wp:positionV>
              <wp:extent cx="5855368" cy="0"/>
              <wp:effectExtent l="0" t="0" r="12065" b="12700"/>
              <wp:wrapNone/>
              <wp:docPr id="2030901876" name="Straight Connector 20309018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55368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E38645" id="Straight Connector 2030901876" o:spid="_x0000_s1026" alt="&quot;&quot;" style="position:absolute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-10.5pt" to="461.05pt,-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" strokecolor="#a5a5a5 [2092]" strokeweight=".5pt">
              <v:stroke joinstyle="miter"/>
            </v:line>
          </w:pict>
        </mc:Fallback>
      </mc:AlternateContent>
    </w:r>
    <w:r>
      <w:t xml:space="preserve">NDRP Chair Nomination Form </w:t>
    </w:r>
    <w:r>
      <w:rPr>
        <w:noProof/>
      </w:rPr>
      <w:tab/>
    </w:r>
    <w:r w:rsidRPr="00383D6F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0127A" w14:textId="130220F0" w:rsidR="00795E3A" w:rsidRPr="00F13926" w:rsidRDefault="00795E3A" w:rsidP="00883AA6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3596604" wp14:editId="47ABA329">
              <wp:simplePos x="0" y="0"/>
              <wp:positionH relativeFrom="column">
                <wp:posOffset>-31750</wp:posOffset>
              </wp:positionH>
              <wp:positionV relativeFrom="paragraph">
                <wp:posOffset>-118578</wp:posOffset>
              </wp:positionV>
              <wp:extent cx="5855368" cy="0"/>
              <wp:effectExtent l="0" t="0" r="12065" b="12700"/>
              <wp:wrapNone/>
              <wp:docPr id="1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55368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D64EE9C" id="Straight Connector 1" o:spid="_x0000_s1026" alt="&quot;&quot;" style="position:absolute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.5pt,-9.35pt" to="458.55pt,-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" strokecolor="#a5a5a5 [2092]" strokeweight=".5pt">
              <v:stroke joinstyle="miter"/>
            </v:line>
          </w:pict>
        </mc:Fallback>
      </mc:AlternateContent>
    </w:r>
    <w:r w:rsidRPr="00F13926">
      <w:t>Email:</w:t>
    </w:r>
    <w:r>
      <w:t xml:space="preserve"> </w:t>
    </w:r>
    <w:hyperlink r:id="rId1" w:history="1">
      <w:r>
        <w:rPr>
          <w:rStyle w:val="Hyperlink"/>
          <w:lang w:val="en-US" w:eastAsia="en-AU"/>
        </w:rPr>
        <w:t>ADSAdvisoryCouncil@dss.gov.au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D3BCC" w14:textId="77777777" w:rsidR="009A15B7" w:rsidRDefault="009A15B7" w:rsidP="00883AA6">
      <w:r>
        <w:separator/>
      </w:r>
    </w:p>
    <w:p w14:paraId="0CCBCCCA" w14:textId="77777777" w:rsidR="009A15B7" w:rsidRDefault="009A15B7" w:rsidP="00883AA6"/>
    <w:p w14:paraId="017C2665" w14:textId="77777777" w:rsidR="009A15B7" w:rsidRDefault="009A15B7" w:rsidP="00883AA6"/>
  </w:footnote>
  <w:footnote w:type="continuationSeparator" w:id="0">
    <w:p w14:paraId="44282406" w14:textId="77777777" w:rsidR="009A15B7" w:rsidRDefault="009A15B7" w:rsidP="00883AA6">
      <w:r>
        <w:continuationSeparator/>
      </w:r>
    </w:p>
    <w:p w14:paraId="52FADED8" w14:textId="77777777" w:rsidR="009A15B7" w:rsidRDefault="009A15B7" w:rsidP="00883AA6"/>
    <w:p w14:paraId="7D43F2C3" w14:textId="77777777" w:rsidR="009A15B7" w:rsidRDefault="009A15B7" w:rsidP="00883AA6"/>
  </w:footnote>
  <w:footnote w:type="continuationNotice" w:id="1">
    <w:p w14:paraId="4C465820" w14:textId="77777777" w:rsidR="009A15B7" w:rsidRDefault="009A15B7" w:rsidP="00883AA6"/>
    <w:p w14:paraId="41AFB25F" w14:textId="77777777" w:rsidR="009A15B7" w:rsidRDefault="009A15B7" w:rsidP="00883AA6"/>
    <w:p w14:paraId="0C5AABD3" w14:textId="77777777" w:rsidR="009A15B7" w:rsidRDefault="009A15B7" w:rsidP="00883AA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36298" w14:textId="494C9096" w:rsidR="00795E3A" w:rsidRPr="009347EA" w:rsidRDefault="00795E3A" w:rsidP="00883AA6">
    <w:r>
      <w:rPr>
        <w:noProof/>
        <w:lang w:eastAsia="en-AU"/>
      </w:rPr>
      <w:drawing>
        <wp:inline distT="0" distB="0" distL="0" distR="0" wp14:anchorId="130FB805" wp14:editId="5D1354E2">
          <wp:extent cx="2448000" cy="727411"/>
          <wp:effectExtent l="0" t="0" r="0" b="0"/>
          <wp:docPr id="1690715128" name="Picture 1690715128" descr="National Disability Research Partnersh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National Disability Research Partnershi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8000" cy="727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24D53" w14:textId="77777777" w:rsidR="00795E3A" w:rsidRDefault="00795E3A" w:rsidP="00883AA6">
    <w:r>
      <w:rPr>
        <w:noProof/>
        <w:lang w:eastAsia="en-AU"/>
      </w:rPr>
      <w:drawing>
        <wp:inline distT="0" distB="0" distL="0" distR="0" wp14:anchorId="1E9F318A" wp14:editId="5C3C4636">
          <wp:extent cx="2476500" cy="735987"/>
          <wp:effectExtent l="0" t="0" r="0" b="0"/>
          <wp:docPr id="4" name="Picture 4" descr="National Disability Research Partnersh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National Disability Research Partnershi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6500" cy="7359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418D786"/>
    <w:lvl w:ilvl="0">
      <w:start w:val="1"/>
      <w:numFmt w:val="decimal"/>
      <w:lvlText w:val="%1."/>
      <w:lvlJc w:val="left"/>
      <w:pPr>
        <w:tabs>
          <w:tab w:val="num" w:pos="1918"/>
        </w:tabs>
        <w:ind w:left="1918" w:hanging="360"/>
      </w:pPr>
    </w:lvl>
  </w:abstractNum>
  <w:abstractNum w:abstractNumId="1" w15:restartNumberingAfterBreak="0">
    <w:nsid w:val="FFFFFF7D"/>
    <w:multiLevelType w:val="singleLevel"/>
    <w:tmpl w:val="ABD490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FBE4F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D3C0E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57C86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0897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72E6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1E61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CA78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7087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325530"/>
    <w:multiLevelType w:val="hybridMultilevel"/>
    <w:tmpl w:val="B106E926"/>
    <w:lvl w:ilvl="0" w:tplc="097E62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E8BF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9A42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034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067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AD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1C61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2A56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2E9E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07BF5638"/>
    <w:multiLevelType w:val="hybridMultilevel"/>
    <w:tmpl w:val="C14408D4"/>
    <w:lvl w:ilvl="0" w:tplc="FE7ED8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FD1DF9"/>
    <w:multiLevelType w:val="multilevel"/>
    <w:tmpl w:val="B7F2327A"/>
    <w:styleLink w:val="CurrentList4"/>
    <w:lvl w:ilvl="0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48326D" w:themeColor="accent5" w:themeShade="BF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08CA5B93"/>
    <w:multiLevelType w:val="hybridMultilevel"/>
    <w:tmpl w:val="AB84682E"/>
    <w:lvl w:ilvl="0" w:tplc="0E86A0BA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6A6A6" w:themeColor="background1" w:themeShade="A6"/>
      </w:rPr>
    </w:lvl>
    <w:lvl w:ilvl="1" w:tplc="4B349114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4" w15:restartNumberingAfterBreak="0">
    <w:nsid w:val="0B23001E"/>
    <w:multiLevelType w:val="multilevel"/>
    <w:tmpl w:val="18E2FA36"/>
    <w:styleLink w:val="CurrentList7"/>
    <w:lvl w:ilvl="0">
      <w:start w:val="1"/>
      <w:numFmt w:val="bullet"/>
      <w:lvlText w:val=""/>
      <w:lvlJc w:val="left"/>
      <w:pPr>
        <w:ind w:left="1571" w:hanging="284"/>
      </w:pPr>
      <w:rPr>
        <w:rFonts w:ascii="Symbol" w:hAnsi="Symbol" w:hint="default"/>
        <w:color w:val="48326D" w:themeColor="accent5" w:themeShade="BF"/>
      </w:rPr>
    </w:lvl>
    <w:lvl w:ilvl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5" w15:restartNumberingAfterBreak="0">
    <w:nsid w:val="0BAA3558"/>
    <w:multiLevelType w:val="hybridMultilevel"/>
    <w:tmpl w:val="50D0D5FA"/>
    <w:lvl w:ilvl="0" w:tplc="7CC4F4E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4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C664539"/>
    <w:multiLevelType w:val="hybridMultilevel"/>
    <w:tmpl w:val="B85C37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0D56AE5"/>
    <w:multiLevelType w:val="hybridMultilevel"/>
    <w:tmpl w:val="4D10AEA8"/>
    <w:lvl w:ilvl="0" w:tplc="F8767E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1FF0F6C"/>
    <w:multiLevelType w:val="hybridMultilevel"/>
    <w:tmpl w:val="3188BE7A"/>
    <w:lvl w:ilvl="0" w:tplc="D1B6C448">
      <w:start w:val="1"/>
      <w:numFmt w:val="decimal"/>
      <w:lvlText w:val="Q.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461082B"/>
    <w:multiLevelType w:val="hybridMultilevel"/>
    <w:tmpl w:val="0F1874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977113F"/>
    <w:multiLevelType w:val="hybridMultilevel"/>
    <w:tmpl w:val="259E96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B6C2CF7"/>
    <w:multiLevelType w:val="hybridMultilevel"/>
    <w:tmpl w:val="E47E69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400A5D"/>
    <w:multiLevelType w:val="multilevel"/>
    <w:tmpl w:val="18E2FA36"/>
    <w:styleLink w:val="CurrentList6"/>
    <w:lvl w:ilvl="0">
      <w:start w:val="1"/>
      <w:numFmt w:val="bullet"/>
      <w:lvlText w:val=""/>
      <w:lvlJc w:val="left"/>
      <w:pPr>
        <w:ind w:left="1571" w:hanging="284"/>
      </w:pPr>
      <w:rPr>
        <w:rFonts w:ascii="Symbol" w:hAnsi="Symbol" w:hint="default"/>
        <w:color w:val="48326D" w:themeColor="accent5" w:themeShade="BF"/>
      </w:rPr>
    </w:lvl>
    <w:lvl w:ilvl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3" w15:restartNumberingAfterBreak="0">
    <w:nsid w:val="21C70B62"/>
    <w:multiLevelType w:val="hybridMultilevel"/>
    <w:tmpl w:val="A8320E06"/>
    <w:lvl w:ilvl="0" w:tplc="565EA7CA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1D8157C"/>
    <w:multiLevelType w:val="hybridMultilevel"/>
    <w:tmpl w:val="EB0260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79654D9"/>
    <w:multiLevelType w:val="hybridMultilevel"/>
    <w:tmpl w:val="5CFEE646"/>
    <w:lvl w:ilvl="0" w:tplc="FFFFFFFF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48326D" w:themeColor="accent5" w:themeShade="BF"/>
      </w:rPr>
    </w:lvl>
    <w:lvl w:ilvl="1" w:tplc="F2E6E56A">
      <w:start w:val="1"/>
      <w:numFmt w:val="bullet"/>
      <w:lvlText w:val="o"/>
      <w:lvlJc w:val="left"/>
      <w:pPr>
        <w:ind w:left="1588" w:hanging="397"/>
      </w:pPr>
      <w:rPr>
        <w:rFonts w:ascii="Courier New" w:hAnsi="Courier New" w:hint="default"/>
        <w:color w:val="48326D" w:themeColor="accent5" w:themeShade="BF"/>
      </w:rPr>
    </w:lvl>
    <w:lvl w:ilvl="2" w:tplc="FFFFFFFF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6" w15:restartNumberingAfterBreak="0">
    <w:nsid w:val="297114E9"/>
    <w:multiLevelType w:val="multilevel"/>
    <w:tmpl w:val="0AC2250A"/>
    <w:styleLink w:val="CurrentList1"/>
    <w:lvl w:ilvl="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2B924467"/>
    <w:multiLevelType w:val="hybridMultilevel"/>
    <w:tmpl w:val="BAFCF2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D1258D6"/>
    <w:multiLevelType w:val="hybridMultilevel"/>
    <w:tmpl w:val="F508F200"/>
    <w:lvl w:ilvl="0" w:tplc="68DE6E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E1D45DE"/>
    <w:multiLevelType w:val="hybridMultilevel"/>
    <w:tmpl w:val="61766B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0101E88"/>
    <w:multiLevelType w:val="multilevel"/>
    <w:tmpl w:val="B7F2327A"/>
    <w:styleLink w:val="CurrentList3"/>
    <w:lvl w:ilvl="0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48326D" w:themeColor="accent5" w:themeShade="BF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1" w15:restartNumberingAfterBreak="0">
    <w:nsid w:val="30CA0422"/>
    <w:multiLevelType w:val="hybridMultilevel"/>
    <w:tmpl w:val="ACC44886"/>
    <w:lvl w:ilvl="0" w:tplc="8E84EC94">
      <w:start w:val="1"/>
      <w:numFmt w:val="decimal"/>
      <w:pStyle w:val="ListParagraph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0FD1FD4"/>
    <w:multiLevelType w:val="hybridMultilevel"/>
    <w:tmpl w:val="4A40E08E"/>
    <w:lvl w:ilvl="0" w:tplc="52C491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37C4A1A"/>
    <w:multiLevelType w:val="multilevel"/>
    <w:tmpl w:val="DA8E3BF4"/>
    <w:lvl w:ilvl="0">
      <w:start w:val="1"/>
      <w:numFmt w:val="decimal"/>
      <w:pStyle w:val="Heading1-numbered"/>
      <w:lvlText w:val="%1"/>
      <w:lvlJc w:val="left"/>
      <w:pPr>
        <w:ind w:left="1134" w:hanging="1134"/>
      </w:pPr>
      <w:rPr>
        <w:b/>
        <w:bCs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b w:val="0"/>
        <w:bCs w:val="0"/>
        <w:i w:val="0"/>
        <w:iCs w:val="0"/>
      </w:rPr>
    </w:lvl>
    <w:lvl w:ilvl="2">
      <w:start w:val="1"/>
      <w:numFmt w:val="decimal"/>
      <w:lvlText w:val="(%3)"/>
      <w:lvlJc w:val="left"/>
      <w:pPr>
        <w:tabs>
          <w:tab w:val="num" w:pos="15309"/>
        </w:tabs>
        <w:ind w:left="1985" w:hanging="851"/>
      </w:pPr>
      <w:rPr>
        <w:b w:val="0"/>
        <w:bCs w:val="0"/>
        <w:i w:val="0"/>
        <w:iCs w:val="0"/>
      </w:rPr>
    </w:lvl>
    <w:lvl w:ilvl="3">
      <w:start w:val="1"/>
      <w:numFmt w:val="lowerLetter"/>
      <w:lvlText w:val="(%4)"/>
      <w:lvlJc w:val="left"/>
      <w:pPr>
        <w:tabs>
          <w:tab w:val="num" w:pos="3119"/>
        </w:tabs>
        <w:ind w:left="2835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33A90729"/>
    <w:multiLevelType w:val="hybridMultilevel"/>
    <w:tmpl w:val="9E6617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6EC351A"/>
    <w:multiLevelType w:val="hybridMultilevel"/>
    <w:tmpl w:val="6D3C08B6"/>
    <w:lvl w:ilvl="0" w:tplc="827E9B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38D046C6"/>
    <w:multiLevelType w:val="hybridMultilevel"/>
    <w:tmpl w:val="9538EF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AFC0DDD"/>
    <w:multiLevelType w:val="hybridMultilevel"/>
    <w:tmpl w:val="02FCBF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C043330"/>
    <w:multiLevelType w:val="hybridMultilevel"/>
    <w:tmpl w:val="9A426902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3D1A47D3"/>
    <w:multiLevelType w:val="multilevel"/>
    <w:tmpl w:val="FC448936"/>
    <w:styleLink w:val="CurrentList2"/>
    <w:lvl w:ilvl="0">
      <w:start w:val="1"/>
      <w:numFmt w:val="bullet"/>
      <w:lvlText w:val=""/>
      <w:lvlJc w:val="left"/>
      <w:pPr>
        <w:ind w:left="680" w:hanging="113"/>
      </w:pPr>
      <w:rPr>
        <w:rFonts w:ascii="Symbol" w:hAnsi="Symbol" w:hint="default"/>
        <w:color w:val="48326D" w:themeColor="accent5" w:themeShade="BF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0" w15:restartNumberingAfterBreak="0">
    <w:nsid w:val="3E9B0D41"/>
    <w:multiLevelType w:val="hybridMultilevel"/>
    <w:tmpl w:val="4AF29BF2"/>
    <w:lvl w:ilvl="0" w:tplc="0C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1" w15:restartNumberingAfterBreak="0">
    <w:nsid w:val="47084CB0"/>
    <w:multiLevelType w:val="hybridMultilevel"/>
    <w:tmpl w:val="63EAA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8AD5BFE"/>
    <w:multiLevelType w:val="hybridMultilevel"/>
    <w:tmpl w:val="C00073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AAB4BAF"/>
    <w:multiLevelType w:val="hybridMultilevel"/>
    <w:tmpl w:val="8E1074CA"/>
    <w:lvl w:ilvl="0" w:tplc="CFFA2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AB2615E"/>
    <w:multiLevelType w:val="hybridMultilevel"/>
    <w:tmpl w:val="370AF91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4B5E2B60"/>
    <w:multiLevelType w:val="hybridMultilevel"/>
    <w:tmpl w:val="658064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F5825F7"/>
    <w:multiLevelType w:val="hybridMultilevel"/>
    <w:tmpl w:val="5CFA7A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1FC0505"/>
    <w:multiLevelType w:val="hybridMultilevel"/>
    <w:tmpl w:val="196EFA02"/>
    <w:lvl w:ilvl="0" w:tplc="CED2F9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25F5521"/>
    <w:multiLevelType w:val="multilevel"/>
    <w:tmpl w:val="A6EAFEEC"/>
    <w:styleLink w:val="CurrentList8"/>
    <w:lvl w:ilvl="0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9D7958"/>
      </w:rPr>
    </w:lvl>
    <w:lvl w:ilvl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49" w15:restartNumberingAfterBreak="0">
    <w:nsid w:val="57552DD2"/>
    <w:multiLevelType w:val="multilevel"/>
    <w:tmpl w:val="0C0C9C16"/>
    <w:styleLink w:val="CurrentList5"/>
    <w:lvl w:ilvl="0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48326D" w:themeColor="accent5" w:themeShade="BF"/>
      </w:rPr>
    </w:lvl>
    <w:lvl w:ilvl="1">
      <w:start w:val="1"/>
      <w:numFmt w:val="bullet"/>
      <w:lvlText w:val="o"/>
      <w:lvlJc w:val="left"/>
      <w:pPr>
        <w:ind w:left="1588" w:hanging="341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0" w15:restartNumberingAfterBreak="0">
    <w:nsid w:val="57D717AF"/>
    <w:multiLevelType w:val="hybridMultilevel"/>
    <w:tmpl w:val="B9162038"/>
    <w:lvl w:ilvl="0" w:tplc="DC88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324612">
      <w:numFmt w:val="bullet"/>
      <w:lvlText w:val="•"/>
      <w:lvlJc w:val="left"/>
      <w:pPr>
        <w:ind w:left="1800" w:hanging="720"/>
      </w:pPr>
      <w:rPr>
        <w:rFonts w:ascii="Calibri" w:eastAsiaTheme="minorEastAsia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8184D2D"/>
    <w:multiLevelType w:val="hybridMultilevel"/>
    <w:tmpl w:val="1A929C6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87A0804"/>
    <w:multiLevelType w:val="hybridMultilevel"/>
    <w:tmpl w:val="96BC2C16"/>
    <w:lvl w:ilvl="0" w:tplc="D0ACD482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90434B2"/>
    <w:multiLevelType w:val="hybridMultilevel"/>
    <w:tmpl w:val="A6826A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3243796"/>
    <w:multiLevelType w:val="hybridMultilevel"/>
    <w:tmpl w:val="749ACA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5BB0584"/>
    <w:multiLevelType w:val="hybridMultilevel"/>
    <w:tmpl w:val="C5E20492"/>
    <w:lvl w:ilvl="0" w:tplc="FFFFFFFF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48326D" w:themeColor="accent5" w:themeShade="BF"/>
      </w:rPr>
    </w:lvl>
    <w:lvl w:ilvl="1" w:tplc="BBD8F04C">
      <w:start w:val="1"/>
      <w:numFmt w:val="bullet"/>
      <w:lvlText w:val="o"/>
      <w:lvlJc w:val="left"/>
      <w:pPr>
        <w:ind w:left="1247" w:hanging="226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6" w15:restartNumberingAfterBreak="0">
    <w:nsid w:val="6A592BD0"/>
    <w:multiLevelType w:val="hybridMultilevel"/>
    <w:tmpl w:val="F4D2A3AA"/>
    <w:lvl w:ilvl="0" w:tplc="2B8E59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31D6C1C"/>
    <w:multiLevelType w:val="hybridMultilevel"/>
    <w:tmpl w:val="0C0C9C16"/>
    <w:lvl w:ilvl="0" w:tplc="FFFFFFFF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48326D" w:themeColor="accent5" w:themeShade="BF"/>
      </w:rPr>
    </w:lvl>
    <w:lvl w:ilvl="1" w:tplc="9104CED2">
      <w:start w:val="1"/>
      <w:numFmt w:val="bullet"/>
      <w:lvlText w:val="o"/>
      <w:lvlJc w:val="left"/>
      <w:pPr>
        <w:ind w:left="1588" w:hanging="341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8" w15:restartNumberingAfterBreak="0">
    <w:nsid w:val="734F6B26"/>
    <w:multiLevelType w:val="hybridMultilevel"/>
    <w:tmpl w:val="B8D42A5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363645A"/>
    <w:multiLevelType w:val="multilevel"/>
    <w:tmpl w:val="CC64C01C"/>
    <w:styleLink w:val="CurrentList9"/>
    <w:lvl w:ilvl="0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9D7958"/>
      </w:rPr>
    </w:lvl>
    <w:lvl w:ilvl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0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78509">
    <w:abstractNumId w:val="60"/>
  </w:num>
  <w:num w:numId="2" w16cid:durableId="265577557">
    <w:abstractNumId w:val="60"/>
  </w:num>
  <w:num w:numId="3" w16cid:durableId="1922833573">
    <w:abstractNumId w:val="13"/>
  </w:num>
  <w:num w:numId="4" w16cid:durableId="375469028">
    <w:abstractNumId w:val="26"/>
  </w:num>
  <w:num w:numId="5" w16cid:durableId="1396468064">
    <w:abstractNumId w:val="39"/>
  </w:num>
  <w:num w:numId="6" w16cid:durableId="230698943">
    <w:abstractNumId w:val="30"/>
  </w:num>
  <w:num w:numId="7" w16cid:durableId="654651669">
    <w:abstractNumId w:val="25"/>
  </w:num>
  <w:num w:numId="8" w16cid:durableId="387654180">
    <w:abstractNumId w:val="12"/>
  </w:num>
  <w:num w:numId="9" w16cid:durableId="673461907">
    <w:abstractNumId w:val="57"/>
  </w:num>
  <w:num w:numId="10" w16cid:durableId="1606617665">
    <w:abstractNumId w:val="49"/>
  </w:num>
  <w:num w:numId="11" w16cid:durableId="361441384">
    <w:abstractNumId w:val="55"/>
  </w:num>
  <w:num w:numId="12" w16cid:durableId="734470758">
    <w:abstractNumId w:val="22"/>
  </w:num>
  <w:num w:numId="13" w16cid:durableId="2105609670">
    <w:abstractNumId w:val="14"/>
  </w:num>
  <w:num w:numId="14" w16cid:durableId="1656183576">
    <w:abstractNumId w:val="0"/>
  </w:num>
  <w:num w:numId="15" w16cid:durableId="1866357872">
    <w:abstractNumId w:val="1"/>
  </w:num>
  <w:num w:numId="16" w16cid:durableId="1928417418">
    <w:abstractNumId w:val="2"/>
  </w:num>
  <w:num w:numId="17" w16cid:durableId="1789470806">
    <w:abstractNumId w:val="3"/>
  </w:num>
  <w:num w:numId="18" w16cid:durableId="819032238">
    <w:abstractNumId w:val="8"/>
  </w:num>
  <w:num w:numId="19" w16cid:durableId="1562717816">
    <w:abstractNumId w:val="4"/>
  </w:num>
  <w:num w:numId="20" w16cid:durableId="839390562">
    <w:abstractNumId w:val="5"/>
  </w:num>
  <w:num w:numId="21" w16cid:durableId="1320579006">
    <w:abstractNumId w:val="6"/>
  </w:num>
  <w:num w:numId="22" w16cid:durableId="1523397795">
    <w:abstractNumId w:val="7"/>
  </w:num>
  <w:num w:numId="23" w16cid:durableId="782917451">
    <w:abstractNumId w:val="9"/>
  </w:num>
  <w:num w:numId="24" w16cid:durableId="1572349390">
    <w:abstractNumId w:val="48"/>
  </w:num>
  <w:num w:numId="25" w16cid:durableId="2133791845">
    <w:abstractNumId w:val="59"/>
  </w:num>
  <w:num w:numId="26" w16cid:durableId="2040544254">
    <w:abstractNumId w:val="13"/>
    <w:lvlOverride w:ilvl="0">
      <w:startOverride w:val="1"/>
    </w:lvlOverride>
  </w:num>
  <w:num w:numId="27" w16cid:durableId="2082289980">
    <w:abstractNumId w:val="18"/>
  </w:num>
  <w:num w:numId="28" w16cid:durableId="1005353799">
    <w:abstractNumId w:val="18"/>
  </w:num>
  <w:num w:numId="29" w16cid:durableId="2042776274">
    <w:abstractNumId w:val="16"/>
  </w:num>
  <w:num w:numId="30" w16cid:durableId="235870197">
    <w:abstractNumId w:val="35"/>
  </w:num>
  <w:num w:numId="31" w16cid:durableId="6988636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818259573">
    <w:abstractNumId w:val="52"/>
  </w:num>
  <w:num w:numId="33" w16cid:durableId="1766996728">
    <w:abstractNumId w:val="35"/>
  </w:num>
  <w:num w:numId="34" w16cid:durableId="762528132">
    <w:abstractNumId w:val="37"/>
  </w:num>
  <w:num w:numId="35" w16cid:durableId="1634362162">
    <w:abstractNumId w:val="28"/>
  </w:num>
  <w:num w:numId="36" w16cid:durableId="13919935">
    <w:abstractNumId w:val="45"/>
  </w:num>
  <w:num w:numId="37" w16cid:durableId="771586626">
    <w:abstractNumId w:val="56"/>
  </w:num>
  <w:num w:numId="38" w16cid:durableId="585503470">
    <w:abstractNumId w:val="47"/>
  </w:num>
  <w:num w:numId="39" w16cid:durableId="74061386">
    <w:abstractNumId w:val="10"/>
  </w:num>
  <w:num w:numId="40" w16cid:durableId="1438672530">
    <w:abstractNumId w:val="41"/>
  </w:num>
  <w:num w:numId="41" w16cid:durableId="196629856">
    <w:abstractNumId w:val="32"/>
  </w:num>
  <w:num w:numId="42" w16cid:durableId="1692605573">
    <w:abstractNumId w:val="43"/>
  </w:num>
  <w:num w:numId="43" w16cid:durableId="1341086410">
    <w:abstractNumId w:val="15"/>
  </w:num>
  <w:num w:numId="44" w16cid:durableId="2099786765">
    <w:abstractNumId w:val="52"/>
  </w:num>
  <w:num w:numId="45" w16cid:durableId="2089837759">
    <w:abstractNumId w:val="23"/>
  </w:num>
  <w:num w:numId="46" w16cid:durableId="3291744">
    <w:abstractNumId w:val="42"/>
  </w:num>
  <w:num w:numId="47" w16cid:durableId="934829968">
    <w:abstractNumId w:val="40"/>
  </w:num>
  <w:num w:numId="48" w16cid:durableId="35089406">
    <w:abstractNumId w:val="50"/>
  </w:num>
  <w:num w:numId="49" w16cid:durableId="185409923">
    <w:abstractNumId w:val="38"/>
  </w:num>
  <w:num w:numId="50" w16cid:durableId="818423881">
    <w:abstractNumId w:val="50"/>
  </w:num>
  <w:num w:numId="51" w16cid:durableId="1337346346">
    <w:abstractNumId w:val="33"/>
  </w:num>
  <w:num w:numId="52" w16cid:durableId="787549504">
    <w:abstractNumId w:val="27"/>
  </w:num>
  <w:num w:numId="53" w16cid:durableId="101846402">
    <w:abstractNumId w:val="19"/>
  </w:num>
  <w:num w:numId="54" w16cid:durableId="995955358">
    <w:abstractNumId w:val="34"/>
  </w:num>
  <w:num w:numId="55" w16cid:durableId="1572305921">
    <w:abstractNumId w:val="36"/>
  </w:num>
  <w:num w:numId="56" w16cid:durableId="1686588852">
    <w:abstractNumId w:val="17"/>
  </w:num>
  <w:num w:numId="57" w16cid:durableId="652294384">
    <w:abstractNumId w:val="11"/>
  </w:num>
  <w:num w:numId="58" w16cid:durableId="483013156">
    <w:abstractNumId w:val="51"/>
  </w:num>
  <w:num w:numId="59" w16cid:durableId="1407800428">
    <w:abstractNumId w:val="54"/>
  </w:num>
  <w:num w:numId="60" w16cid:durableId="2062055835">
    <w:abstractNumId w:val="27"/>
  </w:num>
  <w:num w:numId="61" w16cid:durableId="267544779">
    <w:abstractNumId w:val="21"/>
  </w:num>
  <w:num w:numId="62" w16cid:durableId="1821799200">
    <w:abstractNumId w:val="46"/>
  </w:num>
  <w:num w:numId="63" w16cid:durableId="1780757678">
    <w:abstractNumId w:val="31"/>
  </w:num>
  <w:num w:numId="64" w16cid:durableId="441849633">
    <w:abstractNumId w:val="20"/>
  </w:num>
  <w:num w:numId="65" w16cid:durableId="1066992269">
    <w:abstractNumId w:val="29"/>
  </w:num>
  <w:num w:numId="66" w16cid:durableId="799112392">
    <w:abstractNumId w:val="53"/>
  </w:num>
  <w:num w:numId="67" w16cid:durableId="641615503">
    <w:abstractNumId w:val="31"/>
    <w:lvlOverride w:ilvl="0">
      <w:startOverride w:val="1"/>
    </w:lvlOverride>
  </w:num>
  <w:num w:numId="68" w16cid:durableId="1033070707">
    <w:abstractNumId w:val="44"/>
  </w:num>
  <w:num w:numId="69" w16cid:durableId="1560242410">
    <w:abstractNumId w:val="31"/>
    <w:lvlOverride w:ilvl="0">
      <w:startOverride w:val="1"/>
    </w:lvlOverride>
  </w:num>
  <w:num w:numId="70" w16cid:durableId="1773671098">
    <w:abstractNumId w:val="31"/>
  </w:num>
  <w:num w:numId="71" w16cid:durableId="169177068">
    <w:abstractNumId w:val="31"/>
  </w:num>
  <w:num w:numId="72" w16cid:durableId="1765300644">
    <w:abstractNumId w:val="31"/>
    <w:lvlOverride w:ilvl="0">
      <w:startOverride w:val="1"/>
    </w:lvlOverride>
  </w:num>
  <w:num w:numId="73" w16cid:durableId="1074470307">
    <w:abstractNumId w:val="24"/>
  </w:num>
  <w:num w:numId="74" w16cid:durableId="744842277">
    <w:abstractNumId w:val="31"/>
  </w:num>
  <w:num w:numId="75" w16cid:durableId="1638334775">
    <w:abstractNumId w:val="31"/>
    <w:lvlOverride w:ilvl="0">
      <w:startOverride w:val="1"/>
    </w:lvlOverride>
  </w:num>
  <w:num w:numId="76" w16cid:durableId="1262647510">
    <w:abstractNumId w:val="31"/>
    <w:lvlOverride w:ilvl="0">
      <w:startOverride w:val="1"/>
    </w:lvlOverride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activeWritingStyle w:appName="MSWord" w:lang="en-AU" w:vendorID="64" w:dllVersion="0" w:nlCheck="1" w:checkStyle="0"/>
  <w:activeWritingStyle w:appName="MSWord" w:lang="en-US" w:vendorID="64" w:dllVersion="6" w:nlCheck="1" w:checkStyle="1"/>
  <w:activeWritingStyle w:appName="MSWord" w:lang="en-AU" w:vendorID="64" w:dllVersion="6" w:nlCheck="1" w:checkStyle="1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D8BB059C-12FD-4CB4-A087-13CA34C427F0}"/>
    <w:docVar w:name="dgnword-eventsink" w:val="793697568"/>
  </w:docVars>
  <w:rsids>
    <w:rsidRoot w:val="00733720"/>
    <w:rsid w:val="000017C8"/>
    <w:rsid w:val="0000226C"/>
    <w:rsid w:val="0000243A"/>
    <w:rsid w:val="00004EE8"/>
    <w:rsid w:val="00010BD5"/>
    <w:rsid w:val="000124E7"/>
    <w:rsid w:val="00013766"/>
    <w:rsid w:val="00013DD7"/>
    <w:rsid w:val="0001467F"/>
    <w:rsid w:val="00014E99"/>
    <w:rsid w:val="0001507A"/>
    <w:rsid w:val="000165C0"/>
    <w:rsid w:val="000175D1"/>
    <w:rsid w:val="00017661"/>
    <w:rsid w:val="000207D9"/>
    <w:rsid w:val="00022798"/>
    <w:rsid w:val="000245C7"/>
    <w:rsid w:val="00026429"/>
    <w:rsid w:val="000306D6"/>
    <w:rsid w:val="00033B09"/>
    <w:rsid w:val="00034E06"/>
    <w:rsid w:val="00041BD7"/>
    <w:rsid w:val="00045962"/>
    <w:rsid w:val="000469A5"/>
    <w:rsid w:val="00046E51"/>
    <w:rsid w:val="00046EF8"/>
    <w:rsid w:val="00047937"/>
    <w:rsid w:val="00047FA1"/>
    <w:rsid w:val="0005073D"/>
    <w:rsid w:val="00051449"/>
    <w:rsid w:val="0005263F"/>
    <w:rsid w:val="0005322D"/>
    <w:rsid w:val="000565EC"/>
    <w:rsid w:val="00056BE7"/>
    <w:rsid w:val="0006244F"/>
    <w:rsid w:val="000638C1"/>
    <w:rsid w:val="0006394A"/>
    <w:rsid w:val="00074F12"/>
    <w:rsid w:val="000752F9"/>
    <w:rsid w:val="00075BF0"/>
    <w:rsid w:val="00076E7C"/>
    <w:rsid w:val="0007717F"/>
    <w:rsid w:val="0008523E"/>
    <w:rsid w:val="000852B6"/>
    <w:rsid w:val="000868AF"/>
    <w:rsid w:val="0008798D"/>
    <w:rsid w:val="00087BE0"/>
    <w:rsid w:val="0009034F"/>
    <w:rsid w:val="0009210B"/>
    <w:rsid w:val="000963BC"/>
    <w:rsid w:val="00096616"/>
    <w:rsid w:val="000A00B8"/>
    <w:rsid w:val="000A11F1"/>
    <w:rsid w:val="000A75C3"/>
    <w:rsid w:val="000B00F0"/>
    <w:rsid w:val="000B313C"/>
    <w:rsid w:val="000B33C0"/>
    <w:rsid w:val="000C2B90"/>
    <w:rsid w:val="000C38C4"/>
    <w:rsid w:val="000C3FC8"/>
    <w:rsid w:val="000C4864"/>
    <w:rsid w:val="000C5433"/>
    <w:rsid w:val="000C5594"/>
    <w:rsid w:val="000C626D"/>
    <w:rsid w:val="000C6E5B"/>
    <w:rsid w:val="000D367F"/>
    <w:rsid w:val="000D6B62"/>
    <w:rsid w:val="000E7EE3"/>
    <w:rsid w:val="000F1D67"/>
    <w:rsid w:val="000F363B"/>
    <w:rsid w:val="000F48FF"/>
    <w:rsid w:val="000F4A20"/>
    <w:rsid w:val="000F5896"/>
    <w:rsid w:val="000F67F0"/>
    <w:rsid w:val="000F7678"/>
    <w:rsid w:val="00100CBA"/>
    <w:rsid w:val="001025A3"/>
    <w:rsid w:val="00105DD5"/>
    <w:rsid w:val="00111164"/>
    <w:rsid w:val="00112C31"/>
    <w:rsid w:val="00112F27"/>
    <w:rsid w:val="00114AD7"/>
    <w:rsid w:val="00114CE9"/>
    <w:rsid w:val="00115D53"/>
    <w:rsid w:val="001173C9"/>
    <w:rsid w:val="00121F44"/>
    <w:rsid w:val="00122EA5"/>
    <w:rsid w:val="00125B4A"/>
    <w:rsid w:val="00125C76"/>
    <w:rsid w:val="00130FFB"/>
    <w:rsid w:val="001324FA"/>
    <w:rsid w:val="00133DB5"/>
    <w:rsid w:val="0013486C"/>
    <w:rsid w:val="00135786"/>
    <w:rsid w:val="001369CD"/>
    <w:rsid w:val="001369F1"/>
    <w:rsid w:val="00137CB2"/>
    <w:rsid w:val="00140678"/>
    <w:rsid w:val="001424B4"/>
    <w:rsid w:val="001439A7"/>
    <w:rsid w:val="0015079E"/>
    <w:rsid w:val="00160557"/>
    <w:rsid w:val="00162008"/>
    <w:rsid w:val="00162E95"/>
    <w:rsid w:val="00164631"/>
    <w:rsid w:val="00164844"/>
    <w:rsid w:val="00164AA5"/>
    <w:rsid w:val="00164E7B"/>
    <w:rsid w:val="00166E59"/>
    <w:rsid w:val="00171466"/>
    <w:rsid w:val="00175EB3"/>
    <w:rsid w:val="0018395F"/>
    <w:rsid w:val="0019468A"/>
    <w:rsid w:val="00195570"/>
    <w:rsid w:val="00195C0E"/>
    <w:rsid w:val="0019732B"/>
    <w:rsid w:val="001A4E89"/>
    <w:rsid w:val="001A5E3E"/>
    <w:rsid w:val="001A747D"/>
    <w:rsid w:val="001B125C"/>
    <w:rsid w:val="001B2A7F"/>
    <w:rsid w:val="001B42ED"/>
    <w:rsid w:val="001B48F3"/>
    <w:rsid w:val="001B5C2C"/>
    <w:rsid w:val="001B6C94"/>
    <w:rsid w:val="001B7DDC"/>
    <w:rsid w:val="001C0DFC"/>
    <w:rsid w:val="001C19CF"/>
    <w:rsid w:val="001C25DB"/>
    <w:rsid w:val="001C421B"/>
    <w:rsid w:val="001C485C"/>
    <w:rsid w:val="001C725A"/>
    <w:rsid w:val="001C74FD"/>
    <w:rsid w:val="001D0683"/>
    <w:rsid w:val="001D0EE0"/>
    <w:rsid w:val="001D6ED2"/>
    <w:rsid w:val="001D7E38"/>
    <w:rsid w:val="001E17AD"/>
    <w:rsid w:val="001E2B07"/>
    <w:rsid w:val="001E3FFC"/>
    <w:rsid w:val="001E491D"/>
    <w:rsid w:val="001E5BEC"/>
    <w:rsid w:val="001E5FD1"/>
    <w:rsid w:val="001E6C19"/>
    <w:rsid w:val="001F5768"/>
    <w:rsid w:val="001F771E"/>
    <w:rsid w:val="001F7DD9"/>
    <w:rsid w:val="001F7EFB"/>
    <w:rsid w:val="00204439"/>
    <w:rsid w:val="00206368"/>
    <w:rsid w:val="0021130F"/>
    <w:rsid w:val="00212514"/>
    <w:rsid w:val="002127CA"/>
    <w:rsid w:val="00214094"/>
    <w:rsid w:val="00214D96"/>
    <w:rsid w:val="00214EE1"/>
    <w:rsid w:val="002153B4"/>
    <w:rsid w:val="00215BE6"/>
    <w:rsid w:val="00220653"/>
    <w:rsid w:val="00224580"/>
    <w:rsid w:val="002256A6"/>
    <w:rsid w:val="002259C3"/>
    <w:rsid w:val="002275C2"/>
    <w:rsid w:val="00227EC1"/>
    <w:rsid w:val="00227F12"/>
    <w:rsid w:val="002327E8"/>
    <w:rsid w:val="00232E7E"/>
    <w:rsid w:val="00233D62"/>
    <w:rsid w:val="00244440"/>
    <w:rsid w:val="002451D6"/>
    <w:rsid w:val="00245298"/>
    <w:rsid w:val="002456B4"/>
    <w:rsid w:val="00247CA7"/>
    <w:rsid w:val="0025027B"/>
    <w:rsid w:val="002503F2"/>
    <w:rsid w:val="00251FA7"/>
    <w:rsid w:val="0025223A"/>
    <w:rsid w:val="002527B7"/>
    <w:rsid w:val="0026110B"/>
    <w:rsid w:val="002615FA"/>
    <w:rsid w:val="0026267C"/>
    <w:rsid w:val="00272F9E"/>
    <w:rsid w:val="002764CC"/>
    <w:rsid w:val="00276F09"/>
    <w:rsid w:val="0027711D"/>
    <w:rsid w:val="002864AC"/>
    <w:rsid w:val="00290DA3"/>
    <w:rsid w:val="00293C61"/>
    <w:rsid w:val="00296FC1"/>
    <w:rsid w:val="002975D0"/>
    <w:rsid w:val="00297E59"/>
    <w:rsid w:val="002A0097"/>
    <w:rsid w:val="002A262F"/>
    <w:rsid w:val="002A34CF"/>
    <w:rsid w:val="002A3655"/>
    <w:rsid w:val="002B0FD9"/>
    <w:rsid w:val="002B2160"/>
    <w:rsid w:val="002B32D0"/>
    <w:rsid w:val="002B435A"/>
    <w:rsid w:val="002B47D7"/>
    <w:rsid w:val="002B529B"/>
    <w:rsid w:val="002B6F9D"/>
    <w:rsid w:val="002B70FD"/>
    <w:rsid w:val="002B7D16"/>
    <w:rsid w:val="002C1DDE"/>
    <w:rsid w:val="002C2D4F"/>
    <w:rsid w:val="002C3168"/>
    <w:rsid w:val="002C35CD"/>
    <w:rsid w:val="002C712D"/>
    <w:rsid w:val="002C780E"/>
    <w:rsid w:val="002D0B3B"/>
    <w:rsid w:val="002D1ABB"/>
    <w:rsid w:val="002D1EB8"/>
    <w:rsid w:val="002D264E"/>
    <w:rsid w:val="002D3EBF"/>
    <w:rsid w:val="002E1C9F"/>
    <w:rsid w:val="002E3242"/>
    <w:rsid w:val="002E40F2"/>
    <w:rsid w:val="002E5584"/>
    <w:rsid w:val="002E62AB"/>
    <w:rsid w:val="002E6BC2"/>
    <w:rsid w:val="002F045D"/>
    <w:rsid w:val="002F0809"/>
    <w:rsid w:val="002F0EC2"/>
    <w:rsid w:val="002F461B"/>
    <w:rsid w:val="002F4C96"/>
    <w:rsid w:val="002F7CE5"/>
    <w:rsid w:val="003021A2"/>
    <w:rsid w:val="003026AD"/>
    <w:rsid w:val="00303951"/>
    <w:rsid w:val="00306FC4"/>
    <w:rsid w:val="00307605"/>
    <w:rsid w:val="00310E85"/>
    <w:rsid w:val="003114FA"/>
    <w:rsid w:val="003166B3"/>
    <w:rsid w:val="00324D84"/>
    <w:rsid w:val="00326A81"/>
    <w:rsid w:val="003300A1"/>
    <w:rsid w:val="00330FAB"/>
    <w:rsid w:val="00333316"/>
    <w:rsid w:val="00337BC3"/>
    <w:rsid w:val="003406D4"/>
    <w:rsid w:val="003413A5"/>
    <w:rsid w:val="00343438"/>
    <w:rsid w:val="003446B4"/>
    <w:rsid w:val="0034571E"/>
    <w:rsid w:val="00345CC1"/>
    <w:rsid w:val="00346E62"/>
    <w:rsid w:val="00350830"/>
    <w:rsid w:val="00351007"/>
    <w:rsid w:val="00351033"/>
    <w:rsid w:val="00351DA2"/>
    <w:rsid w:val="00352107"/>
    <w:rsid w:val="003530F6"/>
    <w:rsid w:val="0035345D"/>
    <w:rsid w:val="003565FC"/>
    <w:rsid w:val="00356C79"/>
    <w:rsid w:val="00356ECA"/>
    <w:rsid w:val="0036139F"/>
    <w:rsid w:val="00362C90"/>
    <w:rsid w:val="00362EF6"/>
    <w:rsid w:val="00363420"/>
    <w:rsid w:val="00364027"/>
    <w:rsid w:val="00365583"/>
    <w:rsid w:val="00366424"/>
    <w:rsid w:val="00367630"/>
    <w:rsid w:val="003723C8"/>
    <w:rsid w:val="003748B4"/>
    <w:rsid w:val="00376D6D"/>
    <w:rsid w:val="00376DBD"/>
    <w:rsid w:val="00380B83"/>
    <w:rsid w:val="00383381"/>
    <w:rsid w:val="00383D6F"/>
    <w:rsid w:val="003922FA"/>
    <w:rsid w:val="003942FB"/>
    <w:rsid w:val="0039436B"/>
    <w:rsid w:val="003975AE"/>
    <w:rsid w:val="003A1667"/>
    <w:rsid w:val="003A4D85"/>
    <w:rsid w:val="003A704C"/>
    <w:rsid w:val="003B19A5"/>
    <w:rsid w:val="003B2766"/>
    <w:rsid w:val="003B293C"/>
    <w:rsid w:val="003B49AE"/>
    <w:rsid w:val="003B7840"/>
    <w:rsid w:val="003C0672"/>
    <w:rsid w:val="003C1407"/>
    <w:rsid w:val="003C2A6D"/>
    <w:rsid w:val="003C4099"/>
    <w:rsid w:val="003C6892"/>
    <w:rsid w:val="003C725D"/>
    <w:rsid w:val="003D4BFB"/>
    <w:rsid w:val="003D536D"/>
    <w:rsid w:val="003D544E"/>
    <w:rsid w:val="003E4CC3"/>
    <w:rsid w:val="003E5273"/>
    <w:rsid w:val="003E659F"/>
    <w:rsid w:val="003F0495"/>
    <w:rsid w:val="003F4CA0"/>
    <w:rsid w:val="003F51FE"/>
    <w:rsid w:val="003F5215"/>
    <w:rsid w:val="003F77A9"/>
    <w:rsid w:val="00403EC6"/>
    <w:rsid w:val="00413B94"/>
    <w:rsid w:val="0041517E"/>
    <w:rsid w:val="00416DE6"/>
    <w:rsid w:val="004170EB"/>
    <w:rsid w:val="00421E4F"/>
    <w:rsid w:val="004312AF"/>
    <w:rsid w:val="004325E6"/>
    <w:rsid w:val="004343D2"/>
    <w:rsid w:val="00444FDE"/>
    <w:rsid w:val="00445D27"/>
    <w:rsid w:val="00446771"/>
    <w:rsid w:val="00446CF9"/>
    <w:rsid w:val="004510CE"/>
    <w:rsid w:val="00452FBB"/>
    <w:rsid w:val="0045547F"/>
    <w:rsid w:val="00457A29"/>
    <w:rsid w:val="0046508F"/>
    <w:rsid w:val="00465810"/>
    <w:rsid w:val="00467088"/>
    <w:rsid w:val="004671FE"/>
    <w:rsid w:val="004673F1"/>
    <w:rsid w:val="00471268"/>
    <w:rsid w:val="004713EE"/>
    <w:rsid w:val="0047169D"/>
    <w:rsid w:val="00474423"/>
    <w:rsid w:val="00474F61"/>
    <w:rsid w:val="00475A51"/>
    <w:rsid w:val="00475D2F"/>
    <w:rsid w:val="00476D25"/>
    <w:rsid w:val="00480ED6"/>
    <w:rsid w:val="00485079"/>
    <w:rsid w:val="00487740"/>
    <w:rsid w:val="00487DC0"/>
    <w:rsid w:val="004902DE"/>
    <w:rsid w:val="00490394"/>
    <w:rsid w:val="004964B6"/>
    <w:rsid w:val="00497BB5"/>
    <w:rsid w:val="004B0519"/>
    <w:rsid w:val="004B2676"/>
    <w:rsid w:val="004B30BA"/>
    <w:rsid w:val="004B367A"/>
    <w:rsid w:val="004B5A75"/>
    <w:rsid w:val="004B6A27"/>
    <w:rsid w:val="004C1423"/>
    <w:rsid w:val="004C3F1A"/>
    <w:rsid w:val="004C42DB"/>
    <w:rsid w:val="004C57C3"/>
    <w:rsid w:val="004C61EE"/>
    <w:rsid w:val="004C6CAC"/>
    <w:rsid w:val="004C7607"/>
    <w:rsid w:val="004D3016"/>
    <w:rsid w:val="004D3C94"/>
    <w:rsid w:val="004D4818"/>
    <w:rsid w:val="004D5212"/>
    <w:rsid w:val="004D5227"/>
    <w:rsid w:val="004E14A6"/>
    <w:rsid w:val="004E3178"/>
    <w:rsid w:val="004E433A"/>
    <w:rsid w:val="004F4B92"/>
    <w:rsid w:val="004F5039"/>
    <w:rsid w:val="0050055C"/>
    <w:rsid w:val="00503452"/>
    <w:rsid w:val="005046FF"/>
    <w:rsid w:val="005056E1"/>
    <w:rsid w:val="005065A7"/>
    <w:rsid w:val="00506CA1"/>
    <w:rsid w:val="00506D3F"/>
    <w:rsid w:val="00507DF3"/>
    <w:rsid w:val="00512770"/>
    <w:rsid w:val="00514760"/>
    <w:rsid w:val="00515C12"/>
    <w:rsid w:val="005244EB"/>
    <w:rsid w:val="00525945"/>
    <w:rsid w:val="005315D8"/>
    <w:rsid w:val="0053225C"/>
    <w:rsid w:val="005329E6"/>
    <w:rsid w:val="00532B08"/>
    <w:rsid w:val="00533403"/>
    <w:rsid w:val="00535082"/>
    <w:rsid w:val="0053583A"/>
    <w:rsid w:val="00535911"/>
    <w:rsid w:val="0054280D"/>
    <w:rsid w:val="005436F7"/>
    <w:rsid w:val="00547558"/>
    <w:rsid w:val="0055695C"/>
    <w:rsid w:val="00556CD9"/>
    <w:rsid w:val="00562407"/>
    <w:rsid w:val="00562912"/>
    <w:rsid w:val="00562F3B"/>
    <w:rsid w:val="005777AB"/>
    <w:rsid w:val="005810B0"/>
    <w:rsid w:val="00583826"/>
    <w:rsid w:val="005905D5"/>
    <w:rsid w:val="00592190"/>
    <w:rsid w:val="00592476"/>
    <w:rsid w:val="00593480"/>
    <w:rsid w:val="00594451"/>
    <w:rsid w:val="005945EB"/>
    <w:rsid w:val="00594976"/>
    <w:rsid w:val="0059499C"/>
    <w:rsid w:val="00595A85"/>
    <w:rsid w:val="00597399"/>
    <w:rsid w:val="005A2953"/>
    <w:rsid w:val="005A4693"/>
    <w:rsid w:val="005A4FCB"/>
    <w:rsid w:val="005A5992"/>
    <w:rsid w:val="005A5ACF"/>
    <w:rsid w:val="005A6B05"/>
    <w:rsid w:val="005A7901"/>
    <w:rsid w:val="005B1283"/>
    <w:rsid w:val="005B3414"/>
    <w:rsid w:val="005B4403"/>
    <w:rsid w:val="005B5EFA"/>
    <w:rsid w:val="005B7D19"/>
    <w:rsid w:val="005C1823"/>
    <w:rsid w:val="005C2455"/>
    <w:rsid w:val="005C48E0"/>
    <w:rsid w:val="005C5493"/>
    <w:rsid w:val="005C5F3A"/>
    <w:rsid w:val="005D0A50"/>
    <w:rsid w:val="005D157D"/>
    <w:rsid w:val="005D1745"/>
    <w:rsid w:val="005D2053"/>
    <w:rsid w:val="005D4417"/>
    <w:rsid w:val="005D6E91"/>
    <w:rsid w:val="005D7DA6"/>
    <w:rsid w:val="005E2EF7"/>
    <w:rsid w:val="005E3421"/>
    <w:rsid w:val="005E78D4"/>
    <w:rsid w:val="005F0957"/>
    <w:rsid w:val="005F2BA0"/>
    <w:rsid w:val="005F2DE5"/>
    <w:rsid w:val="005F34BA"/>
    <w:rsid w:val="005F64CF"/>
    <w:rsid w:val="00603112"/>
    <w:rsid w:val="00604D60"/>
    <w:rsid w:val="006055E1"/>
    <w:rsid w:val="00605D4E"/>
    <w:rsid w:val="00606A5F"/>
    <w:rsid w:val="0061010B"/>
    <w:rsid w:val="00610F14"/>
    <w:rsid w:val="0061291A"/>
    <w:rsid w:val="0061570F"/>
    <w:rsid w:val="00616BA3"/>
    <w:rsid w:val="00620057"/>
    <w:rsid w:val="006202CA"/>
    <w:rsid w:val="00621B2C"/>
    <w:rsid w:val="00623A17"/>
    <w:rsid w:val="006240DB"/>
    <w:rsid w:val="00624167"/>
    <w:rsid w:val="006258FD"/>
    <w:rsid w:val="006313A6"/>
    <w:rsid w:val="006328C8"/>
    <w:rsid w:val="006347E0"/>
    <w:rsid w:val="00636653"/>
    <w:rsid w:val="006404CB"/>
    <w:rsid w:val="00640843"/>
    <w:rsid w:val="0064134F"/>
    <w:rsid w:val="00641885"/>
    <w:rsid w:val="00643583"/>
    <w:rsid w:val="00643678"/>
    <w:rsid w:val="00646D39"/>
    <w:rsid w:val="00650467"/>
    <w:rsid w:val="006516EE"/>
    <w:rsid w:val="006531F6"/>
    <w:rsid w:val="00653575"/>
    <w:rsid w:val="0065569F"/>
    <w:rsid w:val="006560CE"/>
    <w:rsid w:val="00657ADC"/>
    <w:rsid w:val="00657F6A"/>
    <w:rsid w:val="006666B6"/>
    <w:rsid w:val="00666DF0"/>
    <w:rsid w:val="00667A25"/>
    <w:rsid w:val="00667D33"/>
    <w:rsid w:val="00670352"/>
    <w:rsid w:val="006745AE"/>
    <w:rsid w:val="006777EE"/>
    <w:rsid w:val="00680CE7"/>
    <w:rsid w:val="00681BF0"/>
    <w:rsid w:val="006840BC"/>
    <w:rsid w:val="00691C13"/>
    <w:rsid w:val="006929A7"/>
    <w:rsid w:val="006945BB"/>
    <w:rsid w:val="00694885"/>
    <w:rsid w:val="00695A54"/>
    <w:rsid w:val="00695BC7"/>
    <w:rsid w:val="00696EC9"/>
    <w:rsid w:val="006A26ED"/>
    <w:rsid w:val="006A2B9C"/>
    <w:rsid w:val="006A595F"/>
    <w:rsid w:val="006A59EF"/>
    <w:rsid w:val="006A6508"/>
    <w:rsid w:val="006A7468"/>
    <w:rsid w:val="006A7A41"/>
    <w:rsid w:val="006B2356"/>
    <w:rsid w:val="006B37D6"/>
    <w:rsid w:val="006B4C15"/>
    <w:rsid w:val="006C05D7"/>
    <w:rsid w:val="006C0C0A"/>
    <w:rsid w:val="006C3217"/>
    <w:rsid w:val="006C6C64"/>
    <w:rsid w:val="006C7E63"/>
    <w:rsid w:val="006D425C"/>
    <w:rsid w:val="006D768C"/>
    <w:rsid w:val="006D7CE0"/>
    <w:rsid w:val="006E06DD"/>
    <w:rsid w:val="006E1E41"/>
    <w:rsid w:val="006E37CA"/>
    <w:rsid w:val="006E53A7"/>
    <w:rsid w:val="006E6028"/>
    <w:rsid w:val="006E73B9"/>
    <w:rsid w:val="006F04AE"/>
    <w:rsid w:val="006F2E49"/>
    <w:rsid w:val="006F5065"/>
    <w:rsid w:val="00700F2E"/>
    <w:rsid w:val="00701CA6"/>
    <w:rsid w:val="00704893"/>
    <w:rsid w:val="00704993"/>
    <w:rsid w:val="00706B40"/>
    <w:rsid w:val="00706C7C"/>
    <w:rsid w:val="00707CFD"/>
    <w:rsid w:val="0071074A"/>
    <w:rsid w:val="0071131D"/>
    <w:rsid w:val="007139F5"/>
    <w:rsid w:val="00713CF5"/>
    <w:rsid w:val="007156E4"/>
    <w:rsid w:val="00716466"/>
    <w:rsid w:val="00717F8D"/>
    <w:rsid w:val="007202E9"/>
    <w:rsid w:val="00721846"/>
    <w:rsid w:val="00721C14"/>
    <w:rsid w:val="0072284E"/>
    <w:rsid w:val="00722B47"/>
    <w:rsid w:val="00723BCD"/>
    <w:rsid w:val="00723E0B"/>
    <w:rsid w:val="00725F05"/>
    <w:rsid w:val="00726C06"/>
    <w:rsid w:val="007272FB"/>
    <w:rsid w:val="007327BF"/>
    <w:rsid w:val="0073352F"/>
    <w:rsid w:val="00733720"/>
    <w:rsid w:val="00745286"/>
    <w:rsid w:val="00746FA0"/>
    <w:rsid w:val="00746FC9"/>
    <w:rsid w:val="0074784D"/>
    <w:rsid w:val="00752EC4"/>
    <w:rsid w:val="00755C40"/>
    <w:rsid w:val="00755FC4"/>
    <w:rsid w:val="007562F6"/>
    <w:rsid w:val="00756570"/>
    <w:rsid w:val="00757317"/>
    <w:rsid w:val="007578FC"/>
    <w:rsid w:val="00762099"/>
    <w:rsid w:val="00763A87"/>
    <w:rsid w:val="0076497E"/>
    <w:rsid w:val="00770617"/>
    <w:rsid w:val="0077216F"/>
    <w:rsid w:val="0077218E"/>
    <w:rsid w:val="007722D7"/>
    <w:rsid w:val="0077256B"/>
    <w:rsid w:val="00773603"/>
    <w:rsid w:val="007752E5"/>
    <w:rsid w:val="007759D7"/>
    <w:rsid w:val="0077772E"/>
    <w:rsid w:val="0078039C"/>
    <w:rsid w:val="00785A62"/>
    <w:rsid w:val="00785F51"/>
    <w:rsid w:val="007870EB"/>
    <w:rsid w:val="00791407"/>
    <w:rsid w:val="007933F6"/>
    <w:rsid w:val="00794134"/>
    <w:rsid w:val="0079533F"/>
    <w:rsid w:val="00795E3A"/>
    <w:rsid w:val="00797A77"/>
    <w:rsid w:val="007A0632"/>
    <w:rsid w:val="007A13B9"/>
    <w:rsid w:val="007A38FD"/>
    <w:rsid w:val="007A4DD1"/>
    <w:rsid w:val="007B1A15"/>
    <w:rsid w:val="007B22B2"/>
    <w:rsid w:val="007B2BF4"/>
    <w:rsid w:val="007B2C0C"/>
    <w:rsid w:val="007B37A8"/>
    <w:rsid w:val="007B4EA0"/>
    <w:rsid w:val="007B605F"/>
    <w:rsid w:val="007B7B61"/>
    <w:rsid w:val="007C0293"/>
    <w:rsid w:val="007C2277"/>
    <w:rsid w:val="007C32E9"/>
    <w:rsid w:val="007C3C70"/>
    <w:rsid w:val="007C402C"/>
    <w:rsid w:val="007C4E40"/>
    <w:rsid w:val="007C5754"/>
    <w:rsid w:val="007C6BC0"/>
    <w:rsid w:val="007C7F65"/>
    <w:rsid w:val="007D1E46"/>
    <w:rsid w:val="007D39C6"/>
    <w:rsid w:val="007D3B8E"/>
    <w:rsid w:val="007D5303"/>
    <w:rsid w:val="007D5911"/>
    <w:rsid w:val="007D7003"/>
    <w:rsid w:val="007E1777"/>
    <w:rsid w:val="007E660D"/>
    <w:rsid w:val="007E69E3"/>
    <w:rsid w:val="007E6F27"/>
    <w:rsid w:val="007E754A"/>
    <w:rsid w:val="007F00F5"/>
    <w:rsid w:val="007F0883"/>
    <w:rsid w:val="007F1300"/>
    <w:rsid w:val="007F1F90"/>
    <w:rsid w:val="007F3EBA"/>
    <w:rsid w:val="007F5B8E"/>
    <w:rsid w:val="00801966"/>
    <w:rsid w:val="00804002"/>
    <w:rsid w:val="00804EC1"/>
    <w:rsid w:val="00804F6F"/>
    <w:rsid w:val="00811DE2"/>
    <w:rsid w:val="00813926"/>
    <w:rsid w:val="00813AA0"/>
    <w:rsid w:val="00813D8B"/>
    <w:rsid w:val="00815523"/>
    <w:rsid w:val="00816672"/>
    <w:rsid w:val="008252E8"/>
    <w:rsid w:val="008252F8"/>
    <w:rsid w:val="00826F5F"/>
    <w:rsid w:val="008272BD"/>
    <w:rsid w:val="00832237"/>
    <w:rsid w:val="00832D71"/>
    <w:rsid w:val="00832E9B"/>
    <w:rsid w:val="008377B3"/>
    <w:rsid w:val="008379B3"/>
    <w:rsid w:val="008402FA"/>
    <w:rsid w:val="00842313"/>
    <w:rsid w:val="0084409D"/>
    <w:rsid w:val="00847E4E"/>
    <w:rsid w:val="00850351"/>
    <w:rsid w:val="00851256"/>
    <w:rsid w:val="00851931"/>
    <w:rsid w:val="00851F63"/>
    <w:rsid w:val="00857C39"/>
    <w:rsid w:val="00861CC6"/>
    <w:rsid w:val="00866F8D"/>
    <w:rsid w:val="008702AA"/>
    <w:rsid w:val="0087352B"/>
    <w:rsid w:val="0087390B"/>
    <w:rsid w:val="0087390C"/>
    <w:rsid w:val="0087558D"/>
    <w:rsid w:val="00876DFC"/>
    <w:rsid w:val="00876FE5"/>
    <w:rsid w:val="008778B7"/>
    <w:rsid w:val="00882D39"/>
    <w:rsid w:val="00882DD8"/>
    <w:rsid w:val="00883AA6"/>
    <w:rsid w:val="00885103"/>
    <w:rsid w:val="0088638C"/>
    <w:rsid w:val="00887B14"/>
    <w:rsid w:val="00894131"/>
    <w:rsid w:val="00894770"/>
    <w:rsid w:val="0089584F"/>
    <w:rsid w:val="00896A43"/>
    <w:rsid w:val="008976D9"/>
    <w:rsid w:val="008B5F7C"/>
    <w:rsid w:val="008B6271"/>
    <w:rsid w:val="008C59D4"/>
    <w:rsid w:val="008D218C"/>
    <w:rsid w:val="008D22D3"/>
    <w:rsid w:val="008D5A6A"/>
    <w:rsid w:val="008D5FB3"/>
    <w:rsid w:val="008D74FA"/>
    <w:rsid w:val="008E1B33"/>
    <w:rsid w:val="008E421B"/>
    <w:rsid w:val="008E45B2"/>
    <w:rsid w:val="008E46ED"/>
    <w:rsid w:val="008E613C"/>
    <w:rsid w:val="008E69C4"/>
    <w:rsid w:val="008F1521"/>
    <w:rsid w:val="008F3DE7"/>
    <w:rsid w:val="008F6477"/>
    <w:rsid w:val="008F6486"/>
    <w:rsid w:val="008F65BC"/>
    <w:rsid w:val="008F692C"/>
    <w:rsid w:val="008F7F6A"/>
    <w:rsid w:val="009034F3"/>
    <w:rsid w:val="00917545"/>
    <w:rsid w:val="0092039F"/>
    <w:rsid w:val="00921E81"/>
    <w:rsid w:val="00922445"/>
    <w:rsid w:val="009232A4"/>
    <w:rsid w:val="009238EA"/>
    <w:rsid w:val="00923A22"/>
    <w:rsid w:val="0092441F"/>
    <w:rsid w:val="0093022F"/>
    <w:rsid w:val="00930FA7"/>
    <w:rsid w:val="009310B7"/>
    <w:rsid w:val="00932B64"/>
    <w:rsid w:val="00932C52"/>
    <w:rsid w:val="00932CEB"/>
    <w:rsid w:val="0093399B"/>
    <w:rsid w:val="009347EA"/>
    <w:rsid w:val="0094013C"/>
    <w:rsid w:val="00942EFA"/>
    <w:rsid w:val="009445CE"/>
    <w:rsid w:val="00946C7F"/>
    <w:rsid w:val="009476D9"/>
    <w:rsid w:val="00954860"/>
    <w:rsid w:val="00954C81"/>
    <w:rsid w:val="0096225E"/>
    <w:rsid w:val="00967DF0"/>
    <w:rsid w:val="0097130B"/>
    <w:rsid w:val="00974751"/>
    <w:rsid w:val="00977231"/>
    <w:rsid w:val="00982B6C"/>
    <w:rsid w:val="00982D84"/>
    <w:rsid w:val="00984760"/>
    <w:rsid w:val="009856E0"/>
    <w:rsid w:val="00985D74"/>
    <w:rsid w:val="00985E09"/>
    <w:rsid w:val="00986FF5"/>
    <w:rsid w:val="00987BF0"/>
    <w:rsid w:val="009904C4"/>
    <w:rsid w:val="00990B8F"/>
    <w:rsid w:val="00990CAE"/>
    <w:rsid w:val="00991425"/>
    <w:rsid w:val="009928BD"/>
    <w:rsid w:val="00992C4E"/>
    <w:rsid w:val="009939C9"/>
    <w:rsid w:val="0099624D"/>
    <w:rsid w:val="00996E5D"/>
    <w:rsid w:val="009A0BFA"/>
    <w:rsid w:val="009A15B7"/>
    <w:rsid w:val="009A340D"/>
    <w:rsid w:val="009A572E"/>
    <w:rsid w:val="009A660D"/>
    <w:rsid w:val="009A6617"/>
    <w:rsid w:val="009A6913"/>
    <w:rsid w:val="009B004F"/>
    <w:rsid w:val="009C03BC"/>
    <w:rsid w:val="009C1414"/>
    <w:rsid w:val="009C1A21"/>
    <w:rsid w:val="009C471C"/>
    <w:rsid w:val="009C5171"/>
    <w:rsid w:val="009D01B2"/>
    <w:rsid w:val="009D1126"/>
    <w:rsid w:val="009D14FE"/>
    <w:rsid w:val="009D2366"/>
    <w:rsid w:val="009D3CA2"/>
    <w:rsid w:val="009D3E7F"/>
    <w:rsid w:val="009D486F"/>
    <w:rsid w:val="009D48BE"/>
    <w:rsid w:val="009D615E"/>
    <w:rsid w:val="009D6175"/>
    <w:rsid w:val="009D7121"/>
    <w:rsid w:val="009E23EA"/>
    <w:rsid w:val="009E2649"/>
    <w:rsid w:val="009E4D1A"/>
    <w:rsid w:val="009F0470"/>
    <w:rsid w:val="009F08C7"/>
    <w:rsid w:val="009F1278"/>
    <w:rsid w:val="009F5C98"/>
    <w:rsid w:val="00A0052A"/>
    <w:rsid w:val="00A01A7E"/>
    <w:rsid w:val="00A046C0"/>
    <w:rsid w:val="00A070D6"/>
    <w:rsid w:val="00A108AC"/>
    <w:rsid w:val="00A10B29"/>
    <w:rsid w:val="00A11B63"/>
    <w:rsid w:val="00A1305F"/>
    <w:rsid w:val="00A14B06"/>
    <w:rsid w:val="00A158B4"/>
    <w:rsid w:val="00A15CC7"/>
    <w:rsid w:val="00A2010C"/>
    <w:rsid w:val="00A26275"/>
    <w:rsid w:val="00A274B8"/>
    <w:rsid w:val="00A3228D"/>
    <w:rsid w:val="00A34005"/>
    <w:rsid w:val="00A35DA0"/>
    <w:rsid w:val="00A36F0D"/>
    <w:rsid w:val="00A40B8A"/>
    <w:rsid w:val="00A45193"/>
    <w:rsid w:val="00A45C71"/>
    <w:rsid w:val="00A50D75"/>
    <w:rsid w:val="00A53A48"/>
    <w:rsid w:val="00A62980"/>
    <w:rsid w:val="00A63007"/>
    <w:rsid w:val="00A63C00"/>
    <w:rsid w:val="00A66F37"/>
    <w:rsid w:val="00A6790B"/>
    <w:rsid w:val="00A71BA7"/>
    <w:rsid w:val="00A72797"/>
    <w:rsid w:val="00A751C5"/>
    <w:rsid w:val="00A76B35"/>
    <w:rsid w:val="00A82071"/>
    <w:rsid w:val="00A84C31"/>
    <w:rsid w:val="00A84EFD"/>
    <w:rsid w:val="00A87990"/>
    <w:rsid w:val="00A9012A"/>
    <w:rsid w:val="00A9216E"/>
    <w:rsid w:val="00A9351D"/>
    <w:rsid w:val="00A93C25"/>
    <w:rsid w:val="00A94EF3"/>
    <w:rsid w:val="00A97B71"/>
    <w:rsid w:val="00A97FD9"/>
    <w:rsid w:val="00AA5739"/>
    <w:rsid w:val="00AB03F3"/>
    <w:rsid w:val="00AB0A71"/>
    <w:rsid w:val="00AB50D0"/>
    <w:rsid w:val="00AB7624"/>
    <w:rsid w:val="00AC2527"/>
    <w:rsid w:val="00AC3C69"/>
    <w:rsid w:val="00AC4DC4"/>
    <w:rsid w:val="00AD01FF"/>
    <w:rsid w:val="00AD372A"/>
    <w:rsid w:val="00AD56FD"/>
    <w:rsid w:val="00AE336F"/>
    <w:rsid w:val="00AE4577"/>
    <w:rsid w:val="00AF5949"/>
    <w:rsid w:val="00AF5F99"/>
    <w:rsid w:val="00B0182C"/>
    <w:rsid w:val="00B05636"/>
    <w:rsid w:val="00B0735C"/>
    <w:rsid w:val="00B111AF"/>
    <w:rsid w:val="00B11FC6"/>
    <w:rsid w:val="00B1236F"/>
    <w:rsid w:val="00B13122"/>
    <w:rsid w:val="00B13C99"/>
    <w:rsid w:val="00B16A13"/>
    <w:rsid w:val="00B172AA"/>
    <w:rsid w:val="00B226D4"/>
    <w:rsid w:val="00B22E04"/>
    <w:rsid w:val="00B23145"/>
    <w:rsid w:val="00B26AC9"/>
    <w:rsid w:val="00B30682"/>
    <w:rsid w:val="00B3082D"/>
    <w:rsid w:val="00B3148A"/>
    <w:rsid w:val="00B31865"/>
    <w:rsid w:val="00B31E7A"/>
    <w:rsid w:val="00B328BC"/>
    <w:rsid w:val="00B33E5A"/>
    <w:rsid w:val="00B34F24"/>
    <w:rsid w:val="00B36DBF"/>
    <w:rsid w:val="00B37553"/>
    <w:rsid w:val="00B378A6"/>
    <w:rsid w:val="00B4033C"/>
    <w:rsid w:val="00B40F5E"/>
    <w:rsid w:val="00B419DE"/>
    <w:rsid w:val="00B459EE"/>
    <w:rsid w:val="00B526DA"/>
    <w:rsid w:val="00B5406D"/>
    <w:rsid w:val="00B55CFF"/>
    <w:rsid w:val="00B57085"/>
    <w:rsid w:val="00B57B58"/>
    <w:rsid w:val="00B60EC4"/>
    <w:rsid w:val="00B6420A"/>
    <w:rsid w:val="00B70AFC"/>
    <w:rsid w:val="00B74FA9"/>
    <w:rsid w:val="00B7650D"/>
    <w:rsid w:val="00B772D1"/>
    <w:rsid w:val="00B7738D"/>
    <w:rsid w:val="00B80F3A"/>
    <w:rsid w:val="00B8562E"/>
    <w:rsid w:val="00B87980"/>
    <w:rsid w:val="00B907F7"/>
    <w:rsid w:val="00B942E4"/>
    <w:rsid w:val="00B95C13"/>
    <w:rsid w:val="00B963EA"/>
    <w:rsid w:val="00BA41A9"/>
    <w:rsid w:val="00BA5E01"/>
    <w:rsid w:val="00BB087D"/>
    <w:rsid w:val="00BB12F1"/>
    <w:rsid w:val="00BB2A84"/>
    <w:rsid w:val="00BB3FE5"/>
    <w:rsid w:val="00BB4B22"/>
    <w:rsid w:val="00BB5642"/>
    <w:rsid w:val="00BB5B1B"/>
    <w:rsid w:val="00BB7439"/>
    <w:rsid w:val="00BB7C78"/>
    <w:rsid w:val="00BC2B61"/>
    <w:rsid w:val="00BC38B3"/>
    <w:rsid w:val="00BC3A31"/>
    <w:rsid w:val="00BC3F39"/>
    <w:rsid w:val="00BC45E7"/>
    <w:rsid w:val="00BC6085"/>
    <w:rsid w:val="00BC6A1D"/>
    <w:rsid w:val="00BD0820"/>
    <w:rsid w:val="00BD15B0"/>
    <w:rsid w:val="00BD1FA8"/>
    <w:rsid w:val="00BD26D1"/>
    <w:rsid w:val="00BD4490"/>
    <w:rsid w:val="00BD6811"/>
    <w:rsid w:val="00BD684B"/>
    <w:rsid w:val="00BD7B99"/>
    <w:rsid w:val="00BE051F"/>
    <w:rsid w:val="00BE2F1C"/>
    <w:rsid w:val="00BE402D"/>
    <w:rsid w:val="00BE43A1"/>
    <w:rsid w:val="00BE6B8D"/>
    <w:rsid w:val="00BE6D2D"/>
    <w:rsid w:val="00BE70F7"/>
    <w:rsid w:val="00BE7257"/>
    <w:rsid w:val="00BF0DB1"/>
    <w:rsid w:val="00BF13D2"/>
    <w:rsid w:val="00BF177E"/>
    <w:rsid w:val="00BF3034"/>
    <w:rsid w:val="00C10310"/>
    <w:rsid w:val="00C108AD"/>
    <w:rsid w:val="00C11988"/>
    <w:rsid w:val="00C12045"/>
    <w:rsid w:val="00C136DC"/>
    <w:rsid w:val="00C15B41"/>
    <w:rsid w:val="00C20BD0"/>
    <w:rsid w:val="00C223A4"/>
    <w:rsid w:val="00C22DF5"/>
    <w:rsid w:val="00C26138"/>
    <w:rsid w:val="00C26E4B"/>
    <w:rsid w:val="00C271AB"/>
    <w:rsid w:val="00C27A9F"/>
    <w:rsid w:val="00C308D1"/>
    <w:rsid w:val="00C32935"/>
    <w:rsid w:val="00C35760"/>
    <w:rsid w:val="00C36850"/>
    <w:rsid w:val="00C40DE2"/>
    <w:rsid w:val="00C40FE2"/>
    <w:rsid w:val="00C427B0"/>
    <w:rsid w:val="00C4365C"/>
    <w:rsid w:val="00C50270"/>
    <w:rsid w:val="00C51BF4"/>
    <w:rsid w:val="00C51CE8"/>
    <w:rsid w:val="00C5394D"/>
    <w:rsid w:val="00C601BA"/>
    <w:rsid w:val="00C627FC"/>
    <w:rsid w:val="00C65096"/>
    <w:rsid w:val="00C653E0"/>
    <w:rsid w:val="00C66487"/>
    <w:rsid w:val="00C73D20"/>
    <w:rsid w:val="00C748A8"/>
    <w:rsid w:val="00C74D8A"/>
    <w:rsid w:val="00C77084"/>
    <w:rsid w:val="00C81C74"/>
    <w:rsid w:val="00C833E0"/>
    <w:rsid w:val="00C84D10"/>
    <w:rsid w:val="00C85910"/>
    <w:rsid w:val="00C90BB3"/>
    <w:rsid w:val="00C912FD"/>
    <w:rsid w:val="00C96600"/>
    <w:rsid w:val="00C971A2"/>
    <w:rsid w:val="00CA0E34"/>
    <w:rsid w:val="00CA52FE"/>
    <w:rsid w:val="00CA77D5"/>
    <w:rsid w:val="00CB130F"/>
    <w:rsid w:val="00CB24B4"/>
    <w:rsid w:val="00CB3519"/>
    <w:rsid w:val="00CB393E"/>
    <w:rsid w:val="00CB4EFF"/>
    <w:rsid w:val="00CB59CB"/>
    <w:rsid w:val="00CB62D5"/>
    <w:rsid w:val="00CB677E"/>
    <w:rsid w:val="00CB696E"/>
    <w:rsid w:val="00CB7A71"/>
    <w:rsid w:val="00CC0284"/>
    <w:rsid w:val="00CC11D7"/>
    <w:rsid w:val="00CC65CD"/>
    <w:rsid w:val="00CD106D"/>
    <w:rsid w:val="00CD2829"/>
    <w:rsid w:val="00CD3A41"/>
    <w:rsid w:val="00CE36FD"/>
    <w:rsid w:val="00CE4958"/>
    <w:rsid w:val="00CE5F53"/>
    <w:rsid w:val="00CE70D5"/>
    <w:rsid w:val="00CF0A92"/>
    <w:rsid w:val="00CF19FA"/>
    <w:rsid w:val="00CF3462"/>
    <w:rsid w:val="00CF4306"/>
    <w:rsid w:val="00CF4809"/>
    <w:rsid w:val="00CF48B3"/>
    <w:rsid w:val="00CF5E0F"/>
    <w:rsid w:val="00CF6BAE"/>
    <w:rsid w:val="00D06784"/>
    <w:rsid w:val="00D12A54"/>
    <w:rsid w:val="00D14642"/>
    <w:rsid w:val="00D17B5F"/>
    <w:rsid w:val="00D264BD"/>
    <w:rsid w:val="00D26B97"/>
    <w:rsid w:val="00D3152E"/>
    <w:rsid w:val="00D32183"/>
    <w:rsid w:val="00D342DF"/>
    <w:rsid w:val="00D35DE4"/>
    <w:rsid w:val="00D35E28"/>
    <w:rsid w:val="00D3615B"/>
    <w:rsid w:val="00D3766B"/>
    <w:rsid w:val="00D419CD"/>
    <w:rsid w:val="00D44A27"/>
    <w:rsid w:val="00D46AAA"/>
    <w:rsid w:val="00D472F3"/>
    <w:rsid w:val="00D47AD7"/>
    <w:rsid w:val="00D513EB"/>
    <w:rsid w:val="00D52E18"/>
    <w:rsid w:val="00D5501C"/>
    <w:rsid w:val="00D724D3"/>
    <w:rsid w:val="00D72A92"/>
    <w:rsid w:val="00D730C4"/>
    <w:rsid w:val="00D7469E"/>
    <w:rsid w:val="00D749BE"/>
    <w:rsid w:val="00D753F9"/>
    <w:rsid w:val="00D75598"/>
    <w:rsid w:val="00D755D4"/>
    <w:rsid w:val="00D75753"/>
    <w:rsid w:val="00D773D1"/>
    <w:rsid w:val="00D77825"/>
    <w:rsid w:val="00D833C5"/>
    <w:rsid w:val="00D853D7"/>
    <w:rsid w:val="00D862D1"/>
    <w:rsid w:val="00D92743"/>
    <w:rsid w:val="00D9293D"/>
    <w:rsid w:val="00D944A1"/>
    <w:rsid w:val="00DA1381"/>
    <w:rsid w:val="00DA19F5"/>
    <w:rsid w:val="00DA57DF"/>
    <w:rsid w:val="00DB0B25"/>
    <w:rsid w:val="00DB30C6"/>
    <w:rsid w:val="00DB5229"/>
    <w:rsid w:val="00DB560B"/>
    <w:rsid w:val="00DB6B00"/>
    <w:rsid w:val="00DB6CEE"/>
    <w:rsid w:val="00DC1EC0"/>
    <w:rsid w:val="00DC32CA"/>
    <w:rsid w:val="00DC3BD9"/>
    <w:rsid w:val="00DC5042"/>
    <w:rsid w:val="00DD181B"/>
    <w:rsid w:val="00DD3205"/>
    <w:rsid w:val="00DD32BE"/>
    <w:rsid w:val="00DD4466"/>
    <w:rsid w:val="00DD4CAD"/>
    <w:rsid w:val="00DD6634"/>
    <w:rsid w:val="00DD6E21"/>
    <w:rsid w:val="00DD756A"/>
    <w:rsid w:val="00DD78AB"/>
    <w:rsid w:val="00DE3582"/>
    <w:rsid w:val="00DE4A00"/>
    <w:rsid w:val="00DE4B48"/>
    <w:rsid w:val="00DE60A6"/>
    <w:rsid w:val="00DE7CBD"/>
    <w:rsid w:val="00DF108F"/>
    <w:rsid w:val="00DF2AE7"/>
    <w:rsid w:val="00DF393A"/>
    <w:rsid w:val="00E0004D"/>
    <w:rsid w:val="00E009C9"/>
    <w:rsid w:val="00E0186B"/>
    <w:rsid w:val="00E05EE9"/>
    <w:rsid w:val="00E138D8"/>
    <w:rsid w:val="00E22872"/>
    <w:rsid w:val="00E23166"/>
    <w:rsid w:val="00E23E96"/>
    <w:rsid w:val="00E2405B"/>
    <w:rsid w:val="00E24A3D"/>
    <w:rsid w:val="00E25C0C"/>
    <w:rsid w:val="00E3197C"/>
    <w:rsid w:val="00E32887"/>
    <w:rsid w:val="00E3402C"/>
    <w:rsid w:val="00E3433F"/>
    <w:rsid w:val="00E36033"/>
    <w:rsid w:val="00E36235"/>
    <w:rsid w:val="00E36ACA"/>
    <w:rsid w:val="00E41A8D"/>
    <w:rsid w:val="00E4324E"/>
    <w:rsid w:val="00E44016"/>
    <w:rsid w:val="00E4471C"/>
    <w:rsid w:val="00E462A4"/>
    <w:rsid w:val="00E46DDF"/>
    <w:rsid w:val="00E47E27"/>
    <w:rsid w:val="00E5109C"/>
    <w:rsid w:val="00E5213E"/>
    <w:rsid w:val="00E5236D"/>
    <w:rsid w:val="00E628BA"/>
    <w:rsid w:val="00E66137"/>
    <w:rsid w:val="00E70769"/>
    <w:rsid w:val="00E70D6C"/>
    <w:rsid w:val="00E719E4"/>
    <w:rsid w:val="00E76079"/>
    <w:rsid w:val="00E767EB"/>
    <w:rsid w:val="00E76BB6"/>
    <w:rsid w:val="00E80253"/>
    <w:rsid w:val="00E83557"/>
    <w:rsid w:val="00E83EA2"/>
    <w:rsid w:val="00E85BB3"/>
    <w:rsid w:val="00E85FBC"/>
    <w:rsid w:val="00E90C7A"/>
    <w:rsid w:val="00E91DD6"/>
    <w:rsid w:val="00E9380F"/>
    <w:rsid w:val="00E94639"/>
    <w:rsid w:val="00E969D6"/>
    <w:rsid w:val="00EA02A7"/>
    <w:rsid w:val="00EA3939"/>
    <w:rsid w:val="00EA5A36"/>
    <w:rsid w:val="00EA6670"/>
    <w:rsid w:val="00EB0AC2"/>
    <w:rsid w:val="00EB0F20"/>
    <w:rsid w:val="00EB187F"/>
    <w:rsid w:val="00EB2855"/>
    <w:rsid w:val="00EB3FFB"/>
    <w:rsid w:val="00EB43EF"/>
    <w:rsid w:val="00EB4696"/>
    <w:rsid w:val="00EB5215"/>
    <w:rsid w:val="00EB7D8F"/>
    <w:rsid w:val="00EC08BA"/>
    <w:rsid w:val="00ED0E10"/>
    <w:rsid w:val="00ED17CF"/>
    <w:rsid w:val="00ED241D"/>
    <w:rsid w:val="00ED5299"/>
    <w:rsid w:val="00ED5979"/>
    <w:rsid w:val="00EE003C"/>
    <w:rsid w:val="00EE21D4"/>
    <w:rsid w:val="00EE326B"/>
    <w:rsid w:val="00EE3C62"/>
    <w:rsid w:val="00EE4F1D"/>
    <w:rsid w:val="00EE5D6C"/>
    <w:rsid w:val="00EF189A"/>
    <w:rsid w:val="00EF4DD8"/>
    <w:rsid w:val="00EF5A24"/>
    <w:rsid w:val="00EF7EB4"/>
    <w:rsid w:val="00F05FA0"/>
    <w:rsid w:val="00F07664"/>
    <w:rsid w:val="00F115D4"/>
    <w:rsid w:val="00F12CAA"/>
    <w:rsid w:val="00F12DB4"/>
    <w:rsid w:val="00F13926"/>
    <w:rsid w:val="00F1492A"/>
    <w:rsid w:val="00F14EB0"/>
    <w:rsid w:val="00F225A0"/>
    <w:rsid w:val="00F23D2E"/>
    <w:rsid w:val="00F23F76"/>
    <w:rsid w:val="00F24055"/>
    <w:rsid w:val="00F24949"/>
    <w:rsid w:val="00F26382"/>
    <w:rsid w:val="00F33EF8"/>
    <w:rsid w:val="00F36401"/>
    <w:rsid w:val="00F37E06"/>
    <w:rsid w:val="00F41F60"/>
    <w:rsid w:val="00F4659B"/>
    <w:rsid w:val="00F476BE"/>
    <w:rsid w:val="00F50819"/>
    <w:rsid w:val="00F50C50"/>
    <w:rsid w:val="00F524BE"/>
    <w:rsid w:val="00F555B7"/>
    <w:rsid w:val="00F55AEC"/>
    <w:rsid w:val="00F56593"/>
    <w:rsid w:val="00F56D1F"/>
    <w:rsid w:val="00F57290"/>
    <w:rsid w:val="00F57C96"/>
    <w:rsid w:val="00F57D8A"/>
    <w:rsid w:val="00F62F91"/>
    <w:rsid w:val="00F70E37"/>
    <w:rsid w:val="00F719FE"/>
    <w:rsid w:val="00F749FA"/>
    <w:rsid w:val="00F75031"/>
    <w:rsid w:val="00F8495D"/>
    <w:rsid w:val="00F84BA7"/>
    <w:rsid w:val="00F86D74"/>
    <w:rsid w:val="00F87D76"/>
    <w:rsid w:val="00F908BB"/>
    <w:rsid w:val="00F91F05"/>
    <w:rsid w:val="00F92131"/>
    <w:rsid w:val="00F92392"/>
    <w:rsid w:val="00F94B11"/>
    <w:rsid w:val="00F94FF9"/>
    <w:rsid w:val="00FA210F"/>
    <w:rsid w:val="00FA4516"/>
    <w:rsid w:val="00FA45E0"/>
    <w:rsid w:val="00FA6578"/>
    <w:rsid w:val="00FB23B6"/>
    <w:rsid w:val="00FB3105"/>
    <w:rsid w:val="00FB5BE8"/>
    <w:rsid w:val="00FC029E"/>
    <w:rsid w:val="00FC0312"/>
    <w:rsid w:val="00FC2536"/>
    <w:rsid w:val="00FC3865"/>
    <w:rsid w:val="00FC41E1"/>
    <w:rsid w:val="00FC42F9"/>
    <w:rsid w:val="00FC6C13"/>
    <w:rsid w:val="00FC7756"/>
    <w:rsid w:val="00FD078A"/>
    <w:rsid w:val="00FD4E7C"/>
    <w:rsid w:val="00FD7FF3"/>
    <w:rsid w:val="00FE0242"/>
    <w:rsid w:val="00FE0D45"/>
    <w:rsid w:val="00FE4726"/>
    <w:rsid w:val="00FE56E4"/>
    <w:rsid w:val="00FE6C6B"/>
    <w:rsid w:val="00FE7469"/>
    <w:rsid w:val="00FF60F2"/>
    <w:rsid w:val="00FF6A33"/>
    <w:rsid w:val="3EA34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2B9534"/>
  <w15:chartTrackingRefBased/>
  <w15:docId w15:val="{CCC75220-B12B-4292-B56E-7CCEEDC58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DRP Body"/>
    <w:qFormat/>
    <w:rsid w:val="009C1A21"/>
    <w:pPr>
      <w:ind w:firstLine="0"/>
    </w:pPr>
    <w:rPr>
      <w:rFonts w:cstheme="minorHAnsi"/>
      <w:color w:val="2C3849" w:themeColor="text1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7FD9"/>
    <w:pPr>
      <w:spacing w:before="120" w:after="0" w:line="240" w:lineRule="auto"/>
      <w:outlineLvl w:val="0"/>
    </w:pPr>
    <w:rPr>
      <w:rFonts w:eastAsiaTheme="majorEastAsia" w:cstheme="majorHAnsi"/>
      <w:color w:val="00345E"/>
      <w:sz w:val="48"/>
      <w:szCs w:val="48"/>
      <w:lang w:val="en-US"/>
    </w:rPr>
  </w:style>
  <w:style w:type="paragraph" w:styleId="Heading2">
    <w:name w:val="heading 2"/>
    <w:aliases w:val="H2-NDRP"/>
    <w:next w:val="Normal"/>
    <w:link w:val="Heading2Char"/>
    <w:autoRedefine/>
    <w:uiPriority w:val="9"/>
    <w:unhideWhenUsed/>
    <w:qFormat/>
    <w:rsid w:val="006328C8"/>
    <w:pPr>
      <w:spacing w:before="480" w:after="120"/>
      <w:ind w:firstLine="0"/>
      <w:outlineLvl w:val="1"/>
    </w:pPr>
    <w:rPr>
      <w:rFonts w:eastAsiaTheme="majorEastAsia" w:cstheme="minorHAnsi"/>
      <w:b/>
      <w:bCs/>
      <w:color w:val="2C3949"/>
      <w:sz w:val="36"/>
      <w:szCs w:val="36"/>
      <w:lang w:val="en-US"/>
    </w:rPr>
  </w:style>
  <w:style w:type="paragraph" w:styleId="Heading3">
    <w:name w:val="heading 3"/>
    <w:aliases w:val="H3 NDRP"/>
    <w:basedOn w:val="Heading2"/>
    <w:next w:val="Normal"/>
    <w:link w:val="Heading3Char"/>
    <w:autoRedefine/>
    <w:uiPriority w:val="9"/>
    <w:unhideWhenUsed/>
    <w:qFormat/>
    <w:rsid w:val="0005322D"/>
    <w:pPr>
      <w:outlineLvl w:val="2"/>
    </w:pPr>
    <w:rPr>
      <w:sz w:val="32"/>
      <w:szCs w:val="32"/>
    </w:rPr>
  </w:style>
  <w:style w:type="paragraph" w:styleId="Heading4">
    <w:name w:val="heading 4"/>
    <w:aliases w:val="H4 NDRP"/>
    <w:basedOn w:val="Heading3"/>
    <w:next w:val="Normal"/>
    <w:link w:val="Heading4Char"/>
    <w:autoRedefine/>
    <w:uiPriority w:val="9"/>
    <w:unhideWhenUsed/>
    <w:qFormat/>
    <w:rsid w:val="0005322D"/>
    <w:pPr>
      <w:outlineLvl w:val="3"/>
    </w:pPr>
    <w:rPr>
      <w:sz w:val="28"/>
      <w:szCs w:val="28"/>
    </w:rPr>
  </w:style>
  <w:style w:type="paragraph" w:styleId="Heading5">
    <w:name w:val="heading 5"/>
    <w:basedOn w:val="Heading2"/>
    <w:next w:val="Normal"/>
    <w:link w:val="Heading5Char"/>
    <w:uiPriority w:val="9"/>
    <w:unhideWhenUsed/>
    <w:qFormat/>
    <w:rsid w:val="00A94EF3"/>
    <w:pPr>
      <w:framePr w:wrap="notBeside" w:hAnchor="text"/>
      <w:spacing w:before="360"/>
      <w:outlineLvl w:val="4"/>
    </w:pPr>
    <w:rPr>
      <w:b w:val="0"/>
      <w:bCs w:val="0"/>
      <w:sz w:val="28"/>
      <w:szCs w:val="28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3F4CA0"/>
    <w:pPr>
      <w:framePr w:wrap="notBeside"/>
      <w:outlineLvl w:val="5"/>
    </w:pPr>
  </w:style>
  <w:style w:type="paragraph" w:styleId="Heading7">
    <w:name w:val="heading 7"/>
    <w:basedOn w:val="Normal"/>
    <w:next w:val="Normal"/>
    <w:link w:val="Heading7Char"/>
    <w:uiPriority w:val="9"/>
    <w:unhideWhenUsed/>
    <w:rsid w:val="00BB3FE5"/>
    <w:pPr>
      <w:spacing w:before="320" w:after="100"/>
      <w:outlineLvl w:val="6"/>
    </w:pPr>
    <w:rPr>
      <w:rFonts w:eastAsiaTheme="majorEastAsia" w:cstheme="majorBidi"/>
      <w:b/>
      <w:bCs/>
      <w:color w:val="4488AB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BB3FE5"/>
    <w:pPr>
      <w:spacing w:before="320" w:after="100"/>
      <w:outlineLvl w:val="7"/>
    </w:pPr>
    <w:rPr>
      <w:rFonts w:eastAsiaTheme="majorEastAsia" w:cstheme="majorBidi"/>
      <w:b/>
      <w:bCs/>
      <w:i/>
      <w:iCs/>
      <w:color w:val="4488AB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3FE5"/>
    <w:pPr>
      <w:spacing w:before="320" w:after="100"/>
      <w:outlineLvl w:val="8"/>
    </w:pPr>
    <w:rPr>
      <w:rFonts w:eastAsiaTheme="majorEastAsia" w:cstheme="majorBidi"/>
      <w:i/>
      <w:iCs/>
      <w:color w:val="4488AB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H1 NDRP Content Page Titles"/>
    <w:next w:val="Normal"/>
    <w:link w:val="TitleChar"/>
    <w:autoRedefine/>
    <w:uiPriority w:val="10"/>
    <w:qFormat/>
    <w:rsid w:val="00D342DF"/>
    <w:pPr>
      <w:pBdr>
        <w:top w:val="single" w:sz="24" w:space="0" w:color="2C3949"/>
        <w:left w:val="single" w:sz="24" w:space="4" w:color="2C3949"/>
        <w:bottom w:val="single" w:sz="24" w:space="1" w:color="2C3949"/>
        <w:right w:val="single" w:sz="24" w:space="4" w:color="2C3949"/>
      </w:pBdr>
      <w:shd w:val="clear" w:color="auto" w:fill="2C3949"/>
      <w:spacing w:after="240"/>
      <w:ind w:firstLine="0"/>
    </w:pPr>
    <w:rPr>
      <w:rFonts w:asciiTheme="majorHAnsi" w:eastAsiaTheme="majorEastAsia" w:hAnsiTheme="majorHAnsi" w:cs="Times New Roman (Headings CS)"/>
      <w:iCs/>
      <w:color w:val="FFFFFF" w:themeColor="background1"/>
      <w:sz w:val="44"/>
      <w:szCs w:val="44"/>
      <w:lang w:val="en-US"/>
    </w:rPr>
  </w:style>
  <w:style w:type="character" w:customStyle="1" w:styleId="TitleChar">
    <w:name w:val="Title Char"/>
    <w:aliases w:val="H1 NDRP Content Page Titles Char"/>
    <w:basedOn w:val="DefaultParagraphFont"/>
    <w:link w:val="Title"/>
    <w:uiPriority w:val="10"/>
    <w:rsid w:val="00D342DF"/>
    <w:rPr>
      <w:rFonts w:asciiTheme="majorHAnsi" w:eastAsiaTheme="majorEastAsia" w:hAnsiTheme="majorHAnsi" w:cs="Times New Roman (Headings CS)"/>
      <w:iCs/>
      <w:color w:val="FFFFFF" w:themeColor="background1"/>
      <w:sz w:val="44"/>
      <w:szCs w:val="44"/>
      <w:shd w:val="clear" w:color="auto" w:fill="2C3949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97FD9"/>
    <w:rPr>
      <w:rFonts w:asciiTheme="majorHAnsi" w:eastAsiaTheme="majorEastAsia" w:hAnsiTheme="majorHAnsi" w:cstheme="majorHAnsi"/>
      <w:color w:val="00345E"/>
      <w:sz w:val="48"/>
      <w:szCs w:val="48"/>
      <w:lang w:val="en-US"/>
    </w:rPr>
  </w:style>
  <w:style w:type="character" w:customStyle="1" w:styleId="Heading2Char">
    <w:name w:val="Heading 2 Char"/>
    <w:aliases w:val="H2-NDRP Char"/>
    <w:basedOn w:val="DefaultParagraphFont"/>
    <w:link w:val="Heading2"/>
    <w:uiPriority w:val="9"/>
    <w:rsid w:val="006328C8"/>
    <w:rPr>
      <w:rFonts w:eastAsiaTheme="majorEastAsia" w:cstheme="minorHAnsi"/>
      <w:b/>
      <w:bCs/>
      <w:color w:val="2C3949"/>
      <w:sz w:val="36"/>
      <w:szCs w:val="36"/>
      <w:lang w:val="en-US"/>
    </w:rPr>
  </w:style>
  <w:style w:type="character" w:customStyle="1" w:styleId="Heading3Char">
    <w:name w:val="Heading 3 Char"/>
    <w:aliases w:val="H3 NDRP Char"/>
    <w:basedOn w:val="DefaultParagraphFont"/>
    <w:link w:val="Heading3"/>
    <w:uiPriority w:val="9"/>
    <w:rsid w:val="0005322D"/>
    <w:rPr>
      <w:rFonts w:eastAsiaTheme="majorEastAsia" w:cstheme="minorHAnsi"/>
      <w:b/>
      <w:bCs/>
      <w:color w:val="2C3949"/>
      <w:sz w:val="32"/>
      <w:szCs w:val="32"/>
      <w:lang w:val="en-US"/>
    </w:rPr>
  </w:style>
  <w:style w:type="character" w:customStyle="1" w:styleId="Heading4Char">
    <w:name w:val="Heading 4 Char"/>
    <w:aliases w:val="H4 NDRP Char"/>
    <w:basedOn w:val="DefaultParagraphFont"/>
    <w:link w:val="Heading4"/>
    <w:uiPriority w:val="9"/>
    <w:rsid w:val="0005322D"/>
    <w:rPr>
      <w:rFonts w:eastAsiaTheme="majorEastAsia" w:cstheme="minorHAnsi"/>
      <w:b/>
      <w:bCs/>
      <w:color w:val="2C3949"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A94EF3"/>
    <w:rPr>
      <w:rFonts w:eastAsiaTheme="majorEastAsia" w:cstheme="minorHAnsi"/>
      <w:b/>
      <w:bCs/>
      <w:color w:val="00345E"/>
      <w:sz w:val="28"/>
      <w:szCs w:val="28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3F4CA0"/>
    <w:rPr>
      <w:rFonts w:eastAsiaTheme="majorEastAsia" w:cstheme="minorHAnsi"/>
      <w:b/>
      <w:bCs/>
      <w:color w:val="00345E"/>
      <w:sz w:val="28"/>
      <w:szCs w:val="28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BB3FE5"/>
    <w:rPr>
      <w:rFonts w:asciiTheme="majorHAnsi" w:eastAsiaTheme="majorEastAsia" w:hAnsiTheme="majorHAnsi" w:cstheme="majorBidi"/>
      <w:b/>
      <w:bCs/>
      <w:color w:val="4488AB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3FE5"/>
    <w:rPr>
      <w:rFonts w:asciiTheme="majorHAnsi" w:eastAsiaTheme="majorEastAsia" w:hAnsiTheme="majorHAnsi" w:cstheme="majorBidi"/>
      <w:b/>
      <w:bCs/>
      <w:i/>
      <w:iCs/>
      <w:color w:val="4488AB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3FE5"/>
    <w:rPr>
      <w:rFonts w:asciiTheme="majorHAnsi" w:eastAsiaTheme="majorEastAsia" w:hAnsiTheme="majorHAnsi" w:cstheme="majorBidi"/>
      <w:i/>
      <w:iCs/>
      <w:color w:val="4488AB" w:themeColor="accent3"/>
      <w:sz w:val="20"/>
      <w:szCs w:val="20"/>
    </w:rPr>
  </w:style>
  <w:style w:type="paragraph" w:styleId="Caption">
    <w:name w:val="caption"/>
    <w:aliases w:val="NDPR Caption"/>
    <w:basedOn w:val="Footer"/>
    <w:next w:val="Normal"/>
    <w:autoRedefine/>
    <w:uiPriority w:val="35"/>
    <w:unhideWhenUsed/>
    <w:qFormat/>
    <w:rsid w:val="00350830"/>
    <w:rPr>
      <w:sz w:val="18"/>
      <w:szCs w:val="18"/>
    </w:rPr>
  </w:style>
  <w:style w:type="paragraph" w:styleId="Subtitle">
    <w:name w:val="Subtitle"/>
    <w:aliases w:val="Content Subtitles"/>
    <w:basedOn w:val="Heading4"/>
    <w:next w:val="Normal"/>
    <w:link w:val="SubtitleChar"/>
    <w:uiPriority w:val="11"/>
    <w:rsid w:val="00A94EF3"/>
    <w:pPr>
      <w:framePr w:wrap="notBeside" w:hAnchor="text"/>
      <w:spacing w:after="600"/>
    </w:pPr>
    <w:rPr>
      <w:b w:val="0"/>
      <w:bCs w:val="0"/>
    </w:rPr>
  </w:style>
  <w:style w:type="character" w:customStyle="1" w:styleId="SubtitleChar">
    <w:name w:val="Subtitle Char"/>
    <w:aliases w:val="Content Subtitles Char"/>
    <w:basedOn w:val="DefaultParagraphFont"/>
    <w:link w:val="Subtitle"/>
    <w:uiPriority w:val="11"/>
    <w:rsid w:val="00A94EF3"/>
    <w:rPr>
      <w:rFonts w:eastAsiaTheme="majorEastAsia" w:cstheme="minorHAnsi"/>
      <w:b/>
      <w:bCs/>
      <w:color w:val="00345E"/>
      <w:sz w:val="32"/>
      <w:szCs w:val="32"/>
      <w:lang w:val="en-US"/>
    </w:rPr>
  </w:style>
  <w:style w:type="character" w:styleId="Strong">
    <w:name w:val="Strong"/>
    <w:aliases w:val="NDRP Strong"/>
    <w:basedOn w:val="DefaultParagraphFont"/>
    <w:uiPriority w:val="22"/>
    <w:qFormat/>
    <w:rsid w:val="004D4818"/>
    <w:rPr>
      <w:b/>
      <w:bCs/>
    </w:rPr>
  </w:style>
  <w:style w:type="character" w:styleId="Emphasis">
    <w:name w:val="Emphasis"/>
    <w:uiPriority w:val="20"/>
    <w:rsid w:val="00BB3FE5"/>
    <w:rPr>
      <w:b/>
      <w:bCs/>
      <w:i/>
      <w:iCs/>
      <w:color w:val="607A9F" w:themeColor="text1" w:themeTint="A5"/>
    </w:rPr>
  </w:style>
  <w:style w:type="paragraph" w:styleId="NoSpacing">
    <w:name w:val="No Spacing"/>
    <w:basedOn w:val="Normal"/>
    <w:link w:val="NoSpacingChar"/>
    <w:uiPriority w:val="1"/>
    <w:rsid w:val="00BB3FE5"/>
  </w:style>
  <w:style w:type="character" w:customStyle="1" w:styleId="NoSpacingChar">
    <w:name w:val="No Spacing Char"/>
    <w:basedOn w:val="DefaultParagraphFont"/>
    <w:link w:val="NoSpacing"/>
    <w:uiPriority w:val="1"/>
    <w:rsid w:val="00BB3FE5"/>
  </w:style>
  <w:style w:type="paragraph" w:styleId="ListParagraph">
    <w:name w:val="List Paragraph"/>
    <w:aliases w:val="NDRP List Paragraph"/>
    <w:basedOn w:val="Normal"/>
    <w:link w:val="ListParagraphChar"/>
    <w:autoRedefine/>
    <w:uiPriority w:val="34"/>
    <w:qFormat/>
    <w:rsid w:val="000C6E5B"/>
    <w:pPr>
      <w:keepNext/>
      <w:keepLines/>
      <w:numPr>
        <w:numId w:val="63"/>
      </w:numPr>
      <w:shd w:val="clear" w:color="auto" w:fill="FFFFFF" w:themeFill="background1"/>
      <w:spacing w:after="120"/>
    </w:pPr>
    <w:rPr>
      <w:szCs w:val="24"/>
    </w:rPr>
  </w:style>
  <w:style w:type="paragraph" w:styleId="Quote">
    <w:name w:val="Quote"/>
    <w:basedOn w:val="Normal"/>
    <w:next w:val="Normal"/>
    <w:link w:val="QuoteChar"/>
    <w:autoRedefine/>
    <w:uiPriority w:val="29"/>
    <w:rsid w:val="00D853D7"/>
    <w:pPr>
      <w:shd w:val="clear" w:color="auto" w:fill="CCCCCC" w:themeFill="background2"/>
      <w:spacing w:after="0" w:line="360" w:lineRule="auto"/>
    </w:pPr>
    <w:rPr>
      <w:rFonts w:eastAsiaTheme="majorEastAsia"/>
      <w:i/>
      <w:iCs/>
      <w:color w:val="00345E"/>
    </w:rPr>
  </w:style>
  <w:style w:type="character" w:customStyle="1" w:styleId="QuoteChar">
    <w:name w:val="Quote Char"/>
    <w:basedOn w:val="DefaultParagraphFont"/>
    <w:link w:val="Quote"/>
    <w:uiPriority w:val="29"/>
    <w:rsid w:val="00D853D7"/>
    <w:rPr>
      <w:rFonts w:eastAsiaTheme="majorEastAsia" w:cstheme="minorHAnsi"/>
      <w:i/>
      <w:iCs/>
      <w:color w:val="00345E"/>
      <w:sz w:val="28"/>
      <w:shd w:val="clear" w:color="auto" w:fill="CCCCCC" w:themeFill="background2"/>
    </w:rPr>
  </w:style>
  <w:style w:type="paragraph" w:styleId="IntenseQuote">
    <w:name w:val="Intense Quote"/>
    <w:aliases w:val="NDPR Quote 1"/>
    <w:basedOn w:val="Normal"/>
    <w:next w:val="Normal"/>
    <w:link w:val="IntenseQuoteChar"/>
    <w:autoRedefine/>
    <w:uiPriority w:val="30"/>
    <w:qFormat/>
    <w:rsid w:val="00923A22"/>
    <w:pPr>
      <w:pBdr>
        <w:top w:val="single" w:sz="48" w:space="20" w:color="CCCCCC"/>
        <w:left w:val="single" w:sz="48" w:space="20" w:color="CCCCCC"/>
        <w:bottom w:val="single" w:sz="48" w:space="20" w:color="CCCCCC"/>
        <w:right w:val="single" w:sz="48" w:space="20" w:color="CCCCCC"/>
      </w:pBdr>
      <w:shd w:val="clear" w:color="auto" w:fill="CCCCCC"/>
      <w:spacing w:before="360" w:after="360" w:line="360" w:lineRule="auto"/>
      <w:ind w:left="1134" w:right="1134"/>
    </w:pPr>
    <w:rPr>
      <w:rFonts w:eastAsiaTheme="majorEastAsia" w:cstheme="majorBidi"/>
      <w:sz w:val="28"/>
    </w:rPr>
  </w:style>
  <w:style w:type="character" w:customStyle="1" w:styleId="IntenseQuoteChar">
    <w:name w:val="Intense Quote Char"/>
    <w:aliases w:val="NDPR Quote 1 Char"/>
    <w:basedOn w:val="DefaultParagraphFont"/>
    <w:link w:val="IntenseQuote"/>
    <w:uiPriority w:val="30"/>
    <w:rsid w:val="00923A22"/>
    <w:rPr>
      <w:rFonts w:eastAsiaTheme="majorEastAsia" w:cstheme="majorBidi"/>
      <w:color w:val="2C3849" w:themeColor="text1"/>
      <w:sz w:val="28"/>
      <w:szCs w:val="28"/>
      <w:shd w:val="clear" w:color="auto" w:fill="CCCCCC"/>
    </w:rPr>
  </w:style>
  <w:style w:type="character" w:styleId="SubtleEmphasis">
    <w:name w:val="Subtle Emphasis"/>
    <w:uiPriority w:val="19"/>
    <w:rsid w:val="00BB3FE5"/>
    <w:rPr>
      <w:i/>
      <w:iCs/>
      <w:color w:val="607A9F" w:themeColor="text1" w:themeTint="A5"/>
    </w:rPr>
  </w:style>
  <w:style w:type="character" w:styleId="IntenseEmphasis">
    <w:name w:val="Intense Emphasis"/>
    <w:uiPriority w:val="21"/>
    <w:qFormat/>
    <w:rsid w:val="00BB3FE5"/>
    <w:rPr>
      <w:b/>
      <w:bCs/>
      <w:i/>
      <w:iCs/>
      <w:color w:val="2C3849" w:themeColor="accent1"/>
      <w:sz w:val="22"/>
      <w:szCs w:val="22"/>
    </w:rPr>
  </w:style>
  <w:style w:type="character" w:styleId="SubtleReference">
    <w:name w:val="Subtle Reference"/>
    <w:uiPriority w:val="31"/>
    <w:rsid w:val="00BB3FE5"/>
    <w:rPr>
      <w:color w:val="auto"/>
      <w:u w:val="single" w:color="4488AB" w:themeColor="accent3"/>
    </w:rPr>
  </w:style>
  <w:style w:type="character" w:customStyle="1" w:styleId="SmartLink1">
    <w:name w:val="SmartLink1"/>
    <w:aliases w:val="NDPR Hyperlink"/>
    <w:basedOn w:val="DefaultParagraphFont"/>
    <w:uiPriority w:val="99"/>
    <w:unhideWhenUsed/>
    <w:qFormat/>
    <w:rsid w:val="00861CC6"/>
    <w:rPr>
      <w:rFonts w:asciiTheme="minorHAnsi" w:hAnsiTheme="minorHAnsi"/>
      <w:b w:val="0"/>
      <w:i w:val="0"/>
      <w:caps w:val="0"/>
      <w:smallCaps w:val="0"/>
      <w:strike w:val="0"/>
      <w:dstrike w:val="0"/>
      <w:vanish w:val="0"/>
      <w:color w:val="2C3849" w:themeColor="text1"/>
      <w:spacing w:val="0"/>
      <w:position w:val="0"/>
      <w:sz w:val="24"/>
      <w:u w:val="single" w:color="2C3949"/>
      <w:bdr w:val="none" w:sz="0" w:space="0" w:color="auto"/>
      <w:shd w:val="clear" w:color="auto" w:fill="auto"/>
      <w:vertAlign w:val="baseline"/>
    </w:rPr>
  </w:style>
  <w:style w:type="paragraph" w:styleId="CommentText">
    <w:name w:val="annotation text"/>
    <w:aliases w:val="NDPR Comment Text"/>
    <w:basedOn w:val="Footer"/>
    <w:link w:val="CommentTextChar"/>
    <w:autoRedefine/>
    <w:uiPriority w:val="99"/>
    <w:unhideWhenUsed/>
    <w:qFormat/>
    <w:rsid w:val="003300A1"/>
    <w:pPr>
      <w:pBdr>
        <w:left w:val="single" w:sz="24" w:space="10" w:color="auto"/>
      </w:pBdr>
      <w:spacing w:before="240" w:after="3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B3FE5"/>
    <w:pPr>
      <w:outlineLvl w:val="9"/>
    </w:pPr>
  </w:style>
  <w:style w:type="paragraph" w:customStyle="1" w:styleId="NDRPEntrytext">
    <w:name w:val="NDRP Entry text"/>
    <w:basedOn w:val="Normal"/>
    <w:next w:val="Normal"/>
    <w:autoRedefine/>
    <w:qFormat/>
    <w:rsid w:val="00883AA6"/>
    <w:pPr>
      <w:spacing w:after="240"/>
    </w:pPr>
    <w:rPr>
      <w:bCs/>
      <w:color w:val="141414" w:themeColor="background2" w:themeShade="1A"/>
      <w:sz w:val="32"/>
      <w:szCs w:val="32"/>
      <w:lang w:val="en-US"/>
    </w:rPr>
  </w:style>
  <w:style w:type="character" w:customStyle="1" w:styleId="CommentTextChar">
    <w:name w:val="Comment Text Char"/>
    <w:aliases w:val="NDPR Comment Text Char"/>
    <w:basedOn w:val="DefaultParagraphFont"/>
    <w:link w:val="CommentText"/>
    <w:uiPriority w:val="99"/>
    <w:rsid w:val="003300A1"/>
    <w:rPr>
      <w:rFonts w:cstheme="minorHAnsi"/>
      <w:color w:val="2C3849" w:themeColor="text1"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A0052A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aliases w:val="NDPR Footer"/>
    <w:basedOn w:val="Normal"/>
    <w:link w:val="FooterChar"/>
    <w:uiPriority w:val="99"/>
    <w:unhideWhenUsed/>
    <w:rsid w:val="003B7840"/>
    <w:pPr>
      <w:tabs>
        <w:tab w:val="center" w:pos="4513"/>
        <w:tab w:val="right" w:pos="9026"/>
      </w:tabs>
    </w:pPr>
  </w:style>
  <w:style w:type="character" w:customStyle="1" w:styleId="FooterChar">
    <w:name w:val="Footer Char"/>
    <w:aliases w:val="NDPR Footer Char"/>
    <w:basedOn w:val="DefaultParagraphFont"/>
    <w:link w:val="Footer"/>
    <w:uiPriority w:val="99"/>
    <w:rsid w:val="003B7840"/>
  </w:style>
  <w:style w:type="numbering" w:customStyle="1" w:styleId="CurrentList3">
    <w:name w:val="Current List3"/>
    <w:uiPriority w:val="99"/>
    <w:rsid w:val="00E3197C"/>
    <w:pPr>
      <w:numPr>
        <w:numId w:val="6"/>
      </w:numPr>
    </w:pPr>
  </w:style>
  <w:style w:type="numbering" w:customStyle="1" w:styleId="CurrentList1">
    <w:name w:val="Current List1"/>
    <w:uiPriority w:val="99"/>
    <w:rsid w:val="00CF6BAE"/>
    <w:pPr>
      <w:numPr>
        <w:numId w:val="4"/>
      </w:numPr>
    </w:pPr>
  </w:style>
  <w:style w:type="numbering" w:customStyle="1" w:styleId="CurrentList2">
    <w:name w:val="Current List2"/>
    <w:uiPriority w:val="99"/>
    <w:rsid w:val="00DD6E21"/>
    <w:pPr>
      <w:numPr>
        <w:numId w:val="5"/>
      </w:numPr>
    </w:pPr>
  </w:style>
  <w:style w:type="numbering" w:customStyle="1" w:styleId="CurrentList4">
    <w:name w:val="Current List4"/>
    <w:uiPriority w:val="99"/>
    <w:rsid w:val="00562912"/>
    <w:pPr>
      <w:numPr>
        <w:numId w:val="8"/>
      </w:numPr>
    </w:pPr>
  </w:style>
  <w:style w:type="numbering" w:customStyle="1" w:styleId="CurrentList5">
    <w:name w:val="Current List5"/>
    <w:uiPriority w:val="99"/>
    <w:rsid w:val="006202CA"/>
    <w:pPr>
      <w:numPr>
        <w:numId w:val="10"/>
      </w:numPr>
    </w:pPr>
  </w:style>
  <w:style w:type="paragraph" w:customStyle="1" w:styleId="NDRP-Listinside">
    <w:name w:val="NDRP-List inside"/>
    <w:basedOn w:val="ListParagraph"/>
    <w:autoRedefine/>
    <w:qFormat/>
    <w:rsid w:val="000165C0"/>
    <w:pPr>
      <w:numPr>
        <w:numId w:val="0"/>
      </w:numPr>
      <w:ind w:left="1440" w:hanging="360"/>
    </w:pPr>
  </w:style>
  <w:style w:type="table" w:styleId="TableGrid">
    <w:name w:val="Table Grid"/>
    <w:basedOn w:val="TableNormal"/>
    <w:uiPriority w:val="59"/>
    <w:rsid w:val="009D14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6">
    <w:name w:val="Current List6"/>
    <w:uiPriority w:val="99"/>
    <w:rsid w:val="00087BE0"/>
    <w:pPr>
      <w:numPr>
        <w:numId w:val="12"/>
      </w:numPr>
    </w:pPr>
  </w:style>
  <w:style w:type="numbering" w:customStyle="1" w:styleId="CurrentList7">
    <w:name w:val="Current List7"/>
    <w:uiPriority w:val="99"/>
    <w:rsid w:val="00087BE0"/>
    <w:pPr>
      <w:numPr>
        <w:numId w:val="13"/>
      </w:numPr>
    </w:pPr>
  </w:style>
  <w:style w:type="paragraph" w:customStyle="1" w:styleId="NDRPDocumentTitle">
    <w:name w:val="NDRP Document Title"/>
    <w:basedOn w:val="Title"/>
    <w:autoRedefine/>
    <w:qFormat/>
    <w:rsid w:val="004D5227"/>
    <w:pPr>
      <w:pBdr>
        <w:top w:val="single" w:sz="24" w:space="1" w:color="2C3949"/>
        <w:bottom w:val="none" w:sz="0" w:space="0" w:color="auto"/>
      </w:pBdr>
      <w:spacing w:before="240"/>
    </w:pPr>
    <w:rPr>
      <w:rFonts w:asciiTheme="minorHAnsi" w:hAnsiTheme="minorHAnsi"/>
      <w:b/>
      <w:bCs/>
      <w:sz w:val="52"/>
      <w:szCs w:val="68"/>
    </w:rPr>
  </w:style>
  <w:style w:type="paragraph" w:customStyle="1" w:styleId="NDRPDocSubtitle">
    <w:name w:val="NDRP Doc Subtitle"/>
    <w:basedOn w:val="NDRPDocumentTitle"/>
    <w:autoRedefine/>
    <w:qFormat/>
    <w:rsid w:val="00114AD7"/>
    <w:pPr>
      <w:spacing w:before="120" w:after="0"/>
    </w:pPr>
    <w:rPr>
      <w:b w:val="0"/>
      <w:bCs w:val="0"/>
      <w:sz w:val="32"/>
      <w:szCs w:val="34"/>
    </w:rPr>
  </w:style>
  <w:style w:type="table" w:styleId="GridTable1Light-Accent4">
    <w:name w:val="Grid Table 1 Light Accent 4"/>
    <w:basedOn w:val="TableNormal"/>
    <w:uiPriority w:val="46"/>
    <w:rsid w:val="00562407"/>
    <w:tblPr>
      <w:tblStyleRowBandSize w:val="1"/>
      <w:tblStyleColBandSize w:val="1"/>
      <w:tblBorders>
        <w:top w:val="single" w:sz="4" w:space="0" w:color="E5B4D3" w:themeColor="accent4" w:themeTint="66"/>
        <w:left w:val="single" w:sz="4" w:space="0" w:color="E5B4D3" w:themeColor="accent4" w:themeTint="66"/>
        <w:bottom w:val="single" w:sz="4" w:space="0" w:color="E5B4D3" w:themeColor="accent4" w:themeTint="66"/>
        <w:right w:val="single" w:sz="4" w:space="0" w:color="E5B4D3" w:themeColor="accent4" w:themeTint="66"/>
        <w:insideH w:val="single" w:sz="4" w:space="0" w:color="E5B4D3" w:themeColor="accent4" w:themeTint="66"/>
        <w:insideV w:val="single" w:sz="4" w:space="0" w:color="E5B4D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88FB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8FB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62407"/>
    <w:tblPr>
      <w:tblStyleRowBandSize w:val="1"/>
      <w:tblStyleColBandSize w:val="1"/>
      <w:tblBorders>
        <w:top w:val="single" w:sz="4" w:space="0" w:color="BEADD9" w:themeColor="accent5" w:themeTint="66"/>
        <w:left w:val="single" w:sz="4" w:space="0" w:color="BEADD9" w:themeColor="accent5" w:themeTint="66"/>
        <w:bottom w:val="single" w:sz="4" w:space="0" w:color="BEADD9" w:themeColor="accent5" w:themeTint="66"/>
        <w:right w:val="single" w:sz="4" w:space="0" w:color="BEADD9" w:themeColor="accent5" w:themeTint="66"/>
        <w:insideH w:val="single" w:sz="4" w:space="0" w:color="BEADD9" w:themeColor="accent5" w:themeTint="66"/>
        <w:insideV w:val="single" w:sz="4" w:space="0" w:color="BEADD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D85C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85C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62407"/>
    <w:tblPr>
      <w:tblStyleRowBandSize w:val="1"/>
      <w:tblStyleColBandSize w:val="1"/>
      <w:tblBorders>
        <w:top w:val="single" w:sz="4" w:space="0" w:color="D4D7DA" w:themeColor="accent6" w:themeTint="66"/>
        <w:left w:val="single" w:sz="4" w:space="0" w:color="D4D7DA" w:themeColor="accent6" w:themeTint="66"/>
        <w:bottom w:val="single" w:sz="4" w:space="0" w:color="D4D7DA" w:themeColor="accent6" w:themeTint="66"/>
        <w:right w:val="single" w:sz="4" w:space="0" w:color="D4D7DA" w:themeColor="accent6" w:themeTint="66"/>
        <w:insideH w:val="single" w:sz="4" w:space="0" w:color="D4D7DA" w:themeColor="accent6" w:themeTint="66"/>
        <w:insideV w:val="single" w:sz="4" w:space="0" w:color="D4D7D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FC3C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C3C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62407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562407"/>
    <w:tblPr>
      <w:tblStyleRowBandSize w:val="1"/>
      <w:tblStyleColBandSize w:val="1"/>
      <w:tblBorders>
        <w:top w:val="single" w:sz="4" w:space="0" w:color="9CACC3" w:themeColor="text1" w:themeTint="66"/>
        <w:left w:val="single" w:sz="4" w:space="0" w:color="9CACC3" w:themeColor="text1" w:themeTint="66"/>
        <w:bottom w:val="single" w:sz="4" w:space="0" w:color="9CACC3" w:themeColor="text1" w:themeTint="66"/>
        <w:right w:val="single" w:sz="4" w:space="0" w:color="9CACC3" w:themeColor="text1" w:themeTint="66"/>
        <w:insideH w:val="single" w:sz="4" w:space="0" w:color="9CACC3" w:themeColor="text1" w:themeTint="66"/>
        <w:insideV w:val="single" w:sz="4" w:space="0" w:color="9CACC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B83A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B83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DPRTableTitle">
    <w:name w:val="NDPR Table Title"/>
    <w:basedOn w:val="Normal"/>
    <w:autoRedefine/>
    <w:qFormat/>
    <w:rsid w:val="000C6E5B"/>
    <w:rPr>
      <w:szCs w:val="24"/>
    </w:rPr>
  </w:style>
  <w:style w:type="table" w:customStyle="1" w:styleId="Table">
    <w:name w:val="Table"/>
    <w:basedOn w:val="TableNormal"/>
    <w:uiPriority w:val="99"/>
    <w:rsid w:val="007A13B9"/>
    <w:pPr>
      <w:ind w:firstLine="0"/>
    </w:pPr>
    <w:tblPr/>
  </w:style>
  <w:style w:type="table" w:styleId="PlainTable1">
    <w:name w:val="Plain Table 1"/>
    <w:basedOn w:val="TableNormal"/>
    <w:uiPriority w:val="41"/>
    <w:rsid w:val="00C8591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-Accent5">
    <w:name w:val="Grid Table 3 Accent 5"/>
    <w:basedOn w:val="TableNormal"/>
    <w:uiPriority w:val="48"/>
    <w:rsid w:val="00C85910"/>
    <w:tblPr>
      <w:tblStyleRowBandSize w:val="1"/>
      <w:tblStyleColBandSize w:val="1"/>
      <w:tblBorders>
        <w:top w:val="single" w:sz="4" w:space="0" w:color="9D85C7" w:themeColor="accent5" w:themeTint="99"/>
        <w:left w:val="single" w:sz="4" w:space="0" w:color="9D85C7" w:themeColor="accent5" w:themeTint="99"/>
        <w:bottom w:val="single" w:sz="4" w:space="0" w:color="9D85C7" w:themeColor="accent5" w:themeTint="99"/>
        <w:right w:val="single" w:sz="4" w:space="0" w:color="9D85C7" w:themeColor="accent5" w:themeTint="99"/>
        <w:insideH w:val="single" w:sz="4" w:space="0" w:color="9D85C7" w:themeColor="accent5" w:themeTint="99"/>
        <w:insideV w:val="single" w:sz="4" w:space="0" w:color="9D85C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D6EC" w:themeFill="accent5" w:themeFillTint="33"/>
      </w:tcPr>
    </w:tblStylePr>
    <w:tblStylePr w:type="band1Horz">
      <w:tblPr/>
      <w:tcPr>
        <w:shd w:val="clear" w:color="auto" w:fill="DED6EC" w:themeFill="accent5" w:themeFillTint="33"/>
      </w:tcPr>
    </w:tblStylePr>
    <w:tblStylePr w:type="neCell">
      <w:tblPr/>
      <w:tcPr>
        <w:tcBorders>
          <w:bottom w:val="single" w:sz="4" w:space="0" w:color="9D85C7" w:themeColor="accent5" w:themeTint="99"/>
        </w:tcBorders>
      </w:tcPr>
    </w:tblStylePr>
    <w:tblStylePr w:type="nwCell">
      <w:tblPr/>
      <w:tcPr>
        <w:tcBorders>
          <w:bottom w:val="single" w:sz="4" w:space="0" w:color="9D85C7" w:themeColor="accent5" w:themeTint="99"/>
        </w:tcBorders>
      </w:tcPr>
    </w:tblStylePr>
    <w:tblStylePr w:type="seCell">
      <w:tblPr/>
      <w:tcPr>
        <w:tcBorders>
          <w:top w:val="single" w:sz="4" w:space="0" w:color="9D85C7" w:themeColor="accent5" w:themeTint="99"/>
        </w:tcBorders>
      </w:tcPr>
    </w:tblStylePr>
    <w:tblStylePr w:type="swCell">
      <w:tblPr/>
      <w:tcPr>
        <w:tcBorders>
          <w:top w:val="single" w:sz="4" w:space="0" w:color="9D85C7" w:themeColor="accent5" w:themeTint="99"/>
        </w:tcBorders>
      </w:tcPr>
    </w:tblStylePr>
  </w:style>
  <w:style w:type="table" w:styleId="GridTable2-Accent1">
    <w:name w:val="Grid Table 2 Accent 1"/>
    <w:basedOn w:val="TableNormal"/>
    <w:uiPriority w:val="47"/>
    <w:rsid w:val="00C85910"/>
    <w:tblPr>
      <w:tblStyleRowBandSize w:val="1"/>
      <w:tblStyleColBandSize w:val="1"/>
      <w:tblBorders>
        <w:top w:val="single" w:sz="2" w:space="0" w:color="6B83A6" w:themeColor="accent1" w:themeTint="99"/>
        <w:bottom w:val="single" w:sz="2" w:space="0" w:color="6B83A6" w:themeColor="accent1" w:themeTint="99"/>
        <w:insideH w:val="single" w:sz="2" w:space="0" w:color="6B83A6" w:themeColor="accent1" w:themeTint="99"/>
        <w:insideV w:val="single" w:sz="2" w:space="0" w:color="6B83A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B83A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B83A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5E1" w:themeFill="accent1" w:themeFillTint="33"/>
      </w:tcPr>
    </w:tblStylePr>
    <w:tblStylePr w:type="band1Horz">
      <w:tblPr/>
      <w:tcPr>
        <w:shd w:val="clear" w:color="auto" w:fill="CDD5E1" w:themeFill="accent1" w:themeFillTint="33"/>
      </w:tcPr>
    </w:tblStylePr>
  </w:style>
  <w:style w:type="table" w:styleId="PlainTable3">
    <w:name w:val="Plain Table 3"/>
    <w:basedOn w:val="TableNormal"/>
    <w:uiPriority w:val="43"/>
    <w:rsid w:val="00C8591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398B4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398B4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C85910"/>
    <w:tblPr>
      <w:tblStyleRowBandSize w:val="1"/>
      <w:tblStyleColBandSize w:val="1"/>
      <w:tblBorders>
        <w:top w:val="single" w:sz="4" w:space="0" w:color="9CACC3" w:themeColor="accent1" w:themeTint="66"/>
        <w:left w:val="single" w:sz="4" w:space="0" w:color="9CACC3" w:themeColor="accent1" w:themeTint="66"/>
        <w:bottom w:val="single" w:sz="4" w:space="0" w:color="9CACC3" w:themeColor="accent1" w:themeTint="66"/>
        <w:right w:val="single" w:sz="4" w:space="0" w:color="9CACC3" w:themeColor="accent1" w:themeTint="66"/>
        <w:insideH w:val="single" w:sz="4" w:space="0" w:color="9CACC3" w:themeColor="accent1" w:themeTint="66"/>
        <w:insideV w:val="single" w:sz="4" w:space="0" w:color="9CACC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B83A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B83A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4-Accent5">
    <w:name w:val="List Table 4 Accent 5"/>
    <w:basedOn w:val="TableNormal"/>
    <w:uiPriority w:val="49"/>
    <w:rsid w:val="00C85910"/>
    <w:tblPr>
      <w:tblStyleRowBandSize w:val="1"/>
      <w:tblStyleColBandSize w:val="1"/>
      <w:tblBorders>
        <w:top w:val="single" w:sz="4" w:space="0" w:color="9D85C7" w:themeColor="accent5" w:themeTint="99"/>
        <w:left w:val="single" w:sz="4" w:space="0" w:color="9D85C7" w:themeColor="accent5" w:themeTint="99"/>
        <w:bottom w:val="single" w:sz="4" w:space="0" w:color="9D85C7" w:themeColor="accent5" w:themeTint="99"/>
        <w:right w:val="single" w:sz="4" w:space="0" w:color="9D85C7" w:themeColor="accent5" w:themeTint="99"/>
        <w:insideH w:val="single" w:sz="4" w:space="0" w:color="9D85C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4393" w:themeColor="accent5"/>
          <w:left w:val="single" w:sz="4" w:space="0" w:color="614393" w:themeColor="accent5"/>
          <w:bottom w:val="single" w:sz="4" w:space="0" w:color="614393" w:themeColor="accent5"/>
          <w:right w:val="single" w:sz="4" w:space="0" w:color="614393" w:themeColor="accent5"/>
          <w:insideH w:val="nil"/>
        </w:tcBorders>
        <w:shd w:val="clear" w:color="auto" w:fill="614393" w:themeFill="accent5"/>
      </w:tcPr>
    </w:tblStylePr>
    <w:tblStylePr w:type="lastRow">
      <w:rPr>
        <w:b/>
        <w:bCs/>
      </w:rPr>
      <w:tblPr/>
      <w:tcPr>
        <w:tcBorders>
          <w:top w:val="double" w:sz="4" w:space="0" w:color="9D85C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6EC" w:themeFill="accent5" w:themeFillTint="33"/>
      </w:tcPr>
    </w:tblStylePr>
    <w:tblStylePr w:type="band1Horz">
      <w:tblPr/>
      <w:tcPr>
        <w:shd w:val="clear" w:color="auto" w:fill="DED6EC" w:themeFill="accent5" w:themeFillTint="33"/>
      </w:tcPr>
    </w:tblStylePr>
  </w:style>
  <w:style w:type="table" w:styleId="ListTable4-Accent4">
    <w:name w:val="List Table 4 Accent 4"/>
    <w:basedOn w:val="TableNormal"/>
    <w:uiPriority w:val="49"/>
    <w:rsid w:val="00C85910"/>
    <w:tblPr>
      <w:tblStyleRowBandSize w:val="1"/>
      <w:tblStyleColBandSize w:val="1"/>
      <w:tblBorders>
        <w:top w:val="single" w:sz="4" w:space="0" w:color="D88FBE" w:themeColor="accent4" w:themeTint="99"/>
        <w:left w:val="single" w:sz="4" w:space="0" w:color="D88FBE" w:themeColor="accent4" w:themeTint="99"/>
        <w:bottom w:val="single" w:sz="4" w:space="0" w:color="D88FBE" w:themeColor="accent4" w:themeTint="99"/>
        <w:right w:val="single" w:sz="4" w:space="0" w:color="D88FBE" w:themeColor="accent4" w:themeTint="99"/>
        <w:insideH w:val="single" w:sz="4" w:space="0" w:color="D88FB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4593" w:themeColor="accent4"/>
          <w:left w:val="single" w:sz="4" w:space="0" w:color="BF4593" w:themeColor="accent4"/>
          <w:bottom w:val="single" w:sz="4" w:space="0" w:color="BF4593" w:themeColor="accent4"/>
          <w:right w:val="single" w:sz="4" w:space="0" w:color="BF4593" w:themeColor="accent4"/>
          <w:insideH w:val="nil"/>
        </w:tcBorders>
        <w:shd w:val="clear" w:color="auto" w:fill="BF4593" w:themeFill="accent4"/>
      </w:tcPr>
    </w:tblStylePr>
    <w:tblStylePr w:type="lastRow">
      <w:rPr>
        <w:b/>
        <w:bCs/>
      </w:rPr>
      <w:tblPr/>
      <w:tcPr>
        <w:tcBorders>
          <w:top w:val="double" w:sz="4" w:space="0" w:color="D88FB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9E9" w:themeFill="accent4" w:themeFillTint="33"/>
      </w:tcPr>
    </w:tblStylePr>
    <w:tblStylePr w:type="band1Horz">
      <w:tblPr/>
      <w:tcPr>
        <w:shd w:val="clear" w:color="auto" w:fill="F2D9E9" w:themeFill="accent4" w:themeFillTint="33"/>
      </w:tcPr>
    </w:tblStylePr>
  </w:style>
  <w:style w:type="table" w:customStyle="1" w:styleId="ECCQTables">
    <w:name w:val="ECCQ Tables"/>
    <w:basedOn w:val="TableNormal"/>
    <w:uiPriority w:val="99"/>
    <w:rsid w:val="00474F61"/>
    <w:pPr>
      <w:ind w:firstLine="0"/>
    </w:pPr>
    <w:tblPr/>
  </w:style>
  <w:style w:type="character" w:styleId="PageNumber">
    <w:name w:val="page number"/>
    <w:basedOn w:val="DefaultParagraphFont"/>
    <w:uiPriority w:val="99"/>
    <w:semiHidden/>
    <w:unhideWhenUsed/>
    <w:rsid w:val="00446771"/>
  </w:style>
  <w:style w:type="numbering" w:customStyle="1" w:styleId="CurrentList8">
    <w:name w:val="Current List8"/>
    <w:uiPriority w:val="99"/>
    <w:rsid w:val="00051449"/>
    <w:pPr>
      <w:numPr>
        <w:numId w:val="24"/>
      </w:numPr>
    </w:pPr>
  </w:style>
  <w:style w:type="numbering" w:customStyle="1" w:styleId="CurrentList9">
    <w:name w:val="Current List9"/>
    <w:uiPriority w:val="99"/>
    <w:rsid w:val="00051449"/>
    <w:pPr>
      <w:numPr>
        <w:numId w:val="25"/>
      </w:numPr>
    </w:pPr>
  </w:style>
  <w:style w:type="paragraph" w:customStyle="1" w:styleId="NDPRQuote2">
    <w:name w:val="NDPR Quote 2"/>
    <w:basedOn w:val="IntenseQuote"/>
    <w:autoRedefine/>
    <w:qFormat/>
    <w:rsid w:val="00923A22"/>
    <w:pPr>
      <w:pBdr>
        <w:top w:val="single" w:sz="48" w:space="20" w:color="A2C3D5"/>
        <w:left w:val="single" w:sz="48" w:space="20" w:color="A2C3D5"/>
        <w:bottom w:val="single" w:sz="48" w:space="20" w:color="A2C3D5"/>
        <w:right w:val="single" w:sz="48" w:space="20" w:color="A2C3D5"/>
      </w:pBdr>
      <w:shd w:val="clear" w:color="auto" w:fill="A2C3D5"/>
    </w:pPr>
  </w:style>
  <w:style w:type="paragraph" w:customStyle="1" w:styleId="NDPRQuote3">
    <w:name w:val="NDPR Quote 3"/>
    <w:basedOn w:val="NDPRQuote2"/>
    <w:autoRedefine/>
    <w:qFormat/>
    <w:rsid w:val="00923A22"/>
    <w:pPr>
      <w:pBdr>
        <w:top w:val="single" w:sz="48" w:space="20" w:color="DEA2C8"/>
        <w:left w:val="single" w:sz="48" w:space="20" w:color="DEA2C8"/>
        <w:bottom w:val="single" w:sz="48" w:space="20" w:color="DEA2C8"/>
        <w:right w:val="single" w:sz="48" w:space="20" w:color="DEA2C8"/>
      </w:pBdr>
      <w:shd w:val="clear" w:color="auto" w:fill="DEA2C8"/>
    </w:pPr>
  </w:style>
  <w:style w:type="paragraph" w:customStyle="1" w:styleId="NDPRQuote4">
    <w:name w:val="NDPR Quote 4"/>
    <w:basedOn w:val="NDPRQuote3"/>
    <w:autoRedefine/>
    <w:qFormat/>
    <w:rsid w:val="00923A22"/>
    <w:pPr>
      <w:pBdr>
        <w:top w:val="single" w:sz="48" w:space="20" w:color="E9B57B"/>
        <w:left w:val="single" w:sz="48" w:space="20" w:color="E9B57B"/>
        <w:bottom w:val="single" w:sz="48" w:space="20" w:color="E9B57B"/>
        <w:right w:val="single" w:sz="48" w:space="20" w:color="E9B57B"/>
      </w:pBdr>
      <w:shd w:val="clear" w:color="auto" w:fill="E9B57B"/>
    </w:pPr>
  </w:style>
  <w:style w:type="paragraph" w:customStyle="1" w:styleId="NDPRQuote5">
    <w:name w:val="NDPR Quote 5"/>
    <w:basedOn w:val="NDPRQuote4"/>
    <w:autoRedefine/>
    <w:qFormat/>
    <w:rsid w:val="00F24949"/>
    <w:pPr>
      <w:pBdr>
        <w:top w:val="single" w:sz="48" w:space="20" w:color="A696C4"/>
        <w:left w:val="single" w:sz="48" w:space="20" w:color="A696C4"/>
        <w:bottom w:val="single" w:sz="48" w:space="20" w:color="A696C4"/>
        <w:right w:val="single" w:sz="48" w:space="20" w:color="A696C4"/>
      </w:pBdr>
      <w:shd w:val="clear" w:color="auto" w:fill="A696C4"/>
    </w:pPr>
    <w:rPr>
      <w:color w:val="auto"/>
    </w:rPr>
  </w:style>
  <w:style w:type="paragraph" w:customStyle="1" w:styleId="NDRPFootertext">
    <w:name w:val="NDRP Footer text"/>
    <w:basedOn w:val="Normal"/>
    <w:autoRedefine/>
    <w:qFormat/>
    <w:rsid w:val="00643583"/>
    <w:pPr>
      <w:tabs>
        <w:tab w:val="right" w:pos="8931"/>
      </w:tabs>
      <w:ind w:right="360"/>
    </w:pPr>
    <w:rPr>
      <w:sz w:val="18"/>
      <w:szCs w:val="18"/>
    </w:rPr>
  </w:style>
  <w:style w:type="paragraph" w:customStyle="1" w:styleId="NDPRH1nobackground">
    <w:name w:val="NDPR H1 no background"/>
    <w:basedOn w:val="Title"/>
    <w:autoRedefine/>
    <w:qFormat/>
    <w:rsid w:val="00B11F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after="0"/>
    </w:pPr>
    <w:rPr>
      <w:rFonts w:asciiTheme="minorHAnsi" w:hAnsiTheme="minorHAnsi"/>
      <w:b/>
      <w:color w:val="2C3849" w:themeColor="accent1"/>
    </w:rPr>
  </w:style>
  <w:style w:type="table" w:styleId="GridTable4">
    <w:name w:val="Grid Table 4"/>
    <w:aliases w:val="NDPR Grid Table 4"/>
    <w:basedOn w:val="TableNormal"/>
    <w:uiPriority w:val="49"/>
    <w:rsid w:val="00B31865"/>
    <w:rPr>
      <w:sz w:val="24"/>
    </w:rPr>
    <w:tblPr>
      <w:tblStyleRowBandSize w:val="1"/>
      <w:tblStyleColBandSize w:val="1"/>
      <w:tblBorders>
        <w:top w:val="single" w:sz="4" w:space="0" w:color="334155" w:themeColor="text1" w:themeTint="F2"/>
        <w:left w:val="single" w:sz="4" w:space="0" w:color="334155" w:themeColor="text1" w:themeTint="F2"/>
        <w:bottom w:val="single" w:sz="4" w:space="0" w:color="334155" w:themeColor="text1" w:themeTint="F2"/>
        <w:right w:val="single" w:sz="4" w:space="0" w:color="334155" w:themeColor="text1" w:themeTint="F2"/>
        <w:insideH w:val="single" w:sz="4" w:space="0" w:color="334155" w:themeColor="text1" w:themeTint="F2"/>
        <w:insideV w:val="single" w:sz="4" w:space="0" w:color="334155" w:themeColor="text1" w:themeTint="F2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3849" w:themeColor="text1"/>
          <w:left w:val="single" w:sz="4" w:space="0" w:color="2C3849" w:themeColor="text1"/>
          <w:bottom w:val="single" w:sz="4" w:space="0" w:color="2C3849" w:themeColor="text1"/>
          <w:right w:val="single" w:sz="4" w:space="0" w:color="2C3849" w:themeColor="text1"/>
          <w:insideH w:val="nil"/>
          <w:insideV w:val="nil"/>
        </w:tcBorders>
        <w:shd w:val="clear" w:color="auto" w:fill="2C3849" w:themeFill="text1"/>
      </w:tcPr>
    </w:tblStylePr>
    <w:tblStylePr w:type="lastRow">
      <w:rPr>
        <w:b/>
        <w:bCs/>
      </w:rPr>
      <w:tblPr/>
      <w:tcPr>
        <w:tcBorders>
          <w:top w:val="double" w:sz="4" w:space="0" w:color="2C384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5E1" w:themeFill="text1" w:themeFillTint="33"/>
      </w:tcPr>
    </w:tblStylePr>
    <w:tblStylePr w:type="band1Horz">
      <w:tblPr/>
      <w:tcPr>
        <w:shd w:val="clear" w:color="auto" w:fill="CDD5E1" w:themeFill="text1" w:themeFillTint="33"/>
      </w:tcPr>
    </w:tblStylePr>
  </w:style>
  <w:style w:type="table" w:styleId="GridTable4-Accent6">
    <w:name w:val="Grid Table 4 Accent 6"/>
    <w:basedOn w:val="TableNormal"/>
    <w:uiPriority w:val="49"/>
    <w:rsid w:val="00B31865"/>
    <w:tblPr>
      <w:tblStyleRowBandSize w:val="1"/>
      <w:tblStyleColBandSize w:val="1"/>
      <w:tblBorders>
        <w:top w:val="single" w:sz="4" w:space="0" w:color="BFC3C7" w:themeColor="accent6" w:themeTint="99"/>
        <w:left w:val="single" w:sz="4" w:space="0" w:color="BFC3C7" w:themeColor="accent6" w:themeTint="99"/>
        <w:bottom w:val="single" w:sz="4" w:space="0" w:color="BFC3C7" w:themeColor="accent6" w:themeTint="99"/>
        <w:right w:val="single" w:sz="4" w:space="0" w:color="BFC3C7" w:themeColor="accent6" w:themeTint="99"/>
        <w:insideH w:val="single" w:sz="4" w:space="0" w:color="BFC3C7" w:themeColor="accent6" w:themeTint="99"/>
        <w:insideV w:val="single" w:sz="4" w:space="0" w:color="BFC3C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CA3" w:themeColor="accent6"/>
          <w:left w:val="single" w:sz="4" w:space="0" w:color="969CA3" w:themeColor="accent6"/>
          <w:bottom w:val="single" w:sz="4" w:space="0" w:color="969CA3" w:themeColor="accent6"/>
          <w:right w:val="single" w:sz="4" w:space="0" w:color="969CA3" w:themeColor="accent6"/>
          <w:insideH w:val="nil"/>
          <w:insideV w:val="nil"/>
        </w:tcBorders>
        <w:shd w:val="clear" w:color="auto" w:fill="969CA3" w:themeFill="accent6"/>
      </w:tcPr>
    </w:tblStylePr>
    <w:tblStylePr w:type="lastRow">
      <w:rPr>
        <w:b/>
        <w:bCs/>
      </w:rPr>
      <w:tblPr/>
      <w:tcPr>
        <w:tcBorders>
          <w:top w:val="double" w:sz="4" w:space="0" w:color="969CA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BEC" w:themeFill="accent6" w:themeFillTint="33"/>
      </w:tcPr>
    </w:tblStylePr>
    <w:tblStylePr w:type="band1Horz">
      <w:tblPr/>
      <w:tcPr>
        <w:shd w:val="clear" w:color="auto" w:fill="E9EBEC" w:themeFill="accent6" w:themeFillTint="33"/>
      </w:tcPr>
    </w:tblStylePr>
  </w:style>
  <w:style w:type="table" w:styleId="GridTable4-Accent5">
    <w:name w:val="Grid Table 4 Accent 5"/>
    <w:basedOn w:val="TableNormal"/>
    <w:uiPriority w:val="49"/>
    <w:rsid w:val="00B31865"/>
    <w:tblPr>
      <w:tblStyleRowBandSize w:val="1"/>
      <w:tblStyleColBandSize w:val="1"/>
      <w:tblBorders>
        <w:top w:val="single" w:sz="4" w:space="0" w:color="9D85C7" w:themeColor="accent5" w:themeTint="99"/>
        <w:left w:val="single" w:sz="4" w:space="0" w:color="9D85C7" w:themeColor="accent5" w:themeTint="99"/>
        <w:bottom w:val="single" w:sz="4" w:space="0" w:color="9D85C7" w:themeColor="accent5" w:themeTint="99"/>
        <w:right w:val="single" w:sz="4" w:space="0" w:color="9D85C7" w:themeColor="accent5" w:themeTint="99"/>
        <w:insideH w:val="single" w:sz="4" w:space="0" w:color="9D85C7" w:themeColor="accent5" w:themeTint="99"/>
        <w:insideV w:val="single" w:sz="4" w:space="0" w:color="9D85C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4393" w:themeColor="accent5"/>
          <w:left w:val="single" w:sz="4" w:space="0" w:color="614393" w:themeColor="accent5"/>
          <w:bottom w:val="single" w:sz="4" w:space="0" w:color="614393" w:themeColor="accent5"/>
          <w:right w:val="single" w:sz="4" w:space="0" w:color="614393" w:themeColor="accent5"/>
          <w:insideH w:val="nil"/>
          <w:insideV w:val="nil"/>
        </w:tcBorders>
        <w:shd w:val="clear" w:color="auto" w:fill="614393" w:themeFill="accent5"/>
      </w:tcPr>
    </w:tblStylePr>
    <w:tblStylePr w:type="lastRow">
      <w:rPr>
        <w:b/>
        <w:bCs/>
      </w:rPr>
      <w:tblPr/>
      <w:tcPr>
        <w:tcBorders>
          <w:top w:val="double" w:sz="4" w:space="0" w:color="6143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6EC" w:themeFill="accent5" w:themeFillTint="33"/>
      </w:tcPr>
    </w:tblStylePr>
    <w:tblStylePr w:type="band1Horz">
      <w:tblPr/>
      <w:tcPr>
        <w:shd w:val="clear" w:color="auto" w:fill="DED6EC" w:themeFill="accent5" w:themeFillTint="33"/>
      </w:tcPr>
    </w:tblStylePr>
  </w:style>
  <w:style w:type="table" w:styleId="GridTable4-Accent4">
    <w:name w:val="Grid Table 4 Accent 4"/>
    <w:basedOn w:val="TableNormal"/>
    <w:uiPriority w:val="49"/>
    <w:rsid w:val="00B31865"/>
    <w:tblPr>
      <w:tblStyleRowBandSize w:val="1"/>
      <w:tblStyleColBandSize w:val="1"/>
      <w:tblBorders>
        <w:top w:val="single" w:sz="4" w:space="0" w:color="D88FBE" w:themeColor="accent4" w:themeTint="99"/>
        <w:left w:val="single" w:sz="4" w:space="0" w:color="D88FBE" w:themeColor="accent4" w:themeTint="99"/>
        <w:bottom w:val="single" w:sz="4" w:space="0" w:color="D88FBE" w:themeColor="accent4" w:themeTint="99"/>
        <w:right w:val="single" w:sz="4" w:space="0" w:color="D88FBE" w:themeColor="accent4" w:themeTint="99"/>
        <w:insideH w:val="single" w:sz="4" w:space="0" w:color="D88FBE" w:themeColor="accent4" w:themeTint="99"/>
        <w:insideV w:val="single" w:sz="4" w:space="0" w:color="D88FB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4593" w:themeColor="accent4"/>
          <w:left w:val="single" w:sz="4" w:space="0" w:color="BF4593" w:themeColor="accent4"/>
          <w:bottom w:val="single" w:sz="4" w:space="0" w:color="BF4593" w:themeColor="accent4"/>
          <w:right w:val="single" w:sz="4" w:space="0" w:color="BF4593" w:themeColor="accent4"/>
          <w:insideH w:val="nil"/>
          <w:insideV w:val="nil"/>
        </w:tcBorders>
        <w:shd w:val="clear" w:color="auto" w:fill="BF4593" w:themeFill="accent4"/>
      </w:tcPr>
    </w:tblStylePr>
    <w:tblStylePr w:type="lastRow">
      <w:rPr>
        <w:b/>
        <w:bCs/>
      </w:rPr>
      <w:tblPr/>
      <w:tcPr>
        <w:tcBorders>
          <w:top w:val="double" w:sz="4" w:space="0" w:color="BF459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9E9" w:themeFill="accent4" w:themeFillTint="33"/>
      </w:tcPr>
    </w:tblStylePr>
    <w:tblStylePr w:type="band1Horz">
      <w:tblPr/>
      <w:tcPr>
        <w:shd w:val="clear" w:color="auto" w:fill="F2D9E9" w:themeFill="accent4" w:themeFillTint="33"/>
      </w:tcPr>
    </w:tblStylePr>
  </w:style>
  <w:style w:type="table" w:styleId="GridTable5Dark">
    <w:name w:val="Grid Table 5 Dark"/>
    <w:basedOn w:val="TableNormal"/>
    <w:uiPriority w:val="50"/>
    <w:rsid w:val="00B3186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5E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384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384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384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3849" w:themeFill="text1"/>
      </w:tcPr>
    </w:tblStylePr>
    <w:tblStylePr w:type="band1Vert">
      <w:tblPr/>
      <w:tcPr>
        <w:shd w:val="clear" w:color="auto" w:fill="9CACC3" w:themeFill="text1" w:themeFillTint="66"/>
      </w:tcPr>
    </w:tblStylePr>
    <w:tblStylePr w:type="band1Horz">
      <w:tblPr/>
      <w:tcPr>
        <w:shd w:val="clear" w:color="auto" w:fill="9CACC3" w:themeFill="text1" w:themeFillTint="66"/>
      </w:tcPr>
    </w:tblStylePr>
  </w:style>
  <w:style w:type="table" w:styleId="GridTable5Dark-Accent3">
    <w:name w:val="Grid Table 5 Dark Accent 3"/>
    <w:basedOn w:val="TableNormal"/>
    <w:uiPriority w:val="50"/>
    <w:rsid w:val="004E317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E7E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88A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88A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88A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88AB" w:themeFill="accent3"/>
      </w:tcPr>
    </w:tblStylePr>
    <w:tblStylePr w:type="band1Vert">
      <w:tblPr/>
      <w:tcPr>
        <w:shd w:val="clear" w:color="auto" w:fill="B1D0E0" w:themeFill="accent3" w:themeFillTint="66"/>
      </w:tcPr>
    </w:tblStylePr>
    <w:tblStylePr w:type="band1Horz">
      <w:tblPr/>
      <w:tcPr>
        <w:shd w:val="clear" w:color="auto" w:fill="B1D0E0" w:themeFill="accent3" w:themeFillTint="66"/>
      </w:tcPr>
    </w:tblStylePr>
  </w:style>
  <w:style w:type="table" w:styleId="ListTable3">
    <w:name w:val="List Table 3"/>
    <w:basedOn w:val="TableNormal"/>
    <w:uiPriority w:val="48"/>
    <w:rsid w:val="004E3178"/>
    <w:tblPr>
      <w:tblStyleRowBandSize w:val="1"/>
      <w:tblStyleColBandSize w:val="1"/>
      <w:tblBorders>
        <w:top w:val="single" w:sz="4" w:space="0" w:color="2C3849" w:themeColor="text1"/>
        <w:left w:val="single" w:sz="4" w:space="0" w:color="2C3849" w:themeColor="text1"/>
        <w:bottom w:val="single" w:sz="4" w:space="0" w:color="2C3849" w:themeColor="text1"/>
        <w:right w:val="single" w:sz="4" w:space="0" w:color="2C3849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3849" w:themeFill="text1"/>
      </w:tcPr>
    </w:tblStylePr>
    <w:tblStylePr w:type="lastRow">
      <w:rPr>
        <w:b/>
        <w:bCs/>
      </w:rPr>
      <w:tblPr/>
      <w:tcPr>
        <w:tcBorders>
          <w:top w:val="double" w:sz="4" w:space="0" w:color="2C3849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3849" w:themeColor="text1"/>
          <w:right w:val="single" w:sz="4" w:space="0" w:color="2C3849" w:themeColor="text1"/>
        </w:tcBorders>
      </w:tcPr>
    </w:tblStylePr>
    <w:tblStylePr w:type="band1Horz">
      <w:tblPr/>
      <w:tcPr>
        <w:tcBorders>
          <w:top w:val="single" w:sz="4" w:space="0" w:color="2C3849" w:themeColor="text1"/>
          <w:bottom w:val="single" w:sz="4" w:space="0" w:color="2C3849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3849" w:themeColor="text1"/>
          <w:left w:val="nil"/>
        </w:tcBorders>
      </w:tcPr>
    </w:tblStylePr>
    <w:tblStylePr w:type="swCell">
      <w:tblPr/>
      <w:tcPr>
        <w:tcBorders>
          <w:top w:val="double" w:sz="4" w:space="0" w:color="2C3849" w:themeColor="text1"/>
          <w:right w:val="nil"/>
        </w:tcBorders>
      </w:tcPr>
    </w:tblStylePr>
  </w:style>
  <w:style w:type="character" w:customStyle="1" w:styleId="HeaderChar">
    <w:name w:val="Header Char"/>
    <w:basedOn w:val="DefaultParagraphFont"/>
    <w:link w:val="Header"/>
    <w:uiPriority w:val="99"/>
    <w:rsid w:val="00A0052A"/>
    <w:rPr>
      <w:rFonts w:asciiTheme="majorHAnsi" w:hAnsiTheme="majorHAnsi"/>
      <w:color w:val="2C3849" w:themeColor="text1"/>
      <w:sz w:val="24"/>
      <w:szCs w:val="28"/>
    </w:rPr>
  </w:style>
  <w:style w:type="character" w:customStyle="1" w:styleId="ListParagraphChar">
    <w:name w:val="List Paragraph Char"/>
    <w:aliases w:val="NDRP List Paragraph Char"/>
    <w:basedOn w:val="DefaultParagraphFont"/>
    <w:link w:val="ListParagraph"/>
    <w:uiPriority w:val="34"/>
    <w:rsid w:val="000C6E5B"/>
    <w:rPr>
      <w:rFonts w:cstheme="minorHAnsi"/>
      <w:color w:val="2C3849" w:themeColor="text1"/>
      <w:sz w:val="24"/>
      <w:szCs w:val="24"/>
      <w:shd w:val="clear" w:color="auto" w:fill="FFFFFF" w:themeFill="background1"/>
    </w:rPr>
  </w:style>
  <w:style w:type="character" w:styleId="Hyperlink">
    <w:name w:val="Hyperlink"/>
    <w:basedOn w:val="DefaultParagraphFont"/>
    <w:uiPriority w:val="99"/>
    <w:unhideWhenUsed/>
    <w:rsid w:val="00851256"/>
    <w:rPr>
      <w:color w:val="614393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125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C029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029E"/>
    <w:pPr>
      <w:pBdr>
        <w:left w:val="none" w:sz="0" w:space="0" w:color="auto"/>
      </w:pBdr>
      <w:tabs>
        <w:tab w:val="clear" w:pos="4513"/>
        <w:tab w:val="clear" w:pos="9026"/>
      </w:tabs>
      <w:spacing w:before="0" w:after="200" w:line="240" w:lineRule="auto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029E"/>
    <w:rPr>
      <w:rFonts w:asciiTheme="majorHAnsi" w:hAnsiTheme="majorHAnsi" w:cstheme="minorHAnsi"/>
      <w:b/>
      <w:bCs/>
      <w:color w:val="2C3849" w:themeColor="text1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A6617"/>
    <w:rPr>
      <w:color w:val="BF4593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12F27"/>
    <w:rPr>
      <w:color w:val="808080"/>
    </w:rPr>
  </w:style>
  <w:style w:type="paragraph" w:customStyle="1" w:styleId="Default">
    <w:name w:val="Default"/>
    <w:rsid w:val="00D7469E"/>
    <w:pPr>
      <w:autoSpaceDE w:val="0"/>
      <w:autoSpaceDN w:val="0"/>
      <w:adjustRightInd w:val="0"/>
      <w:spacing w:after="0" w:line="240" w:lineRule="auto"/>
      <w:ind w:firstLine="0"/>
    </w:pPr>
    <w:rPr>
      <w:rFonts w:ascii="Cambria" w:eastAsiaTheme="minorHAnsi" w:hAnsi="Cambria" w:cs="Cambri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B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AU"/>
    </w:rPr>
  </w:style>
  <w:style w:type="paragraph" w:styleId="Revision">
    <w:name w:val="Revision"/>
    <w:hidden/>
    <w:uiPriority w:val="99"/>
    <w:semiHidden/>
    <w:rsid w:val="00E4324E"/>
    <w:pPr>
      <w:spacing w:after="0" w:line="240" w:lineRule="auto"/>
      <w:ind w:firstLine="0"/>
    </w:pPr>
    <w:rPr>
      <w:rFonts w:cstheme="minorHAnsi"/>
      <w:color w:val="2C3849" w:themeColor="text1"/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26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649"/>
    <w:rPr>
      <w:rFonts w:ascii="Segoe UI" w:hAnsi="Segoe UI" w:cs="Segoe UI"/>
      <w:color w:val="2C3849" w:themeColor="text1"/>
      <w:sz w:val="18"/>
      <w:szCs w:val="18"/>
    </w:rPr>
  </w:style>
  <w:style w:type="paragraph" w:customStyle="1" w:styleId="Heading1-numbered">
    <w:name w:val="Heading 1 - numbered"/>
    <w:basedOn w:val="ListParagraph"/>
    <w:qFormat/>
    <w:rsid w:val="0077256B"/>
    <w:pPr>
      <w:keepNext w:val="0"/>
      <w:keepLines w:val="0"/>
      <w:numPr>
        <w:numId w:val="51"/>
      </w:numPr>
      <w:shd w:val="clear" w:color="auto" w:fill="auto"/>
      <w:spacing w:before="120" w:line="480" w:lineRule="auto"/>
      <w:contextualSpacing/>
    </w:pPr>
    <w:rPr>
      <w:rFonts w:eastAsiaTheme="minorHAnsi" w:cstheme="minorBidi"/>
      <w:b/>
      <w:bCs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9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5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55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8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048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48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32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990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8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26" Type="http://schemas.microsoft.com/office/2007/relationships/diagramDrawing" Target="diagrams/drawing1.xml"/><Relationship Id="rId3" Type="http://schemas.openxmlformats.org/officeDocument/2006/relationships/customXml" Target="../customXml/item3.xml"/><Relationship Id="rId21" Type="http://schemas.openxmlformats.org/officeDocument/2006/relationships/hyperlink" Target="http://www.ndrp.org.au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5" Type="http://schemas.openxmlformats.org/officeDocument/2006/relationships/diagramColors" Target="diagrams/colors1.xml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3.xml"/><Relationship Id="rId29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SAdvisoryCouncil@dss.gov.au" TargetMode="External"/><Relationship Id="rId24" Type="http://schemas.openxmlformats.org/officeDocument/2006/relationships/diagramQuickStyle" Target="diagrams/quickStyle1.xml"/><Relationship Id="rId32" Type="http://schemas.openxmlformats.org/officeDocument/2006/relationships/hyperlink" Target="mailto:ADSAdvisoryCouncil@dss.gov.a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diagramLayout" Target="diagrams/layout1.xml"/><Relationship Id="rId28" Type="http://schemas.openxmlformats.org/officeDocument/2006/relationships/diagramLayout" Target="diagrams/layout2.xm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microsoft.com/office/2007/relationships/diagramDrawing" Target="diagrams/drawing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DSAdvisoryCouncil@dss.gov.au" TargetMode="External"/><Relationship Id="rId22" Type="http://schemas.openxmlformats.org/officeDocument/2006/relationships/diagramData" Target="diagrams/data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glossaryDocument" Target="glossary/document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ADSAdvisoryCouncil@dss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VRIEST\AppData\Local\Microsoft\Windows\INetCache\Content.Outlook\LIGQ11ZG\7.%20Director%20Nomination%20Form%20(002).dotx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2" Type="http://schemas.openxmlformats.org/officeDocument/2006/relationships/image" Target="../media/image7.svg"/><Relationship Id="rId1" Type="http://schemas.openxmlformats.org/officeDocument/2006/relationships/image" Target="../media/image6.png"/><Relationship Id="rId4" Type="http://schemas.openxmlformats.org/officeDocument/2006/relationships/image" Target="../media/image9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2" Type="http://schemas.openxmlformats.org/officeDocument/2006/relationships/image" Target="../media/image7.svg"/><Relationship Id="rId1" Type="http://schemas.openxmlformats.org/officeDocument/2006/relationships/image" Target="../media/image6.png"/><Relationship Id="rId4" Type="http://schemas.openxmlformats.org/officeDocument/2006/relationships/image" Target="../media/image9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77C00A-6996-47FD-A8F9-BA04D3195CA5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AU"/>
        </a:p>
      </dgm:t>
    </dgm:pt>
    <dgm:pt modelId="{2EF8AF91-A066-4F09-A2C1-CC4186F60D4A}">
      <dgm:prSet phldrT="[Text]"/>
      <dgm:spPr/>
      <dgm:t>
        <a:bodyPr/>
        <a:lstStyle/>
        <a:p>
          <a:r>
            <a:rPr lang="en-AU"/>
            <a:t>Step1: Eligibility </a:t>
          </a:r>
        </a:p>
      </dgm:t>
      <dgm:extLst>
        <a:ext uri="{E40237B7-FDA0-4F09-8148-C483321AD2D9}">
          <dgm14:cNvPr xmlns:dgm14="http://schemas.microsoft.com/office/drawing/2010/diagram" id="0" name="" descr="Step 1: Eligibility"/>
        </a:ext>
      </dgm:extLst>
    </dgm:pt>
    <dgm:pt modelId="{0BB468B1-B049-4D58-BC39-E9277AF2F7DA}" type="parTrans" cxnId="{1427C4FE-B8A7-46AA-8653-08BB5C24B2A0}">
      <dgm:prSet/>
      <dgm:spPr/>
      <dgm:t>
        <a:bodyPr/>
        <a:lstStyle/>
        <a:p>
          <a:endParaRPr lang="en-AU"/>
        </a:p>
      </dgm:t>
    </dgm:pt>
    <dgm:pt modelId="{F243F2D7-33E7-48B0-A55F-88993DF1DEC6}" type="sibTrans" cxnId="{1427C4FE-B8A7-46AA-8653-08BB5C24B2A0}">
      <dgm:prSet/>
      <dgm:spPr/>
      <dgm:t>
        <a:bodyPr/>
        <a:lstStyle/>
        <a:p>
          <a:endParaRPr lang="en-AU"/>
        </a:p>
      </dgm:t>
    </dgm:pt>
    <dgm:pt modelId="{7C0C11C6-84CF-4EFF-8033-3702AC4DD012}">
      <dgm:prSet/>
      <dgm:spPr/>
      <dgm:t>
        <a:bodyPr/>
        <a:lstStyle/>
        <a:p>
          <a:r>
            <a:rPr lang="en-AU"/>
            <a:t>Step 3: Your Skills and Experience</a:t>
          </a:r>
        </a:p>
      </dgm:t>
      <dgm:extLst>
        <a:ext uri="{E40237B7-FDA0-4F09-8148-C483321AD2D9}">
          <dgm14:cNvPr xmlns:dgm14="http://schemas.microsoft.com/office/drawing/2010/diagram" id="0" name="" descr="Step 3: Your Skills and Experience"/>
        </a:ext>
      </dgm:extLst>
    </dgm:pt>
    <dgm:pt modelId="{BFBFCBB8-214A-4F3C-8583-E8AE2E241D4F}" type="parTrans" cxnId="{E49BE4F4-B650-4765-ACC3-B4C603765F99}">
      <dgm:prSet/>
      <dgm:spPr/>
      <dgm:t>
        <a:bodyPr/>
        <a:lstStyle/>
        <a:p>
          <a:endParaRPr lang="en-AU"/>
        </a:p>
      </dgm:t>
    </dgm:pt>
    <dgm:pt modelId="{0B92E3D1-C39F-4846-A74F-4334BFAB8A1F}" type="sibTrans" cxnId="{E49BE4F4-B650-4765-ACC3-B4C603765F99}">
      <dgm:prSet/>
      <dgm:spPr/>
      <dgm:t>
        <a:bodyPr/>
        <a:lstStyle/>
        <a:p>
          <a:endParaRPr lang="en-AU"/>
        </a:p>
      </dgm:t>
    </dgm:pt>
    <dgm:pt modelId="{7CF2E112-F40A-42BC-8ACC-4B2786316A2F}">
      <dgm:prSet/>
      <dgm:spPr/>
      <dgm:t>
        <a:bodyPr/>
        <a:lstStyle/>
        <a:p>
          <a:r>
            <a:rPr lang="en-AU"/>
            <a:t>Step 2: Applicant Details</a:t>
          </a:r>
        </a:p>
      </dgm:t>
      <dgm:extLst>
        <a:ext uri="{E40237B7-FDA0-4F09-8148-C483321AD2D9}">
          <dgm14:cNvPr xmlns:dgm14="http://schemas.microsoft.com/office/drawing/2010/diagram" id="0" name="" descr="Step 2: Applicant Details"/>
        </a:ext>
      </dgm:extLst>
    </dgm:pt>
    <dgm:pt modelId="{8207B0D2-1C47-40A0-BD7F-DF4F60EF39C1}" type="parTrans" cxnId="{A92033FA-0E97-484C-A44F-3C1FC8EE95F7}">
      <dgm:prSet/>
      <dgm:spPr/>
      <dgm:t>
        <a:bodyPr/>
        <a:lstStyle/>
        <a:p>
          <a:endParaRPr lang="en-AU"/>
        </a:p>
      </dgm:t>
    </dgm:pt>
    <dgm:pt modelId="{AB028FCC-058D-41AD-A5A2-0DE5812A2AF8}" type="sibTrans" cxnId="{A92033FA-0E97-484C-A44F-3C1FC8EE95F7}">
      <dgm:prSet/>
      <dgm:spPr/>
      <dgm:t>
        <a:bodyPr/>
        <a:lstStyle/>
        <a:p>
          <a:endParaRPr lang="en-AU"/>
        </a:p>
      </dgm:t>
    </dgm:pt>
    <dgm:pt modelId="{4744CCC9-462F-4467-940B-D8881BEC85DE}" type="pres">
      <dgm:prSet presAssocID="{1177C00A-6996-47FD-A8F9-BA04D3195CA5}" presName="linear" presStyleCnt="0">
        <dgm:presLayoutVars>
          <dgm:dir/>
          <dgm:resizeHandles val="exact"/>
        </dgm:presLayoutVars>
      </dgm:prSet>
      <dgm:spPr/>
    </dgm:pt>
    <dgm:pt modelId="{73059B1D-E219-438D-9098-37D36109D084}" type="pres">
      <dgm:prSet presAssocID="{2EF8AF91-A066-4F09-A2C1-CC4186F60D4A}" presName="comp" presStyleCnt="0"/>
      <dgm:spPr/>
    </dgm:pt>
    <dgm:pt modelId="{C9C46916-5CBE-493A-8BCB-C773ACC8A90F}" type="pres">
      <dgm:prSet presAssocID="{2EF8AF91-A066-4F09-A2C1-CC4186F60D4A}" presName="box" presStyleLbl="node1" presStyleIdx="0" presStyleCnt="3"/>
      <dgm:spPr/>
    </dgm:pt>
    <dgm:pt modelId="{0018CC3D-0670-48B1-85F1-7AA09CFAB19D}" type="pres">
      <dgm:prSet presAssocID="{2EF8AF91-A066-4F09-A2C1-CC4186F60D4A}" presName="img" presStyleLbl="fgImgPlace1" presStyleIdx="0" presStyleCnt="3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t="-10000" b="-10000"/>
          </a:stretch>
        </a:blipFill>
      </dgm:spPr>
      <dgm:extLst>
        <a:ext uri="{E40237B7-FDA0-4F09-8148-C483321AD2D9}">
          <dgm14:cNvPr xmlns:dgm14="http://schemas.microsoft.com/office/drawing/2010/diagram" id="0" name="" descr="Cheers with solid fill"/>
        </a:ext>
      </dgm:extLst>
    </dgm:pt>
    <dgm:pt modelId="{0AF7722F-91FA-4102-8E20-544571C3353B}" type="pres">
      <dgm:prSet presAssocID="{2EF8AF91-A066-4F09-A2C1-CC4186F60D4A}" presName="text" presStyleLbl="node1" presStyleIdx="0" presStyleCnt="3">
        <dgm:presLayoutVars>
          <dgm:bulletEnabled val="1"/>
        </dgm:presLayoutVars>
      </dgm:prSet>
      <dgm:spPr/>
    </dgm:pt>
    <dgm:pt modelId="{14F0849D-F19F-41D5-8A47-FBB2F27EE6B0}" type="pres">
      <dgm:prSet presAssocID="{F243F2D7-33E7-48B0-A55F-88993DF1DEC6}" presName="spacer" presStyleCnt="0"/>
      <dgm:spPr/>
    </dgm:pt>
    <dgm:pt modelId="{4D78A98E-BDCD-4682-B627-682F908BA88E}" type="pres">
      <dgm:prSet presAssocID="{7CF2E112-F40A-42BC-8ACC-4B2786316A2F}" presName="comp" presStyleCnt="0"/>
      <dgm:spPr/>
    </dgm:pt>
    <dgm:pt modelId="{192EBA13-F63E-4506-9216-C9474BBD38CB}" type="pres">
      <dgm:prSet presAssocID="{7CF2E112-F40A-42BC-8ACC-4B2786316A2F}" presName="box" presStyleLbl="node1" presStyleIdx="1" presStyleCnt="3"/>
      <dgm:spPr/>
    </dgm:pt>
    <dgm:pt modelId="{BAAE8E9D-8729-4170-8A28-2B7E9C4F7FB5}" type="pres">
      <dgm:prSet presAssocID="{7CF2E112-F40A-42BC-8ACC-4B2786316A2F}" presName="img" presStyleLbl="fgImgPlace1" presStyleIdx="1" presStyleCnt="3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4000" b="-64000"/>
          </a:stretch>
        </a:blipFill>
      </dgm:spPr>
      <dgm:extLst>
        <a:ext uri="{E40237B7-FDA0-4F09-8148-C483321AD2D9}">
          <dgm14:cNvPr xmlns:dgm14="http://schemas.microsoft.com/office/drawing/2010/diagram" id="0" name="" descr="Woman in wheelchair counting one"/>
        </a:ext>
      </dgm:extLst>
    </dgm:pt>
    <dgm:pt modelId="{2DB1455A-90ED-4957-8BE0-06DB607D5617}" type="pres">
      <dgm:prSet presAssocID="{7CF2E112-F40A-42BC-8ACC-4B2786316A2F}" presName="text" presStyleLbl="node1" presStyleIdx="1" presStyleCnt="3">
        <dgm:presLayoutVars>
          <dgm:bulletEnabled val="1"/>
        </dgm:presLayoutVars>
      </dgm:prSet>
      <dgm:spPr/>
    </dgm:pt>
    <dgm:pt modelId="{7582AF46-EC04-4B96-9D74-CC53630923C1}" type="pres">
      <dgm:prSet presAssocID="{AB028FCC-058D-41AD-A5A2-0DE5812A2AF8}" presName="spacer" presStyleCnt="0"/>
      <dgm:spPr/>
    </dgm:pt>
    <dgm:pt modelId="{226DF4CE-9455-4396-8F1D-CF94D703FE32}" type="pres">
      <dgm:prSet presAssocID="{7C0C11C6-84CF-4EFF-8033-3702AC4DD012}" presName="comp" presStyleCnt="0"/>
      <dgm:spPr/>
    </dgm:pt>
    <dgm:pt modelId="{28CCE3B9-289F-4310-BEAD-0F45235A8704}" type="pres">
      <dgm:prSet presAssocID="{7C0C11C6-84CF-4EFF-8033-3702AC4DD012}" presName="box" presStyleLbl="node1" presStyleIdx="2" presStyleCnt="3" custLinFactNeighborX="-27558" custLinFactNeighborY="5293"/>
      <dgm:spPr/>
    </dgm:pt>
    <dgm:pt modelId="{7793B695-03B8-4149-8CBC-D174FF5A201A}" type="pres">
      <dgm:prSet presAssocID="{7C0C11C6-84CF-4EFF-8033-3702AC4DD012}" presName="img" presStyleLbl="fgImgPlace1" presStyleIdx="2" presStyleCnt="3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3000" r="-13000"/>
          </a:stretch>
        </a:blipFill>
      </dgm:spPr>
      <dgm:extLst>
        <a:ext uri="{E40237B7-FDA0-4F09-8148-C483321AD2D9}">
          <dgm14:cNvPr xmlns:dgm14="http://schemas.microsoft.com/office/drawing/2010/diagram" id="0" name="" descr="Close-up of raised hands at office training with speaker out of focus in background"/>
        </a:ext>
      </dgm:extLst>
    </dgm:pt>
    <dgm:pt modelId="{E0E0E85C-D737-4E30-9A31-0C97689154B1}" type="pres">
      <dgm:prSet presAssocID="{7C0C11C6-84CF-4EFF-8033-3702AC4DD012}" presName="text" presStyleLbl="node1" presStyleIdx="2" presStyleCnt="3">
        <dgm:presLayoutVars>
          <dgm:bulletEnabled val="1"/>
        </dgm:presLayoutVars>
      </dgm:prSet>
      <dgm:spPr/>
    </dgm:pt>
  </dgm:ptLst>
  <dgm:cxnLst>
    <dgm:cxn modelId="{3EDB6720-229B-4641-9245-B5AA1D6AAE03}" type="presOf" srcId="{7CF2E112-F40A-42BC-8ACC-4B2786316A2F}" destId="{2DB1455A-90ED-4957-8BE0-06DB607D5617}" srcOrd="1" destOrd="0" presId="urn:microsoft.com/office/officeart/2005/8/layout/vList4"/>
    <dgm:cxn modelId="{FFFDA822-6C69-454B-A0B4-FB5ECEC5923C}" type="presOf" srcId="{7C0C11C6-84CF-4EFF-8033-3702AC4DD012}" destId="{E0E0E85C-D737-4E30-9A31-0C97689154B1}" srcOrd="1" destOrd="0" presId="urn:microsoft.com/office/officeart/2005/8/layout/vList4"/>
    <dgm:cxn modelId="{A2B07A63-52E1-4ED4-81BF-2151EFE9B844}" type="presOf" srcId="{1177C00A-6996-47FD-A8F9-BA04D3195CA5}" destId="{4744CCC9-462F-4467-940B-D8881BEC85DE}" srcOrd="0" destOrd="0" presId="urn:microsoft.com/office/officeart/2005/8/layout/vList4"/>
    <dgm:cxn modelId="{908ADE9A-2B6F-440C-B287-F53D6DFC007D}" type="presOf" srcId="{7C0C11C6-84CF-4EFF-8033-3702AC4DD012}" destId="{28CCE3B9-289F-4310-BEAD-0F45235A8704}" srcOrd="0" destOrd="0" presId="urn:microsoft.com/office/officeart/2005/8/layout/vList4"/>
    <dgm:cxn modelId="{A1F5A3BC-D5CD-461A-84B0-7E2E3B3A5D19}" type="presOf" srcId="{7CF2E112-F40A-42BC-8ACC-4B2786316A2F}" destId="{192EBA13-F63E-4506-9216-C9474BBD38CB}" srcOrd="0" destOrd="0" presId="urn:microsoft.com/office/officeart/2005/8/layout/vList4"/>
    <dgm:cxn modelId="{BE3A74C5-C6E5-43B5-9A1F-677C60B5950B}" type="presOf" srcId="{2EF8AF91-A066-4F09-A2C1-CC4186F60D4A}" destId="{0AF7722F-91FA-4102-8E20-544571C3353B}" srcOrd="1" destOrd="0" presId="urn:microsoft.com/office/officeart/2005/8/layout/vList4"/>
    <dgm:cxn modelId="{E49BE4F4-B650-4765-ACC3-B4C603765F99}" srcId="{1177C00A-6996-47FD-A8F9-BA04D3195CA5}" destId="{7C0C11C6-84CF-4EFF-8033-3702AC4DD012}" srcOrd="2" destOrd="0" parTransId="{BFBFCBB8-214A-4F3C-8583-E8AE2E241D4F}" sibTransId="{0B92E3D1-C39F-4846-A74F-4334BFAB8A1F}"/>
    <dgm:cxn modelId="{A92033FA-0E97-484C-A44F-3C1FC8EE95F7}" srcId="{1177C00A-6996-47FD-A8F9-BA04D3195CA5}" destId="{7CF2E112-F40A-42BC-8ACC-4B2786316A2F}" srcOrd="1" destOrd="0" parTransId="{8207B0D2-1C47-40A0-BD7F-DF4F60EF39C1}" sibTransId="{AB028FCC-058D-41AD-A5A2-0DE5812A2AF8}"/>
    <dgm:cxn modelId="{906D19FD-39D5-4DA7-A9B4-0B18FDA0194F}" type="presOf" srcId="{2EF8AF91-A066-4F09-A2C1-CC4186F60D4A}" destId="{C9C46916-5CBE-493A-8BCB-C773ACC8A90F}" srcOrd="0" destOrd="0" presId="urn:microsoft.com/office/officeart/2005/8/layout/vList4"/>
    <dgm:cxn modelId="{1427C4FE-B8A7-46AA-8653-08BB5C24B2A0}" srcId="{1177C00A-6996-47FD-A8F9-BA04D3195CA5}" destId="{2EF8AF91-A066-4F09-A2C1-CC4186F60D4A}" srcOrd="0" destOrd="0" parTransId="{0BB468B1-B049-4D58-BC39-E9277AF2F7DA}" sibTransId="{F243F2D7-33E7-48B0-A55F-88993DF1DEC6}"/>
    <dgm:cxn modelId="{31660ECD-8362-4227-B202-B3DA38D04ED5}" type="presParOf" srcId="{4744CCC9-462F-4467-940B-D8881BEC85DE}" destId="{73059B1D-E219-438D-9098-37D36109D084}" srcOrd="0" destOrd="0" presId="urn:microsoft.com/office/officeart/2005/8/layout/vList4"/>
    <dgm:cxn modelId="{A31CFB30-7C6E-44D9-8BA8-F803386A8B0F}" type="presParOf" srcId="{73059B1D-E219-438D-9098-37D36109D084}" destId="{C9C46916-5CBE-493A-8BCB-C773ACC8A90F}" srcOrd="0" destOrd="0" presId="urn:microsoft.com/office/officeart/2005/8/layout/vList4"/>
    <dgm:cxn modelId="{97DE9462-9169-4605-8F78-A2CA674B8F43}" type="presParOf" srcId="{73059B1D-E219-438D-9098-37D36109D084}" destId="{0018CC3D-0670-48B1-85F1-7AA09CFAB19D}" srcOrd="1" destOrd="0" presId="urn:microsoft.com/office/officeart/2005/8/layout/vList4"/>
    <dgm:cxn modelId="{8F5A32C7-48E0-4B62-867A-C07A4757D2D0}" type="presParOf" srcId="{73059B1D-E219-438D-9098-37D36109D084}" destId="{0AF7722F-91FA-4102-8E20-544571C3353B}" srcOrd="2" destOrd="0" presId="urn:microsoft.com/office/officeart/2005/8/layout/vList4"/>
    <dgm:cxn modelId="{6B507B65-3FB7-4AD6-9881-54C6D6601071}" type="presParOf" srcId="{4744CCC9-462F-4467-940B-D8881BEC85DE}" destId="{14F0849D-F19F-41D5-8A47-FBB2F27EE6B0}" srcOrd="1" destOrd="0" presId="urn:microsoft.com/office/officeart/2005/8/layout/vList4"/>
    <dgm:cxn modelId="{F5F8A61C-90C4-465F-B2BE-79E05966E166}" type="presParOf" srcId="{4744CCC9-462F-4467-940B-D8881BEC85DE}" destId="{4D78A98E-BDCD-4682-B627-682F908BA88E}" srcOrd="2" destOrd="0" presId="urn:microsoft.com/office/officeart/2005/8/layout/vList4"/>
    <dgm:cxn modelId="{BF56259E-8818-454C-958D-5E0BF99EB8F0}" type="presParOf" srcId="{4D78A98E-BDCD-4682-B627-682F908BA88E}" destId="{192EBA13-F63E-4506-9216-C9474BBD38CB}" srcOrd="0" destOrd="0" presId="urn:microsoft.com/office/officeart/2005/8/layout/vList4"/>
    <dgm:cxn modelId="{BB985736-F49F-4755-914E-110100B7D7F5}" type="presParOf" srcId="{4D78A98E-BDCD-4682-B627-682F908BA88E}" destId="{BAAE8E9D-8729-4170-8A28-2B7E9C4F7FB5}" srcOrd="1" destOrd="0" presId="urn:microsoft.com/office/officeart/2005/8/layout/vList4"/>
    <dgm:cxn modelId="{F5174B8C-D123-4D35-87C7-0B532A23137D}" type="presParOf" srcId="{4D78A98E-BDCD-4682-B627-682F908BA88E}" destId="{2DB1455A-90ED-4957-8BE0-06DB607D5617}" srcOrd="2" destOrd="0" presId="urn:microsoft.com/office/officeart/2005/8/layout/vList4"/>
    <dgm:cxn modelId="{63505ED4-0057-4399-8A47-ADD6A34F7D0F}" type="presParOf" srcId="{4744CCC9-462F-4467-940B-D8881BEC85DE}" destId="{7582AF46-EC04-4B96-9D74-CC53630923C1}" srcOrd="3" destOrd="0" presId="urn:microsoft.com/office/officeart/2005/8/layout/vList4"/>
    <dgm:cxn modelId="{76632CF9-27C9-4EF2-87E3-8590F51A13FB}" type="presParOf" srcId="{4744CCC9-462F-4467-940B-D8881BEC85DE}" destId="{226DF4CE-9455-4396-8F1D-CF94D703FE32}" srcOrd="4" destOrd="0" presId="urn:microsoft.com/office/officeart/2005/8/layout/vList4"/>
    <dgm:cxn modelId="{B027F3E2-8502-47B7-90F4-C3F8AE0C2FBD}" type="presParOf" srcId="{226DF4CE-9455-4396-8F1D-CF94D703FE32}" destId="{28CCE3B9-289F-4310-BEAD-0F45235A8704}" srcOrd="0" destOrd="0" presId="urn:microsoft.com/office/officeart/2005/8/layout/vList4"/>
    <dgm:cxn modelId="{60542BB0-DFBF-4422-8C2E-89C7B694ABAF}" type="presParOf" srcId="{226DF4CE-9455-4396-8F1D-CF94D703FE32}" destId="{7793B695-03B8-4149-8CBC-D174FF5A201A}" srcOrd="1" destOrd="0" presId="urn:microsoft.com/office/officeart/2005/8/layout/vList4"/>
    <dgm:cxn modelId="{3D1D4B54-8FAF-4EAA-82A5-FA060150E7F4}" type="presParOf" srcId="{226DF4CE-9455-4396-8F1D-CF94D703FE32}" destId="{E0E0E85C-D737-4E30-9A31-0C97689154B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177C00A-6996-47FD-A8F9-BA04D3195CA5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AU"/>
        </a:p>
      </dgm:t>
    </dgm:pt>
    <dgm:pt modelId="{2EF8AF91-A066-4F09-A2C1-CC4186F60D4A}">
      <dgm:prSet phldrT="[Text]" custT="1"/>
      <dgm:spPr/>
      <dgm:t>
        <a:bodyPr/>
        <a:lstStyle/>
        <a:p>
          <a:r>
            <a:rPr lang="en-AU" sz="4300"/>
            <a:t>Step 4: Submit</a:t>
          </a:r>
        </a:p>
      </dgm:t>
      <dgm:extLst>
        <a:ext uri="{E40237B7-FDA0-4F09-8148-C483321AD2D9}">
          <dgm14:cNvPr xmlns:dgm14="http://schemas.microsoft.com/office/drawing/2010/diagram" id="0" name="" descr="Step 4: Submit"/>
        </a:ext>
      </dgm:extLst>
    </dgm:pt>
    <dgm:pt modelId="{0BB468B1-B049-4D58-BC39-E9277AF2F7DA}" type="parTrans" cxnId="{1427C4FE-B8A7-46AA-8653-08BB5C24B2A0}">
      <dgm:prSet/>
      <dgm:spPr/>
      <dgm:t>
        <a:bodyPr/>
        <a:lstStyle/>
        <a:p>
          <a:endParaRPr lang="en-AU"/>
        </a:p>
      </dgm:t>
    </dgm:pt>
    <dgm:pt modelId="{F243F2D7-33E7-48B0-A55F-88993DF1DEC6}" type="sibTrans" cxnId="{1427C4FE-B8A7-46AA-8653-08BB5C24B2A0}">
      <dgm:prSet/>
      <dgm:spPr/>
      <dgm:t>
        <a:bodyPr/>
        <a:lstStyle/>
        <a:p>
          <a:endParaRPr lang="en-AU"/>
        </a:p>
      </dgm:t>
    </dgm:pt>
    <dgm:pt modelId="{4744CCC9-462F-4467-940B-D8881BEC85DE}" type="pres">
      <dgm:prSet presAssocID="{1177C00A-6996-47FD-A8F9-BA04D3195CA5}" presName="linear" presStyleCnt="0">
        <dgm:presLayoutVars>
          <dgm:dir/>
          <dgm:resizeHandles val="exact"/>
        </dgm:presLayoutVars>
      </dgm:prSet>
      <dgm:spPr/>
    </dgm:pt>
    <dgm:pt modelId="{73059B1D-E219-438D-9098-37D36109D084}" type="pres">
      <dgm:prSet presAssocID="{2EF8AF91-A066-4F09-A2C1-CC4186F60D4A}" presName="comp" presStyleCnt="0"/>
      <dgm:spPr/>
    </dgm:pt>
    <dgm:pt modelId="{C9C46916-5CBE-493A-8BCB-C773ACC8A90F}" type="pres">
      <dgm:prSet presAssocID="{2EF8AF91-A066-4F09-A2C1-CC4186F60D4A}" presName="box" presStyleLbl="node1" presStyleIdx="0" presStyleCnt="1"/>
      <dgm:spPr/>
    </dgm:pt>
    <dgm:pt modelId="{0018CC3D-0670-48B1-85F1-7AA09CFAB19D}" type="pres">
      <dgm:prSet presAssocID="{2EF8AF91-A066-4F09-A2C1-CC4186F60D4A}" presName="img" presStyleLbl="fgImgPlace1" presStyleIdx="0" presStyleCnt="1" custScaleY="96687"/>
      <dgm:spPr>
        <a:blipFill rotWithShape="1">
          <a:blip xmlns:r="http://schemas.openxmlformats.org/officeDocument/2006/relationships" r:embed="rId1"/>
          <a:srcRect/>
          <a:stretch>
            <a:fillRect l="-34000" r="-34000"/>
          </a:stretch>
        </a:blipFill>
      </dgm:spPr>
      <dgm:extLst>
        <a:ext uri="{E40237B7-FDA0-4F09-8148-C483321AD2D9}">
          <dgm14:cNvPr xmlns:dgm14="http://schemas.microsoft.com/office/drawing/2010/diagram" id="0" name="" descr="Cheers with solid fill"/>
        </a:ext>
      </dgm:extLst>
    </dgm:pt>
    <dgm:pt modelId="{0AF7722F-91FA-4102-8E20-544571C3353B}" type="pres">
      <dgm:prSet presAssocID="{2EF8AF91-A066-4F09-A2C1-CC4186F60D4A}" presName="text" presStyleLbl="node1" presStyleIdx="0" presStyleCnt="1">
        <dgm:presLayoutVars>
          <dgm:bulletEnabled val="1"/>
        </dgm:presLayoutVars>
      </dgm:prSet>
      <dgm:spPr/>
    </dgm:pt>
  </dgm:ptLst>
  <dgm:cxnLst>
    <dgm:cxn modelId="{A2B07A63-52E1-4ED4-81BF-2151EFE9B844}" type="presOf" srcId="{1177C00A-6996-47FD-A8F9-BA04D3195CA5}" destId="{4744CCC9-462F-4467-940B-D8881BEC85DE}" srcOrd="0" destOrd="0" presId="urn:microsoft.com/office/officeart/2005/8/layout/vList4"/>
    <dgm:cxn modelId="{BE3A74C5-C6E5-43B5-9A1F-677C60B5950B}" type="presOf" srcId="{2EF8AF91-A066-4F09-A2C1-CC4186F60D4A}" destId="{0AF7722F-91FA-4102-8E20-544571C3353B}" srcOrd="1" destOrd="0" presId="urn:microsoft.com/office/officeart/2005/8/layout/vList4"/>
    <dgm:cxn modelId="{906D19FD-39D5-4DA7-A9B4-0B18FDA0194F}" type="presOf" srcId="{2EF8AF91-A066-4F09-A2C1-CC4186F60D4A}" destId="{C9C46916-5CBE-493A-8BCB-C773ACC8A90F}" srcOrd="0" destOrd="0" presId="urn:microsoft.com/office/officeart/2005/8/layout/vList4"/>
    <dgm:cxn modelId="{1427C4FE-B8A7-46AA-8653-08BB5C24B2A0}" srcId="{1177C00A-6996-47FD-A8F9-BA04D3195CA5}" destId="{2EF8AF91-A066-4F09-A2C1-CC4186F60D4A}" srcOrd="0" destOrd="0" parTransId="{0BB468B1-B049-4D58-BC39-E9277AF2F7DA}" sibTransId="{F243F2D7-33E7-48B0-A55F-88993DF1DEC6}"/>
    <dgm:cxn modelId="{31660ECD-8362-4227-B202-B3DA38D04ED5}" type="presParOf" srcId="{4744CCC9-462F-4467-940B-D8881BEC85DE}" destId="{73059B1D-E219-438D-9098-37D36109D084}" srcOrd="0" destOrd="0" presId="urn:microsoft.com/office/officeart/2005/8/layout/vList4"/>
    <dgm:cxn modelId="{A31CFB30-7C6E-44D9-8BA8-F803386A8B0F}" type="presParOf" srcId="{73059B1D-E219-438D-9098-37D36109D084}" destId="{C9C46916-5CBE-493A-8BCB-C773ACC8A90F}" srcOrd="0" destOrd="0" presId="urn:microsoft.com/office/officeart/2005/8/layout/vList4"/>
    <dgm:cxn modelId="{97DE9462-9169-4605-8F78-A2CA674B8F43}" type="presParOf" srcId="{73059B1D-E219-438D-9098-37D36109D084}" destId="{0018CC3D-0670-48B1-85F1-7AA09CFAB19D}" srcOrd="1" destOrd="0" presId="urn:microsoft.com/office/officeart/2005/8/layout/vList4"/>
    <dgm:cxn modelId="{8F5A32C7-48E0-4B62-867A-C07A4757D2D0}" type="presParOf" srcId="{73059B1D-E219-438D-9098-37D36109D084}" destId="{0AF7722F-91FA-4102-8E20-544571C3353B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9C46916-5CBE-493A-8BCB-C773ACC8A90F}">
      <dsp:nvSpPr>
        <dsp:cNvPr id="0" name=""/>
        <dsp:cNvSpPr/>
      </dsp:nvSpPr>
      <dsp:spPr>
        <a:xfrm>
          <a:off x="0" y="0"/>
          <a:ext cx="5486400" cy="15394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l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4300" kern="1200"/>
            <a:t>Step1: Eligibility </a:t>
          </a:r>
        </a:p>
      </dsp:txBody>
      <dsp:txXfrm>
        <a:off x="1251221" y="0"/>
        <a:ext cx="4235178" cy="1539416"/>
      </dsp:txXfrm>
    </dsp:sp>
    <dsp:sp modelId="{0018CC3D-0670-48B1-85F1-7AA09CFAB19D}">
      <dsp:nvSpPr>
        <dsp:cNvPr id="0" name=""/>
        <dsp:cNvSpPr/>
      </dsp:nvSpPr>
      <dsp:spPr>
        <a:xfrm>
          <a:off x="153941" y="153941"/>
          <a:ext cx="1097280" cy="123153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t="-10000" b="-1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92EBA13-F63E-4506-9216-C9474BBD38CB}">
      <dsp:nvSpPr>
        <dsp:cNvPr id="0" name=""/>
        <dsp:cNvSpPr/>
      </dsp:nvSpPr>
      <dsp:spPr>
        <a:xfrm>
          <a:off x="0" y="1693357"/>
          <a:ext cx="5486400" cy="15394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l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4300" kern="1200"/>
            <a:t>Step 2: Applicant Details</a:t>
          </a:r>
        </a:p>
      </dsp:txBody>
      <dsp:txXfrm>
        <a:off x="1251221" y="1693357"/>
        <a:ext cx="4235178" cy="1539416"/>
      </dsp:txXfrm>
    </dsp:sp>
    <dsp:sp modelId="{BAAE8E9D-8729-4170-8A28-2B7E9C4F7FB5}">
      <dsp:nvSpPr>
        <dsp:cNvPr id="0" name=""/>
        <dsp:cNvSpPr/>
      </dsp:nvSpPr>
      <dsp:spPr>
        <a:xfrm>
          <a:off x="153941" y="1847299"/>
          <a:ext cx="1097280" cy="123153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4000" b="-6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8CCE3B9-289F-4310-BEAD-0F45235A8704}">
      <dsp:nvSpPr>
        <dsp:cNvPr id="0" name=""/>
        <dsp:cNvSpPr/>
      </dsp:nvSpPr>
      <dsp:spPr>
        <a:xfrm>
          <a:off x="0" y="3386715"/>
          <a:ext cx="5486400" cy="15394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l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4300" kern="1200"/>
            <a:t>Step 3: Your Skills and Experience</a:t>
          </a:r>
        </a:p>
      </dsp:txBody>
      <dsp:txXfrm>
        <a:off x="1251221" y="3386715"/>
        <a:ext cx="4235178" cy="1539416"/>
      </dsp:txXfrm>
    </dsp:sp>
    <dsp:sp modelId="{7793B695-03B8-4149-8CBC-D174FF5A201A}">
      <dsp:nvSpPr>
        <dsp:cNvPr id="0" name=""/>
        <dsp:cNvSpPr/>
      </dsp:nvSpPr>
      <dsp:spPr>
        <a:xfrm>
          <a:off x="153941" y="3540657"/>
          <a:ext cx="1097280" cy="123153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3000" r="-1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9C46916-5CBE-493A-8BCB-C773ACC8A90F}">
      <dsp:nvSpPr>
        <dsp:cNvPr id="0" name=""/>
        <dsp:cNvSpPr/>
      </dsp:nvSpPr>
      <dsp:spPr>
        <a:xfrm>
          <a:off x="0" y="0"/>
          <a:ext cx="5486400" cy="14395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l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4300" kern="1200"/>
            <a:t>Step 4: Submit</a:t>
          </a:r>
        </a:p>
      </dsp:txBody>
      <dsp:txXfrm>
        <a:off x="1241230" y="0"/>
        <a:ext cx="4245169" cy="1439501"/>
      </dsp:txXfrm>
    </dsp:sp>
    <dsp:sp modelId="{0018CC3D-0670-48B1-85F1-7AA09CFAB19D}">
      <dsp:nvSpPr>
        <dsp:cNvPr id="0" name=""/>
        <dsp:cNvSpPr/>
      </dsp:nvSpPr>
      <dsp:spPr>
        <a:xfrm>
          <a:off x="143950" y="163026"/>
          <a:ext cx="1097280" cy="111344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l="-34000" r="-3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9AE0F8FF0D64ABEA8D1E5F87AF4A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3DA02-9642-41E7-93D6-E91BD411959A}"/>
      </w:docPartPr>
      <w:docPartBody>
        <w:p w:rsidR="00F566F8" w:rsidRDefault="00024945" w:rsidP="00024945">
          <w:pPr>
            <w:pStyle w:val="19AE0F8FF0D64ABEA8D1E5F87AF4A4A41"/>
          </w:pPr>
          <w:r>
            <w:rPr>
              <w:rStyle w:val="PlaceholderText"/>
            </w:rPr>
            <w:t>……………………………………………</w:t>
          </w:r>
          <w:r w:rsidRPr="00B568C1">
            <w:rPr>
              <w:rStyle w:val="PlaceholderText"/>
            </w:rPr>
            <w:t>.</w:t>
          </w:r>
        </w:p>
      </w:docPartBody>
    </w:docPart>
    <w:docPart>
      <w:docPartPr>
        <w:name w:val="3FB612A5A1FD406FA4FE682915DFB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506C9-FAEC-443F-B351-6498BDFF0102}"/>
      </w:docPartPr>
      <w:docPartBody>
        <w:p w:rsidR="00F566F8" w:rsidRDefault="00024945" w:rsidP="00024945">
          <w:pPr>
            <w:pStyle w:val="3FB612A5A1FD406FA4FE682915DFB9811"/>
          </w:pPr>
          <w:r>
            <w:rPr>
              <w:rStyle w:val="PlaceholderText"/>
            </w:rPr>
            <w:t>……………………………………………</w:t>
          </w:r>
          <w:r w:rsidRPr="00B568C1">
            <w:rPr>
              <w:rStyle w:val="PlaceholderText"/>
            </w:rPr>
            <w:t>..</w:t>
          </w:r>
        </w:p>
      </w:docPartBody>
    </w:docPart>
    <w:docPart>
      <w:docPartPr>
        <w:name w:val="61CA6FF075E648A18700F213E4702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4C92FC-F164-42FE-87CC-7299834FE761}"/>
      </w:docPartPr>
      <w:docPartBody>
        <w:p w:rsidR="00F566F8" w:rsidRDefault="00024945" w:rsidP="00024945">
          <w:pPr>
            <w:pStyle w:val="61CA6FF075E648A18700F213E47028351"/>
          </w:pPr>
          <w:r>
            <w:rPr>
              <w:rStyle w:val="PlaceholderText"/>
            </w:rPr>
            <w:t>……………………………………………</w:t>
          </w:r>
          <w:r w:rsidRPr="00B568C1">
            <w:rPr>
              <w:rStyle w:val="PlaceholderText"/>
            </w:rPr>
            <w:t>..</w:t>
          </w:r>
        </w:p>
      </w:docPartBody>
    </w:docPart>
    <w:docPart>
      <w:docPartPr>
        <w:name w:val="E507E226FDE4423CBA65149D48606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FB96F8-236A-49E6-B6E8-66D71B1271B8}"/>
      </w:docPartPr>
      <w:docPartBody>
        <w:p w:rsidR="00F566F8" w:rsidRDefault="00024945" w:rsidP="00024945">
          <w:pPr>
            <w:pStyle w:val="E507E226FDE4423CBA65149D48606F7C1"/>
          </w:pPr>
          <w:r>
            <w:rPr>
              <w:rStyle w:val="PlaceholderText"/>
            </w:rPr>
            <w:t>……………………………………………</w:t>
          </w:r>
          <w:r w:rsidRPr="00B568C1">
            <w:rPr>
              <w:rStyle w:val="PlaceholderText"/>
            </w:rPr>
            <w:t>..</w:t>
          </w:r>
        </w:p>
      </w:docPartBody>
    </w:docPart>
    <w:docPart>
      <w:docPartPr>
        <w:name w:val="578F391636A24363AB6C5A169753C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F2409-E31F-49D0-8A4A-51C19D7CA1BE}"/>
      </w:docPartPr>
      <w:docPartBody>
        <w:p w:rsidR="00F566F8" w:rsidRDefault="00024945" w:rsidP="00024945">
          <w:pPr>
            <w:pStyle w:val="578F391636A24363AB6C5A169753C8211"/>
          </w:pPr>
          <w:r>
            <w:rPr>
              <w:rStyle w:val="PlaceholderText"/>
            </w:rPr>
            <w:t>……………………………………………</w:t>
          </w:r>
          <w:r w:rsidRPr="00B568C1">
            <w:rPr>
              <w:rStyle w:val="PlaceholderText"/>
            </w:rPr>
            <w:t>..</w:t>
          </w:r>
        </w:p>
      </w:docPartBody>
    </w:docPart>
    <w:docPart>
      <w:docPartPr>
        <w:name w:val="D71E2BFDE21D4F5C80419EE9E05F2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D9339-99BB-46E9-8174-82F112343A30}"/>
      </w:docPartPr>
      <w:docPartBody>
        <w:p w:rsidR="00F566F8" w:rsidRDefault="00024945" w:rsidP="00024945">
          <w:pPr>
            <w:pStyle w:val="D71E2BFDE21D4F5C80419EE9E05F230D1"/>
          </w:pPr>
          <w:r>
            <w:rPr>
              <w:rStyle w:val="PlaceholderText"/>
            </w:rPr>
            <w:t>……………………………………………</w:t>
          </w:r>
          <w:r w:rsidRPr="00B568C1">
            <w:rPr>
              <w:rStyle w:val="PlaceholderText"/>
            </w:rPr>
            <w:t>.</w:t>
          </w:r>
        </w:p>
      </w:docPartBody>
    </w:docPart>
    <w:docPart>
      <w:docPartPr>
        <w:name w:val="FEA979F7A1074B6BB1F7A591FB20C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DA7EE-159A-404E-A418-3025D6E74016}"/>
      </w:docPartPr>
      <w:docPartBody>
        <w:p w:rsidR="00E95A7E" w:rsidRDefault="00024945" w:rsidP="00024945">
          <w:pPr>
            <w:pStyle w:val="FEA979F7A1074B6BB1F7A591FB20C633"/>
          </w:pPr>
          <w:r>
            <w:rPr>
              <w:rStyle w:val="PlaceholderText"/>
            </w:rPr>
            <w:t>……………………………………………</w:t>
          </w:r>
          <w:r w:rsidRPr="00B568C1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AA5"/>
    <w:rsid w:val="0000672A"/>
    <w:rsid w:val="00024945"/>
    <w:rsid w:val="001C2771"/>
    <w:rsid w:val="0023027A"/>
    <w:rsid w:val="00244184"/>
    <w:rsid w:val="0026705A"/>
    <w:rsid w:val="002D1B36"/>
    <w:rsid w:val="004431FA"/>
    <w:rsid w:val="00453918"/>
    <w:rsid w:val="004D7FC6"/>
    <w:rsid w:val="004E433A"/>
    <w:rsid w:val="0051312A"/>
    <w:rsid w:val="005A3284"/>
    <w:rsid w:val="006B5AA5"/>
    <w:rsid w:val="006D492F"/>
    <w:rsid w:val="00734654"/>
    <w:rsid w:val="007B04BA"/>
    <w:rsid w:val="007E31CE"/>
    <w:rsid w:val="009F6958"/>
    <w:rsid w:val="00A137E1"/>
    <w:rsid w:val="00A80604"/>
    <w:rsid w:val="00A90AF3"/>
    <w:rsid w:val="00AD4130"/>
    <w:rsid w:val="00AF4EC9"/>
    <w:rsid w:val="00BB3CA9"/>
    <w:rsid w:val="00C61E32"/>
    <w:rsid w:val="00CE5C58"/>
    <w:rsid w:val="00CF7FAC"/>
    <w:rsid w:val="00D314A2"/>
    <w:rsid w:val="00DC1CF1"/>
    <w:rsid w:val="00E77DAD"/>
    <w:rsid w:val="00E940C2"/>
    <w:rsid w:val="00E95A7E"/>
    <w:rsid w:val="00ED0BAD"/>
    <w:rsid w:val="00F56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24945"/>
    <w:rPr>
      <w:color w:val="808080"/>
    </w:rPr>
  </w:style>
  <w:style w:type="paragraph" w:customStyle="1" w:styleId="FEA979F7A1074B6BB1F7A591FB20C633">
    <w:name w:val="FEA979F7A1074B6BB1F7A591FB20C633"/>
    <w:rsid w:val="00024945"/>
    <w:pPr>
      <w:spacing w:after="200" w:line="276" w:lineRule="auto"/>
    </w:pPr>
    <w:rPr>
      <w:rFonts w:cstheme="minorHAnsi"/>
      <w:color w:val="000000" w:themeColor="text1"/>
      <w:kern w:val="0"/>
      <w:sz w:val="24"/>
      <w:szCs w:val="28"/>
      <w:lang w:eastAsia="en-US"/>
      <w14:ligatures w14:val="none"/>
    </w:rPr>
  </w:style>
  <w:style w:type="paragraph" w:customStyle="1" w:styleId="19AE0F8FF0D64ABEA8D1E5F87AF4A4A41">
    <w:name w:val="19AE0F8FF0D64ABEA8D1E5F87AF4A4A41"/>
    <w:rsid w:val="00024945"/>
    <w:pPr>
      <w:spacing w:after="200" w:line="276" w:lineRule="auto"/>
      <w:ind w:left="-3"/>
    </w:pPr>
    <w:rPr>
      <w:rFonts w:cstheme="minorHAnsi"/>
      <w:color w:val="000000" w:themeColor="text1"/>
      <w:kern w:val="0"/>
      <w:sz w:val="24"/>
      <w:szCs w:val="24"/>
      <w:lang w:eastAsia="en-US"/>
      <w14:ligatures w14:val="none"/>
    </w:rPr>
  </w:style>
  <w:style w:type="paragraph" w:customStyle="1" w:styleId="3FB612A5A1FD406FA4FE682915DFB9811">
    <w:name w:val="3FB612A5A1FD406FA4FE682915DFB9811"/>
    <w:rsid w:val="00024945"/>
    <w:pPr>
      <w:spacing w:after="200" w:line="276" w:lineRule="auto"/>
      <w:ind w:left="-3"/>
    </w:pPr>
    <w:rPr>
      <w:rFonts w:cstheme="minorHAnsi"/>
      <w:color w:val="000000" w:themeColor="text1"/>
      <w:kern w:val="0"/>
      <w:sz w:val="24"/>
      <w:szCs w:val="24"/>
      <w:lang w:eastAsia="en-US"/>
      <w14:ligatures w14:val="none"/>
    </w:rPr>
  </w:style>
  <w:style w:type="paragraph" w:customStyle="1" w:styleId="61CA6FF075E648A18700F213E47028351">
    <w:name w:val="61CA6FF075E648A18700F213E47028351"/>
    <w:rsid w:val="00024945"/>
    <w:pPr>
      <w:spacing w:after="200" w:line="276" w:lineRule="auto"/>
      <w:ind w:left="-3"/>
    </w:pPr>
    <w:rPr>
      <w:rFonts w:cstheme="minorHAnsi"/>
      <w:color w:val="000000" w:themeColor="text1"/>
      <w:kern w:val="0"/>
      <w:sz w:val="24"/>
      <w:szCs w:val="24"/>
      <w:lang w:eastAsia="en-US"/>
      <w14:ligatures w14:val="none"/>
    </w:rPr>
  </w:style>
  <w:style w:type="paragraph" w:customStyle="1" w:styleId="E507E226FDE4423CBA65149D48606F7C1">
    <w:name w:val="E507E226FDE4423CBA65149D48606F7C1"/>
    <w:rsid w:val="00024945"/>
    <w:pPr>
      <w:spacing w:after="200" w:line="276" w:lineRule="auto"/>
      <w:ind w:left="-3"/>
    </w:pPr>
    <w:rPr>
      <w:rFonts w:cstheme="minorHAnsi"/>
      <w:color w:val="000000" w:themeColor="text1"/>
      <w:kern w:val="0"/>
      <w:sz w:val="24"/>
      <w:szCs w:val="24"/>
      <w:lang w:eastAsia="en-US"/>
      <w14:ligatures w14:val="none"/>
    </w:rPr>
  </w:style>
  <w:style w:type="paragraph" w:customStyle="1" w:styleId="578F391636A24363AB6C5A169753C8211">
    <w:name w:val="578F391636A24363AB6C5A169753C8211"/>
    <w:rsid w:val="00024945"/>
    <w:pPr>
      <w:spacing w:after="200" w:line="276" w:lineRule="auto"/>
      <w:ind w:left="-3"/>
    </w:pPr>
    <w:rPr>
      <w:rFonts w:cstheme="minorHAnsi"/>
      <w:color w:val="000000" w:themeColor="text1"/>
      <w:kern w:val="0"/>
      <w:sz w:val="24"/>
      <w:szCs w:val="24"/>
      <w:lang w:eastAsia="en-US"/>
      <w14:ligatures w14:val="none"/>
    </w:rPr>
  </w:style>
  <w:style w:type="paragraph" w:customStyle="1" w:styleId="D71E2BFDE21D4F5C80419EE9E05F230D1">
    <w:name w:val="D71E2BFDE21D4F5C80419EE9E05F230D1"/>
    <w:rsid w:val="00024945"/>
    <w:pPr>
      <w:spacing w:after="200" w:line="276" w:lineRule="auto"/>
      <w:ind w:left="-3"/>
    </w:pPr>
    <w:rPr>
      <w:rFonts w:cstheme="minorHAnsi"/>
      <w:color w:val="000000" w:themeColor="text1"/>
      <w:kern w:val="0"/>
      <w:sz w:val="24"/>
      <w:szCs w:val="24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DRP">
      <a:dk1>
        <a:srgbClr val="2C3849"/>
      </a:dk1>
      <a:lt1>
        <a:srgbClr val="FFFFFF"/>
      </a:lt1>
      <a:dk2>
        <a:srgbClr val="44546A"/>
      </a:dk2>
      <a:lt2>
        <a:srgbClr val="CCCCCC"/>
      </a:lt2>
      <a:accent1>
        <a:srgbClr val="2C3849"/>
      </a:accent1>
      <a:accent2>
        <a:srgbClr val="ED7D31"/>
      </a:accent2>
      <a:accent3>
        <a:srgbClr val="4488AB"/>
      </a:accent3>
      <a:accent4>
        <a:srgbClr val="BF4593"/>
      </a:accent4>
      <a:accent5>
        <a:srgbClr val="614393"/>
      </a:accent5>
      <a:accent6>
        <a:srgbClr val="969CA3"/>
      </a:accent6>
      <a:hlink>
        <a:srgbClr val="614393"/>
      </a:hlink>
      <a:folHlink>
        <a:srgbClr val="BF459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a05e3b7-cbf2-48c7-a971-82a4b2f90945">
      <UserInfo>
        <DisplayName>DE WOLFE, Paul</DisplayName>
        <AccountId>1879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A61F390F41F8429C92C9907FC431CA" ma:contentTypeVersion="3" ma:contentTypeDescription="Create a new document." ma:contentTypeScope="" ma:versionID="ddd89320b12f510839c894ef7a87aeec">
  <xsd:schema xmlns:xsd="http://www.w3.org/2001/XMLSchema" xmlns:xs="http://www.w3.org/2001/XMLSchema" xmlns:p="http://schemas.microsoft.com/office/2006/metadata/properties" xmlns:ns2="ba05e3b7-cbf2-48c7-a971-82a4b2f90945" targetNamespace="http://schemas.microsoft.com/office/2006/metadata/properties" ma:root="true" ma:fieldsID="8dc7fde5848367fab09c557df0de5e54" ns2:_="">
    <xsd:import namespace="ba05e3b7-cbf2-48c7-a971-82a4b2f9094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05e3b7-cbf2-48c7-a971-82a4b2f9094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4D7115-DABC-4BB9-B5A8-C79C2D7A48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60B502-E4B6-4587-9D32-04DF4442705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A7201B4-40D9-475F-BE05-B22D4880728F}">
  <ds:schemaRefs>
    <ds:schemaRef ds:uri="http://schemas.microsoft.com/office/2006/metadata/properties"/>
    <ds:schemaRef ds:uri="http://schemas.microsoft.com/office/infopath/2007/PartnerControls"/>
    <ds:schemaRef ds:uri="ba05e3b7-cbf2-48c7-a971-82a4b2f90945"/>
  </ds:schemaRefs>
</ds:datastoreItem>
</file>

<file path=customXml/itemProps4.xml><?xml version="1.0" encoding="utf-8"?>
<ds:datastoreItem xmlns:ds="http://schemas.openxmlformats.org/officeDocument/2006/customXml" ds:itemID="{648E8C7F-5820-4F57-947C-FCEBC45988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05e3b7-cbf2-48c7-a971-82a4b2f909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7. Director Nomination Form (002).dotx</Template>
  <TotalTime>977</TotalTime>
  <Pages>9</Pages>
  <Words>1269</Words>
  <Characters>7208</Characters>
  <Application>Microsoft Office Word</Application>
  <DocSecurity>0</DocSecurity>
  <Lines>167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Chair of the NDRP Board Nomination Form</vt:lpstr>
    </vt:vector>
  </TitlesOfParts>
  <Company>The Social Deck</Company>
  <LinksUpToDate>false</LinksUpToDate>
  <CharactersWithSpaces>8449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Chair of the NDRP Board Nomination Form</dc:title>
  <dc:subject/>
  <dc:creator>Tessa de Vries</dc:creator>
  <cp:keywords>[SEC=OFFICIAL]</cp:keywords>
  <dc:description/>
  <cp:lastModifiedBy>MILLER, Vicky</cp:lastModifiedBy>
  <cp:revision>19</cp:revision>
  <cp:lastPrinted>2022-07-19T23:09:00Z</cp:lastPrinted>
  <dcterms:created xsi:type="dcterms:W3CDTF">2024-03-22T05:14:00Z</dcterms:created>
  <dcterms:modified xsi:type="dcterms:W3CDTF">2024-04-11T01:02:00Z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0x01010011A61F390F41F8429C92C9907FC431CA</vt:lpwstr>
  </property>
  <property fmtid="{D5CDD505-2E9C-101B-9397-08002B2CF9AE}" pid="3" name="MediaServiceImageTags">
    <vt:lpwstr/>
  </property>
  <property fmtid="{D5CDD505-2E9C-101B-9397-08002B2CF9AE}" pid="4" name="PM_ProtectiveMarkingImage_Header">
    <vt:lpwstr>C:\Program Files (x86)\Common Files\janusNET Shared\janusSEAL\Images\DocumentSlashBlue.png</vt:lpwstr>
  </property>
  <property fmtid="{D5CDD505-2E9C-101B-9397-08002B2CF9AE}" pid="5" name="PM_Caveats_Count">
    <vt:lpwstr>0</vt:lpwstr>
  </property>
  <property fmtid="{D5CDD505-2E9C-101B-9397-08002B2CF9AE}" pid="6" name="PM_DisplayValueSecClassificationWithQualifier">
    <vt:lpwstr>OFFICIAL</vt:lpwstr>
  </property>
  <property fmtid="{D5CDD505-2E9C-101B-9397-08002B2CF9AE}" pid="7" name="PM_Qualifier">
    <vt:lpwstr/>
  </property>
  <property fmtid="{D5CDD505-2E9C-101B-9397-08002B2CF9AE}" pid="8" name="PM_SecurityClassification">
    <vt:lpwstr>OFFICIAL</vt:lpwstr>
  </property>
  <property fmtid="{D5CDD505-2E9C-101B-9397-08002B2CF9AE}" pid="9" name="PM_InsertionValue">
    <vt:lpwstr>OFFICIAL</vt:lpwstr>
  </property>
  <property fmtid="{D5CDD505-2E9C-101B-9397-08002B2CF9AE}" pid="10" name="PM_Originating_FileId">
    <vt:lpwstr>D79A1611FDF8484EB01928204A740F70</vt:lpwstr>
  </property>
  <property fmtid="{D5CDD505-2E9C-101B-9397-08002B2CF9AE}" pid="11" name="PM_ProtectiveMarkingValue_Footer">
    <vt:lpwstr>OFFICIAL</vt:lpwstr>
  </property>
  <property fmtid="{D5CDD505-2E9C-101B-9397-08002B2CF9AE}" pid="12" name="PM_Originator_Hash_SHA1">
    <vt:lpwstr>DAACB08450204C0F46DD78BFF6F8049364488490</vt:lpwstr>
  </property>
  <property fmtid="{D5CDD505-2E9C-101B-9397-08002B2CF9AE}" pid="13" name="PM_OriginationTimeStamp">
    <vt:lpwstr>2024-03-22T08:59:48Z</vt:lpwstr>
  </property>
  <property fmtid="{D5CDD505-2E9C-101B-9397-08002B2CF9AE}" pid="14" name="PM_ProtectiveMarkingValue_Header">
    <vt:lpwstr>OFFICIAL</vt:lpwstr>
  </property>
  <property fmtid="{D5CDD505-2E9C-101B-9397-08002B2CF9AE}" pid="15" name="PM_ProtectiveMarkingImage_Footer">
    <vt:lpwstr>C:\Program Files (x86)\Common Files\janusNET Shared\janusSEAL\Images\DocumentSlashBlue.png</vt:lpwstr>
  </property>
  <property fmtid="{D5CDD505-2E9C-101B-9397-08002B2CF9AE}" pid="16" name="PM_Namespace">
    <vt:lpwstr>gov.au</vt:lpwstr>
  </property>
  <property fmtid="{D5CDD505-2E9C-101B-9397-08002B2CF9AE}" pid="17" name="PM_Version">
    <vt:lpwstr>2018.4</vt:lpwstr>
  </property>
  <property fmtid="{D5CDD505-2E9C-101B-9397-08002B2CF9AE}" pid="18" name="PM_Note">
    <vt:lpwstr/>
  </property>
  <property fmtid="{D5CDD505-2E9C-101B-9397-08002B2CF9AE}" pid="19" name="PM_Markers">
    <vt:lpwstr/>
  </property>
  <property fmtid="{D5CDD505-2E9C-101B-9397-08002B2CF9AE}" pid="20" name="PM_Display">
    <vt:lpwstr>OFFICIAL</vt:lpwstr>
  </property>
  <property fmtid="{D5CDD505-2E9C-101B-9397-08002B2CF9AE}" pid="21" name="PM_Hash_Version">
    <vt:lpwstr>2022.1</vt:lpwstr>
  </property>
  <property fmtid="{D5CDD505-2E9C-101B-9397-08002B2CF9AE}" pid="22" name="PM_Hash_Salt_Prev">
    <vt:lpwstr>868E243282AB7723CBED6EA4665F8395</vt:lpwstr>
  </property>
  <property fmtid="{D5CDD505-2E9C-101B-9397-08002B2CF9AE}" pid="23" name="PM_Hash_Salt">
    <vt:lpwstr>07269E9CF8BD098F1464C575CDC7B455</vt:lpwstr>
  </property>
  <property fmtid="{D5CDD505-2E9C-101B-9397-08002B2CF9AE}" pid="24" name="PM_Hash_SHA1">
    <vt:lpwstr>869420AFB1C96122501D12139B334797DD8A52F7</vt:lpwstr>
  </property>
  <property fmtid="{D5CDD505-2E9C-101B-9397-08002B2CF9AE}" pid="25" name="PM_OriginatorUserAccountName_SHA256">
    <vt:lpwstr>9871F6CFFBF84B5DD096BCB24488EABDE9250CEAA716568F68B24D42DED533FD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_SecurityClassification_Prev">
    <vt:lpwstr>OFFICIAL</vt:lpwstr>
  </property>
  <property fmtid="{D5CDD505-2E9C-101B-9397-08002B2CF9AE}" pid="28" name="PM_Qualifier_Prev">
    <vt:lpwstr/>
  </property>
  <property fmtid="{D5CDD505-2E9C-101B-9397-08002B2CF9AE}" pid="29" name="PMHMAC">
    <vt:lpwstr>v=2022.1;a=SHA256;h=55FC59149597B7D5542ED78203A949E4E7CD93A1C5E85D1BB2128E577B4E5A26</vt:lpwstr>
  </property>
  <property fmtid="{D5CDD505-2E9C-101B-9397-08002B2CF9AE}" pid="30" name="PMUuid">
    <vt:lpwstr>v=2022.2;d=gov.au;g=46DD6D7C-8107-577B-BC6E-F348953B2E44</vt:lpwstr>
  </property>
  <property fmtid="{D5CDD505-2E9C-101B-9397-08002B2CF9AE}" pid="31" name="_AdHocReviewCycleID">
    <vt:i4>-45549591</vt:i4>
  </property>
  <property fmtid="{D5CDD505-2E9C-101B-9397-08002B2CF9AE}" pid="32" name="_NewReviewCycle">
    <vt:lpwstr/>
  </property>
  <property fmtid="{D5CDD505-2E9C-101B-9397-08002B2CF9AE}" pid="33" name="_EmailSubject">
    <vt:lpwstr>Ticket 13171 - NDRP Chair EOI Templates and attachments [SEC=OFFICIAL]</vt:lpwstr>
  </property>
  <property fmtid="{D5CDD505-2E9C-101B-9397-08002B2CF9AE}" pid="34" name="_AuthorEmail">
    <vt:lpwstr>Hiren.BHAVSAR@dss.gov.au</vt:lpwstr>
  </property>
  <property fmtid="{D5CDD505-2E9C-101B-9397-08002B2CF9AE}" pid="35" name="_AuthorEmailDisplayName">
    <vt:lpwstr>BHAVSAR, Hiren</vt:lpwstr>
  </property>
  <property fmtid="{D5CDD505-2E9C-101B-9397-08002B2CF9AE}" pid="36" name="MSIP_Label_eb34d90b-fc41-464d-af60-f74d721d0790_SetDate">
    <vt:lpwstr>2024-03-22T08:59:48Z</vt:lpwstr>
  </property>
  <property fmtid="{D5CDD505-2E9C-101B-9397-08002B2CF9AE}" pid="37" name="MSIP_Label_eb34d90b-fc41-464d-af60-f74d721d0790_Name">
    <vt:lpwstr>OFFICIAL</vt:lpwstr>
  </property>
  <property fmtid="{D5CDD505-2E9C-101B-9397-08002B2CF9AE}" pid="38" name="MSIP_Label_eb34d90b-fc41-464d-af60-f74d721d0790_SiteId">
    <vt:lpwstr>61e36dd1-ca6e-4d61-aa0a-2b4eb88317a3</vt:lpwstr>
  </property>
  <property fmtid="{D5CDD505-2E9C-101B-9397-08002B2CF9AE}" pid="39" name="MSIP_Label_eb34d90b-fc41-464d-af60-f74d721d0790_ContentBits">
    <vt:lpwstr>0</vt:lpwstr>
  </property>
  <property fmtid="{D5CDD505-2E9C-101B-9397-08002B2CF9AE}" pid="40" name="MSIP_Label_eb34d90b-fc41-464d-af60-f74d721d0790_Enabled">
    <vt:lpwstr>true</vt:lpwstr>
  </property>
  <property fmtid="{D5CDD505-2E9C-101B-9397-08002B2CF9AE}" pid="41" name="MSIP_Label_eb34d90b-fc41-464d-af60-f74d721d0790_Method">
    <vt:lpwstr>Privileged</vt:lpwstr>
  </property>
  <property fmtid="{D5CDD505-2E9C-101B-9397-08002B2CF9AE}" pid="42" name="MSIP_Label_eb34d90b-fc41-464d-af60-f74d721d0790_ActionId">
    <vt:lpwstr>626adac1d8174cfea7f09204febd1e98</vt:lpwstr>
  </property>
  <property fmtid="{D5CDD505-2E9C-101B-9397-08002B2CF9AE}" pid="43" name="Outcomes">
    <vt:lpwstr>Outcomes</vt:lpwstr>
  </property>
  <property fmtid="{D5CDD505-2E9C-101B-9397-08002B2CF9AE}" pid="44" name="_PreviousAdHocReviewCycleID">
    <vt:i4>1631346275</vt:i4>
  </property>
  <property fmtid="{D5CDD505-2E9C-101B-9397-08002B2CF9AE}" pid="45" name="_ReviewingToolsShownOnce">
    <vt:lpwstr/>
  </property>
</Properties>
</file>